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6059D3" w14:textId="77777777"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787348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C3B51D4" w14:textId="34B5B7F8" w:rsidR="0039461B" w:rsidRPr="00D024A2" w:rsidRDefault="00E75921" w:rsidP="00435F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E75921">
        <w:rPr>
          <w:rFonts w:cs="B Nazanin"/>
          <w:sz w:val="28"/>
          <w:szCs w:val="28"/>
          <w:rtl/>
          <w:lang w:val="ru-RU" w:bidi="fa-IR"/>
        </w:rPr>
        <w:t xml:space="preserve">روس‌اتم در حال کار </w:t>
      </w:r>
      <w:r>
        <w:rPr>
          <w:rFonts w:cs="B Nazanin" w:hint="cs"/>
          <w:sz w:val="28"/>
          <w:szCs w:val="28"/>
          <w:rtl/>
          <w:lang w:val="ru-RU" w:bidi="fa-IR"/>
        </w:rPr>
        <w:t>برای</w:t>
      </w:r>
      <w:r w:rsidRPr="00E75921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E75921">
        <w:rPr>
          <w:rFonts w:cs="B Nazanin" w:hint="cs"/>
          <w:sz w:val="28"/>
          <w:szCs w:val="28"/>
          <w:rtl/>
          <w:lang w:val="ru-RU" w:bidi="fa-IR"/>
        </w:rPr>
        <w:t>ی</w:t>
      </w:r>
      <w:r w:rsidRPr="00E75921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E7592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75921">
        <w:rPr>
          <w:rFonts w:cs="B Nazanin" w:hint="cs"/>
          <w:sz w:val="28"/>
          <w:szCs w:val="28"/>
          <w:rtl/>
          <w:lang w:val="ru-RU" w:bidi="fa-IR"/>
        </w:rPr>
        <w:t>ی</w:t>
      </w:r>
      <w:r w:rsidRPr="00E75921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E75921">
        <w:rPr>
          <w:rFonts w:cs="B Nazanin"/>
          <w:sz w:val="28"/>
          <w:szCs w:val="28"/>
          <w:rtl/>
          <w:lang w:val="ru-RU" w:bidi="fa-IR"/>
        </w:rPr>
        <w:t xml:space="preserve"> سا</w:t>
      </w:r>
      <w:r w:rsidRPr="00E75921">
        <w:rPr>
          <w:rFonts w:cs="B Nazanin" w:hint="cs"/>
          <w:sz w:val="28"/>
          <w:szCs w:val="28"/>
          <w:rtl/>
          <w:lang w:val="ru-RU" w:bidi="fa-IR"/>
        </w:rPr>
        <w:t>ی</w:t>
      </w:r>
      <w:r w:rsidRPr="00E75921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E75921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E75921">
        <w:rPr>
          <w:rFonts w:cs="B Nazanin" w:hint="cs"/>
          <w:sz w:val="28"/>
          <w:szCs w:val="28"/>
          <w:rtl/>
          <w:lang w:val="ru-RU" w:bidi="fa-IR"/>
        </w:rPr>
        <w:t>ی</w:t>
      </w:r>
      <w:r w:rsidRPr="00E75921">
        <w:rPr>
          <w:rFonts w:cs="B Nazanin"/>
          <w:sz w:val="28"/>
          <w:szCs w:val="28"/>
          <w:rtl/>
          <w:lang w:val="ru-RU" w:bidi="fa-IR"/>
        </w:rPr>
        <w:t>-فناور</w:t>
      </w:r>
      <w:r w:rsidRPr="00E75921">
        <w:rPr>
          <w:rFonts w:cs="B Nazanin" w:hint="cs"/>
          <w:sz w:val="28"/>
          <w:szCs w:val="28"/>
          <w:rtl/>
          <w:lang w:val="ru-RU" w:bidi="fa-IR"/>
        </w:rPr>
        <w:t>ی</w:t>
      </w:r>
      <w:r w:rsidRPr="00E7592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75921">
        <w:rPr>
          <w:rFonts w:cs="B Nazanin" w:hint="cs"/>
          <w:sz w:val="28"/>
          <w:szCs w:val="28"/>
          <w:rtl/>
          <w:lang w:val="ru-RU" w:bidi="fa-IR"/>
        </w:rPr>
        <w:t>ی</w:t>
      </w:r>
      <w:r w:rsidRPr="00E75921">
        <w:rPr>
          <w:rFonts w:cs="B Nazanin"/>
          <w:sz w:val="28"/>
          <w:szCs w:val="28"/>
          <w:rtl/>
          <w:lang w:val="ru-RU" w:bidi="fa-IR"/>
        </w:rPr>
        <w:t xml:space="preserve"> با راکتور دما بالا و تول</w:t>
      </w:r>
      <w:r w:rsidRPr="00E75921">
        <w:rPr>
          <w:rFonts w:cs="B Nazanin" w:hint="cs"/>
          <w:sz w:val="28"/>
          <w:szCs w:val="28"/>
          <w:rtl/>
          <w:lang w:val="ru-RU" w:bidi="fa-IR"/>
        </w:rPr>
        <w:t>ی</w:t>
      </w:r>
      <w:r w:rsidRPr="00E7592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E75921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E75921">
        <w:rPr>
          <w:rFonts w:cs="B Nazanin" w:hint="cs"/>
          <w:sz w:val="28"/>
          <w:szCs w:val="28"/>
          <w:rtl/>
          <w:lang w:val="ru-RU" w:bidi="fa-IR"/>
        </w:rPr>
        <w:t>ی</w:t>
      </w:r>
      <w:r w:rsidRPr="00E75921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E75921">
        <w:rPr>
          <w:rFonts w:cs="B Nazanin"/>
          <w:sz w:val="28"/>
          <w:szCs w:val="28"/>
          <w:rtl/>
          <w:lang w:val="ru-RU" w:bidi="fa-IR"/>
        </w:rPr>
        <w:t xml:space="preserve"> با استفاده از الکترول</w:t>
      </w:r>
      <w:r w:rsidRPr="00E75921">
        <w:rPr>
          <w:rFonts w:cs="B Nazanin" w:hint="cs"/>
          <w:sz w:val="28"/>
          <w:szCs w:val="28"/>
          <w:rtl/>
          <w:lang w:val="ru-RU" w:bidi="fa-IR"/>
        </w:rPr>
        <w:t>ی</w:t>
      </w:r>
      <w:r w:rsidRPr="00E75921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E75921">
        <w:rPr>
          <w:rFonts w:cs="B Nazanin"/>
          <w:sz w:val="28"/>
          <w:szCs w:val="28"/>
          <w:rtl/>
          <w:lang w:val="ru-RU" w:bidi="fa-IR"/>
        </w:rPr>
        <w:t xml:space="preserve"> در ن</w:t>
      </w:r>
      <w:r w:rsidRPr="00E75921">
        <w:rPr>
          <w:rFonts w:cs="B Nazanin" w:hint="cs"/>
          <w:sz w:val="28"/>
          <w:szCs w:val="28"/>
          <w:rtl/>
          <w:lang w:val="ru-RU" w:bidi="fa-IR"/>
        </w:rPr>
        <w:t>ی</w:t>
      </w:r>
      <w:r w:rsidRPr="00E75921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E7592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75921">
        <w:rPr>
          <w:rFonts w:cs="B Nazanin" w:hint="cs"/>
          <w:sz w:val="28"/>
          <w:szCs w:val="28"/>
          <w:rtl/>
          <w:lang w:val="ru-RU" w:bidi="fa-IR"/>
        </w:rPr>
        <w:t>ی</w:t>
      </w:r>
      <w:r w:rsidRPr="00E75921">
        <w:rPr>
          <w:rFonts w:cs="B Nazanin"/>
          <w:sz w:val="28"/>
          <w:szCs w:val="28"/>
          <w:rtl/>
          <w:lang w:val="ru-RU" w:bidi="fa-IR"/>
        </w:rPr>
        <w:t xml:space="preserve"> کولا م</w:t>
      </w:r>
      <w:r w:rsidRPr="00E75921">
        <w:rPr>
          <w:rFonts w:cs="B Nazanin" w:hint="cs"/>
          <w:sz w:val="28"/>
          <w:szCs w:val="28"/>
          <w:rtl/>
          <w:lang w:val="ru-RU" w:bidi="fa-IR"/>
        </w:rPr>
        <w:t>ی‌</w:t>
      </w:r>
      <w:r w:rsidRPr="00E75921">
        <w:rPr>
          <w:rFonts w:cs="B Nazanin" w:hint="eastAsia"/>
          <w:sz w:val="28"/>
          <w:szCs w:val="28"/>
          <w:rtl/>
          <w:lang w:val="ru-RU" w:bidi="fa-IR"/>
        </w:rPr>
        <w:t>باشد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3D25CF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761972">
        <w:rPr>
          <w:rFonts w:cs="B Nazanin" w:hint="cs"/>
          <w:sz w:val="28"/>
          <w:szCs w:val="28"/>
          <w:rtl/>
          <w:lang w:val="ru-RU" w:bidi="fa-IR"/>
        </w:rPr>
        <w:t>10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0AEFE9D0" w:rsidR="0039461B" w:rsidRPr="00BA2A88" w:rsidRDefault="00721A67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21A67">
        <w:rPr>
          <w:rFonts w:cs="B Nazanin"/>
          <w:sz w:val="28"/>
          <w:szCs w:val="28"/>
          <w:rtl/>
          <w:lang w:val="ru-RU" w:bidi="fa-IR"/>
        </w:rPr>
        <w:t>روس</w:t>
      </w:r>
      <w:r w:rsidRPr="00721A67">
        <w:rPr>
          <w:rFonts w:cs="B Nazanin" w:hint="cs"/>
          <w:sz w:val="28"/>
          <w:szCs w:val="28"/>
          <w:rtl/>
          <w:lang w:val="ru-RU" w:bidi="fa-IR"/>
        </w:rPr>
        <w:t>ی</w:t>
      </w:r>
      <w:r w:rsidRPr="00721A67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721A67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721A67">
        <w:rPr>
          <w:rFonts w:cs="B Nazanin" w:hint="cs"/>
          <w:sz w:val="28"/>
          <w:szCs w:val="28"/>
          <w:rtl/>
          <w:lang w:val="ru-RU" w:bidi="fa-IR"/>
        </w:rPr>
        <w:t>ی</w:t>
      </w:r>
      <w:r w:rsidRPr="00721A67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721A67">
        <w:rPr>
          <w:rFonts w:cs="B Nazanin"/>
          <w:sz w:val="28"/>
          <w:szCs w:val="28"/>
          <w:rtl/>
          <w:lang w:val="ru-RU" w:bidi="fa-IR"/>
        </w:rPr>
        <w:t xml:space="preserve"> استفاده صلح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721A67">
        <w:rPr>
          <w:rFonts w:cs="B Nazanin"/>
          <w:sz w:val="28"/>
          <w:szCs w:val="28"/>
          <w:rtl/>
          <w:lang w:val="ru-RU" w:bidi="fa-IR"/>
        </w:rPr>
        <w:t>آم</w:t>
      </w:r>
      <w:r w:rsidRPr="00721A67">
        <w:rPr>
          <w:rFonts w:cs="B Nazanin" w:hint="cs"/>
          <w:sz w:val="28"/>
          <w:szCs w:val="28"/>
          <w:rtl/>
          <w:lang w:val="ru-RU" w:bidi="fa-IR"/>
        </w:rPr>
        <w:t>ی</w:t>
      </w:r>
      <w:r w:rsidRPr="00721A67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721A67">
        <w:rPr>
          <w:rFonts w:cs="B Nazanin"/>
          <w:sz w:val="28"/>
          <w:szCs w:val="28"/>
          <w:rtl/>
          <w:lang w:val="ru-RU" w:bidi="fa-IR"/>
        </w:rPr>
        <w:t xml:space="preserve"> از انرژ</w:t>
      </w:r>
      <w:r w:rsidRPr="00721A67">
        <w:rPr>
          <w:rFonts w:cs="B Nazanin" w:hint="cs"/>
          <w:sz w:val="28"/>
          <w:szCs w:val="28"/>
          <w:rtl/>
          <w:lang w:val="ru-RU" w:bidi="fa-IR"/>
        </w:rPr>
        <w:t>ی</w:t>
      </w:r>
      <w:r w:rsidRPr="00721A67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هسته‌ای</w:t>
      </w:r>
      <w:r w:rsidRPr="00721A67">
        <w:rPr>
          <w:rFonts w:cs="B Nazanin"/>
          <w:sz w:val="28"/>
          <w:szCs w:val="28"/>
          <w:rtl/>
          <w:lang w:val="ru-RU" w:bidi="fa-IR"/>
        </w:rPr>
        <w:t xml:space="preserve"> با کشورها</w:t>
      </w:r>
      <w:r w:rsidRPr="00721A67">
        <w:rPr>
          <w:rFonts w:cs="B Nazanin" w:hint="cs"/>
          <w:sz w:val="28"/>
          <w:szCs w:val="28"/>
          <w:rtl/>
          <w:lang w:val="ru-RU" w:bidi="fa-IR"/>
        </w:rPr>
        <w:t>ی</w:t>
      </w:r>
      <w:r w:rsidRPr="00721A67">
        <w:rPr>
          <w:rFonts w:cs="B Nazanin"/>
          <w:sz w:val="28"/>
          <w:szCs w:val="28"/>
          <w:rtl/>
          <w:lang w:val="ru-RU" w:bidi="fa-IR"/>
        </w:rPr>
        <w:t xml:space="preserve"> آمر</w:t>
      </w:r>
      <w:r w:rsidRPr="00721A67">
        <w:rPr>
          <w:rFonts w:cs="B Nazanin" w:hint="cs"/>
          <w:sz w:val="28"/>
          <w:szCs w:val="28"/>
          <w:rtl/>
          <w:lang w:val="ru-RU" w:bidi="fa-IR"/>
        </w:rPr>
        <w:t>ی</w:t>
      </w:r>
      <w:r w:rsidRPr="00721A67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721A67">
        <w:rPr>
          <w:rFonts w:cs="B Nazanin" w:hint="cs"/>
          <w:sz w:val="28"/>
          <w:szCs w:val="28"/>
          <w:rtl/>
          <w:lang w:val="ru-RU" w:bidi="fa-IR"/>
        </w:rPr>
        <w:t>ی</w:t>
      </w:r>
      <w:r w:rsidRPr="00721A67">
        <w:rPr>
          <w:rFonts w:cs="B Nazanin"/>
          <w:sz w:val="28"/>
          <w:szCs w:val="28"/>
          <w:rtl/>
          <w:lang w:val="ru-RU" w:bidi="fa-IR"/>
        </w:rPr>
        <w:t xml:space="preserve"> مرکز</w:t>
      </w:r>
      <w:r w:rsidRPr="00721A67">
        <w:rPr>
          <w:rFonts w:cs="B Nazanin" w:hint="cs"/>
          <w:sz w:val="28"/>
          <w:szCs w:val="28"/>
          <w:rtl/>
          <w:lang w:val="ru-RU" w:bidi="fa-IR"/>
        </w:rPr>
        <w:t>ی</w:t>
      </w:r>
      <w:r w:rsidRPr="00721A67">
        <w:rPr>
          <w:rFonts w:cs="B Nazanin"/>
          <w:sz w:val="28"/>
          <w:szCs w:val="28"/>
          <w:rtl/>
          <w:lang w:val="ru-RU" w:bidi="fa-IR"/>
        </w:rPr>
        <w:t xml:space="preserve"> همکار</w:t>
      </w:r>
      <w:r w:rsidRPr="00721A67">
        <w:rPr>
          <w:rFonts w:cs="B Nazanin" w:hint="cs"/>
          <w:sz w:val="28"/>
          <w:szCs w:val="28"/>
          <w:rtl/>
          <w:lang w:val="ru-RU" w:bidi="fa-IR"/>
        </w:rPr>
        <w:t>ی</w:t>
      </w:r>
      <w:r w:rsidRPr="00721A67">
        <w:rPr>
          <w:rFonts w:cs="B Nazanin"/>
          <w:sz w:val="28"/>
          <w:szCs w:val="28"/>
          <w:rtl/>
          <w:lang w:val="ru-RU" w:bidi="fa-IR"/>
        </w:rPr>
        <w:t xml:space="preserve"> خواهد کرد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. (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وب‌س</w:t>
      </w:r>
      <w:r w:rsidR="004705DA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470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CB69FF">
        <w:rPr>
          <w:rFonts w:cs="B Nazanin" w:hint="cs"/>
          <w:sz w:val="28"/>
          <w:szCs w:val="28"/>
          <w:rtl/>
          <w:lang w:val="ru-RU" w:bidi="fa-IR"/>
        </w:rPr>
        <w:t>10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18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192FBA49" w:rsidR="00435FCB" w:rsidRDefault="00E03FED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03FED">
        <w:rPr>
          <w:rFonts w:cs="B Nazanin"/>
          <w:sz w:val="28"/>
          <w:szCs w:val="28"/>
          <w:rtl/>
          <w:lang w:val="ru-RU" w:bidi="fa-IR"/>
        </w:rPr>
        <w:t xml:space="preserve">فرانسه </w:t>
      </w:r>
      <w:r w:rsidRPr="00E03FED">
        <w:rPr>
          <w:rFonts w:cs="B Nazanin" w:hint="cs"/>
          <w:sz w:val="28"/>
          <w:szCs w:val="28"/>
          <w:rtl/>
          <w:lang w:val="ru-RU" w:bidi="fa-IR"/>
        </w:rPr>
        <w:t>ی</w:t>
      </w:r>
      <w:r w:rsidRPr="00E03FED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E03FED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E03FED">
        <w:rPr>
          <w:rFonts w:cs="B Nazanin" w:hint="cs"/>
          <w:sz w:val="28"/>
          <w:szCs w:val="28"/>
          <w:rtl/>
          <w:lang w:val="ru-RU" w:bidi="fa-IR"/>
        </w:rPr>
        <w:t>ی</w:t>
      </w:r>
      <w:r w:rsidRPr="00E03FE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E03FED">
        <w:rPr>
          <w:rFonts w:cs="B Nazanin" w:hint="cs"/>
          <w:sz w:val="28"/>
          <w:szCs w:val="28"/>
          <w:rtl/>
          <w:lang w:val="ru-RU" w:bidi="fa-IR"/>
        </w:rPr>
        <w:t>ی</w:t>
      </w:r>
      <w:r w:rsidRPr="00E03FED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E03FE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03FED">
        <w:rPr>
          <w:rFonts w:cs="B Nazanin" w:hint="cs"/>
          <w:sz w:val="28"/>
          <w:szCs w:val="28"/>
          <w:rtl/>
          <w:lang w:val="ru-RU" w:bidi="fa-IR"/>
        </w:rPr>
        <w:t>ی</w:t>
      </w:r>
      <w:r w:rsidRPr="00E03FED">
        <w:rPr>
          <w:rFonts w:cs="B Nazanin" w:hint="eastAsia"/>
          <w:sz w:val="28"/>
          <w:szCs w:val="28"/>
          <w:rtl/>
          <w:lang w:val="ru-RU" w:bidi="fa-IR"/>
        </w:rPr>
        <w:t>ورو</w:t>
      </w:r>
      <w:r w:rsidRPr="00E03FED">
        <w:rPr>
          <w:rFonts w:cs="B Nazanin"/>
          <w:sz w:val="28"/>
          <w:szCs w:val="28"/>
          <w:rtl/>
          <w:lang w:val="ru-RU" w:bidi="fa-IR"/>
        </w:rPr>
        <w:t xml:space="preserve"> در ن</w:t>
      </w:r>
      <w:r w:rsidRPr="00E03FED">
        <w:rPr>
          <w:rFonts w:cs="B Nazanin" w:hint="cs"/>
          <w:sz w:val="28"/>
          <w:szCs w:val="28"/>
          <w:rtl/>
          <w:lang w:val="ru-RU" w:bidi="fa-IR"/>
        </w:rPr>
        <w:t>ی</w:t>
      </w:r>
      <w:r w:rsidRPr="00E03FED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E03FED">
        <w:rPr>
          <w:rFonts w:cs="B Nazanin" w:hint="cs"/>
          <w:sz w:val="28"/>
          <w:szCs w:val="28"/>
          <w:rtl/>
          <w:lang w:val="ru-RU" w:bidi="fa-IR"/>
        </w:rPr>
        <w:t>ی</w:t>
      </w:r>
      <w:r w:rsidRPr="00E03FE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03FED">
        <w:rPr>
          <w:rFonts w:cs="B Nazanin" w:hint="cs"/>
          <w:sz w:val="28"/>
          <w:szCs w:val="28"/>
          <w:rtl/>
          <w:lang w:val="ru-RU" w:bidi="fa-IR"/>
        </w:rPr>
        <w:t>ی</w:t>
      </w:r>
      <w:r w:rsidRPr="00E03FED">
        <w:rPr>
          <w:rFonts w:cs="B Nazanin"/>
          <w:sz w:val="28"/>
          <w:szCs w:val="28"/>
          <w:rtl/>
          <w:lang w:val="ru-RU" w:bidi="fa-IR"/>
        </w:rPr>
        <w:t xml:space="preserve"> کوچک سرما</w:t>
      </w:r>
      <w:r w:rsidRPr="00E03FED">
        <w:rPr>
          <w:rFonts w:cs="B Nazanin" w:hint="cs"/>
          <w:sz w:val="28"/>
          <w:szCs w:val="28"/>
          <w:rtl/>
          <w:lang w:val="ru-RU" w:bidi="fa-IR"/>
        </w:rPr>
        <w:t>ی</w:t>
      </w:r>
      <w:r w:rsidRPr="00E03FED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E03FED">
        <w:rPr>
          <w:rFonts w:cs="B Nazanin" w:hint="cs"/>
          <w:sz w:val="28"/>
          <w:szCs w:val="28"/>
          <w:rtl/>
          <w:lang w:val="ru-RU" w:bidi="fa-IR"/>
        </w:rPr>
        <w:t>ی</w:t>
      </w:r>
      <w:r w:rsidRPr="00E03FED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E03FED">
        <w:rPr>
          <w:rFonts w:cs="B Nazanin" w:hint="cs"/>
          <w:sz w:val="28"/>
          <w:szCs w:val="28"/>
          <w:rtl/>
          <w:lang w:val="ru-RU" w:bidi="fa-IR"/>
        </w:rPr>
        <w:t>ی‌</w:t>
      </w:r>
      <w:r w:rsidRPr="00E03FED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954D62">
        <w:rPr>
          <w:rFonts w:cs="B Nazanin" w:hint="cs"/>
          <w:sz w:val="28"/>
          <w:szCs w:val="28"/>
          <w:rtl/>
          <w:lang w:val="ru-RU" w:bidi="fa-IR"/>
        </w:rPr>
        <w:t>ا</w:t>
      </w:r>
      <w:r w:rsidR="00A40B96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A40B96">
        <w:rPr>
          <w:rFonts w:cs="B Nazanin" w:hint="cs"/>
          <w:sz w:val="28"/>
          <w:szCs w:val="28"/>
          <w:rtl/>
          <w:lang w:val="ru-RU" w:bidi="fa-IR"/>
        </w:rPr>
        <w:t>10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55AA48" w14:textId="0D51652E" w:rsidR="007A12DE" w:rsidRPr="005E147C" w:rsidRDefault="002219AA" w:rsidP="00A55AA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219AA">
        <w:rPr>
          <w:rFonts w:cs="B Nazanin"/>
          <w:sz w:val="28"/>
          <w:szCs w:val="28"/>
          <w:rtl/>
          <w:lang w:val="ru-RU" w:bidi="fa-IR"/>
        </w:rPr>
        <w:t>پنج سا</w:t>
      </w:r>
      <w:r w:rsidRPr="002219AA">
        <w:rPr>
          <w:rFonts w:cs="B Nazanin" w:hint="cs"/>
          <w:sz w:val="28"/>
          <w:szCs w:val="28"/>
          <w:rtl/>
          <w:lang w:val="ru-RU" w:bidi="fa-IR"/>
        </w:rPr>
        <w:t>ی</w:t>
      </w:r>
      <w:r w:rsidRPr="002219AA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2219AA">
        <w:rPr>
          <w:rFonts w:cs="B Nazanin"/>
          <w:sz w:val="28"/>
          <w:szCs w:val="28"/>
          <w:rtl/>
          <w:lang w:val="ru-RU" w:bidi="fa-IR"/>
        </w:rPr>
        <w:t xml:space="preserve"> احتمال</w:t>
      </w:r>
      <w:r w:rsidRPr="002219AA">
        <w:rPr>
          <w:rFonts w:cs="B Nazanin" w:hint="cs"/>
          <w:sz w:val="28"/>
          <w:szCs w:val="28"/>
          <w:rtl/>
          <w:lang w:val="ru-RU" w:bidi="fa-IR"/>
        </w:rPr>
        <w:t>ی</w:t>
      </w:r>
      <w:r w:rsidRPr="002219AA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2219AA">
        <w:rPr>
          <w:rFonts w:cs="B Nazanin" w:hint="cs"/>
          <w:sz w:val="28"/>
          <w:szCs w:val="28"/>
          <w:rtl/>
          <w:lang w:val="ru-RU" w:bidi="fa-IR"/>
        </w:rPr>
        <w:t>ی</w:t>
      </w:r>
      <w:r w:rsidRPr="002219AA">
        <w:rPr>
          <w:rFonts w:cs="B Nazanin"/>
          <w:sz w:val="28"/>
          <w:szCs w:val="28"/>
          <w:rtl/>
          <w:lang w:val="ru-RU" w:bidi="fa-IR"/>
        </w:rPr>
        <w:t xml:space="preserve"> ساخت ن</w:t>
      </w:r>
      <w:r w:rsidRPr="002219AA">
        <w:rPr>
          <w:rFonts w:cs="B Nazanin" w:hint="cs"/>
          <w:sz w:val="28"/>
          <w:szCs w:val="28"/>
          <w:rtl/>
          <w:lang w:val="ru-RU" w:bidi="fa-IR"/>
        </w:rPr>
        <w:t>ی</w:t>
      </w:r>
      <w:r w:rsidRPr="002219AA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2219AA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Pr="002219AA">
        <w:rPr>
          <w:rFonts w:cs="B Nazanin" w:hint="cs"/>
          <w:sz w:val="28"/>
          <w:szCs w:val="28"/>
          <w:rtl/>
          <w:lang w:val="ru-RU" w:bidi="fa-IR"/>
        </w:rPr>
        <w:t>ی</w:t>
      </w:r>
      <w:r w:rsidRPr="002219A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219AA">
        <w:rPr>
          <w:rFonts w:cs="B Nazanin" w:hint="cs"/>
          <w:sz w:val="28"/>
          <w:szCs w:val="28"/>
          <w:rtl/>
          <w:lang w:val="ru-RU" w:bidi="fa-IR"/>
        </w:rPr>
        <w:t>ی</w:t>
      </w:r>
      <w:r w:rsidRPr="002219A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219AA">
        <w:rPr>
          <w:rFonts w:cs="B Nazanin"/>
          <w:lang w:val="ru-RU" w:bidi="fa-IR"/>
        </w:rPr>
        <w:t>STEP</w:t>
      </w:r>
      <w:r w:rsidRPr="002219AA">
        <w:rPr>
          <w:rFonts w:cs="B Nazanin"/>
          <w:rtl/>
          <w:lang w:val="ru-RU" w:bidi="fa-IR"/>
        </w:rPr>
        <w:t xml:space="preserve"> </w:t>
      </w:r>
      <w:r w:rsidRPr="002219AA">
        <w:rPr>
          <w:rFonts w:cs="B Nazanin"/>
          <w:sz w:val="28"/>
          <w:szCs w:val="28"/>
          <w:rtl/>
          <w:lang w:val="ru-RU" w:bidi="fa-IR"/>
        </w:rPr>
        <w:t>در بر</w:t>
      </w:r>
      <w:r w:rsidRPr="002219AA">
        <w:rPr>
          <w:rFonts w:cs="B Nazanin" w:hint="cs"/>
          <w:sz w:val="28"/>
          <w:szCs w:val="28"/>
          <w:rtl/>
          <w:lang w:val="ru-RU" w:bidi="fa-IR"/>
        </w:rPr>
        <w:t>ی</w:t>
      </w:r>
      <w:r w:rsidRPr="002219AA">
        <w:rPr>
          <w:rFonts w:cs="B Nazanin" w:hint="eastAsia"/>
          <w:sz w:val="28"/>
          <w:szCs w:val="28"/>
          <w:rtl/>
          <w:lang w:val="ru-RU" w:bidi="fa-IR"/>
        </w:rPr>
        <w:t>تان</w:t>
      </w:r>
      <w:r w:rsidRPr="002219AA">
        <w:rPr>
          <w:rFonts w:cs="B Nazanin" w:hint="cs"/>
          <w:sz w:val="28"/>
          <w:szCs w:val="28"/>
          <w:rtl/>
          <w:lang w:val="ru-RU" w:bidi="fa-IR"/>
        </w:rPr>
        <w:t>ی</w:t>
      </w:r>
      <w:r w:rsidRPr="002219AA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2219AA">
        <w:rPr>
          <w:rFonts w:cs="B Nazanin"/>
          <w:sz w:val="28"/>
          <w:szCs w:val="28"/>
          <w:rtl/>
          <w:lang w:val="ru-RU" w:bidi="fa-IR"/>
        </w:rPr>
        <w:t xml:space="preserve"> مشخص شد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F526C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5F526C">
        <w:rPr>
          <w:rFonts w:cs="B Nazanin" w:hint="cs"/>
          <w:sz w:val="28"/>
          <w:szCs w:val="28"/>
          <w:rtl/>
          <w:lang w:val="ru-RU" w:bidi="fa-IR"/>
        </w:rPr>
        <w:t>10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15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D727CB2" w14:textId="77777777" w:rsidR="003A76B6" w:rsidRPr="003D0120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C26B220" w14:textId="7EB528BC" w:rsidR="003A76B6" w:rsidRDefault="00320385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20385">
        <w:rPr>
          <w:rFonts w:cs="B Nazanin"/>
          <w:sz w:val="28"/>
          <w:szCs w:val="28"/>
          <w:rtl/>
          <w:lang w:val="ru-RU" w:bidi="fa-IR"/>
        </w:rPr>
        <w:t>کاتال</w:t>
      </w:r>
      <w:r w:rsidRPr="00320385">
        <w:rPr>
          <w:rFonts w:cs="B Nazanin" w:hint="cs"/>
          <w:sz w:val="28"/>
          <w:szCs w:val="28"/>
          <w:rtl/>
          <w:lang w:val="ru-RU" w:bidi="fa-IR"/>
        </w:rPr>
        <w:t>ی</w:t>
      </w:r>
      <w:r w:rsidRPr="00320385">
        <w:rPr>
          <w:rFonts w:cs="B Nazanin" w:hint="eastAsia"/>
          <w:sz w:val="28"/>
          <w:szCs w:val="28"/>
          <w:rtl/>
          <w:lang w:val="ru-RU" w:bidi="fa-IR"/>
        </w:rPr>
        <w:t>زورها</w:t>
      </w:r>
      <w:r w:rsidRPr="00320385">
        <w:rPr>
          <w:rFonts w:cs="B Nazanin" w:hint="cs"/>
          <w:sz w:val="28"/>
          <w:szCs w:val="28"/>
          <w:rtl/>
          <w:lang w:val="ru-RU" w:bidi="fa-IR"/>
        </w:rPr>
        <w:t>ی</w:t>
      </w:r>
      <w:r w:rsidRPr="00320385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320385">
        <w:rPr>
          <w:rFonts w:cs="B Nazanin" w:hint="cs"/>
          <w:sz w:val="28"/>
          <w:szCs w:val="28"/>
          <w:rtl/>
          <w:lang w:val="ru-RU" w:bidi="fa-IR"/>
        </w:rPr>
        <w:t>ی</w:t>
      </w:r>
      <w:r w:rsidRPr="00320385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20385">
        <w:rPr>
          <w:rFonts w:cs="B Nazanin"/>
          <w:sz w:val="28"/>
          <w:szCs w:val="28"/>
          <w:rtl/>
          <w:lang w:val="ru-RU" w:bidi="fa-IR"/>
        </w:rPr>
        <w:t xml:space="preserve"> هز</w:t>
      </w:r>
      <w:r w:rsidRPr="00320385">
        <w:rPr>
          <w:rFonts w:cs="B Nazanin" w:hint="cs"/>
          <w:sz w:val="28"/>
          <w:szCs w:val="28"/>
          <w:rtl/>
          <w:lang w:val="ru-RU" w:bidi="fa-IR"/>
        </w:rPr>
        <w:t>ی</w:t>
      </w:r>
      <w:r w:rsidRPr="00320385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320385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320385">
        <w:rPr>
          <w:rFonts w:cs="B Nazanin" w:hint="cs"/>
          <w:sz w:val="28"/>
          <w:szCs w:val="28"/>
          <w:rtl/>
          <w:lang w:val="ru-RU" w:bidi="fa-IR"/>
        </w:rPr>
        <w:t>ی</w:t>
      </w:r>
      <w:r w:rsidRPr="00320385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320385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320385">
        <w:rPr>
          <w:rFonts w:cs="B Nazanin" w:hint="cs"/>
          <w:sz w:val="28"/>
          <w:szCs w:val="28"/>
          <w:rtl/>
          <w:lang w:val="ru-RU" w:bidi="fa-IR"/>
        </w:rPr>
        <w:t>ی</w:t>
      </w:r>
      <w:r w:rsidRPr="00320385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320385">
        <w:rPr>
          <w:rFonts w:cs="B Nazanin"/>
          <w:sz w:val="28"/>
          <w:szCs w:val="28"/>
          <w:rtl/>
          <w:lang w:val="ru-RU" w:bidi="fa-IR"/>
        </w:rPr>
        <w:t xml:space="preserve"> را کاهش م</w:t>
      </w:r>
      <w:r w:rsidRPr="00320385">
        <w:rPr>
          <w:rFonts w:cs="B Nazanin" w:hint="cs"/>
          <w:sz w:val="28"/>
          <w:szCs w:val="28"/>
          <w:rtl/>
          <w:lang w:val="ru-RU" w:bidi="fa-IR"/>
        </w:rPr>
        <w:t>ی‌</w:t>
      </w:r>
      <w:r w:rsidRPr="00320385">
        <w:rPr>
          <w:rFonts w:cs="B Nazanin" w:hint="eastAsia"/>
          <w:sz w:val="28"/>
          <w:szCs w:val="28"/>
          <w:rtl/>
          <w:lang w:val="ru-RU" w:bidi="fa-IR"/>
        </w:rPr>
        <w:t>دهند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94175E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AC64F4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سترانا روس‌اتم</w:t>
      </w:r>
      <w:r w:rsidR="0094175E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C62FDD">
        <w:rPr>
          <w:rFonts w:cs="B Nazanin" w:hint="cs"/>
          <w:sz w:val="28"/>
          <w:szCs w:val="28"/>
          <w:rtl/>
          <w:lang w:val="ru-RU" w:bidi="fa-IR"/>
        </w:rPr>
        <w:t>10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18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438C39F6" w14:textId="77777777"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14:paraId="75985F04" w14:textId="5C4EB4F2" w:rsidR="005462B2" w:rsidRPr="00A64D14" w:rsidRDefault="0014321F" w:rsidP="00AD451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4321F">
        <w:rPr>
          <w:rFonts w:cs="B Nazanin"/>
          <w:sz w:val="28"/>
          <w:szCs w:val="28"/>
          <w:rtl/>
          <w:lang w:bidi="fa-IR"/>
        </w:rPr>
        <w:lastRenderedPageBreak/>
        <w:t>رئ</w:t>
      </w:r>
      <w:r w:rsidRPr="0014321F">
        <w:rPr>
          <w:rFonts w:cs="B Nazanin" w:hint="cs"/>
          <w:sz w:val="28"/>
          <w:szCs w:val="28"/>
          <w:rtl/>
          <w:lang w:bidi="fa-IR"/>
        </w:rPr>
        <w:t>ی</w:t>
      </w:r>
      <w:r w:rsidRPr="0014321F">
        <w:rPr>
          <w:rFonts w:cs="B Nazanin" w:hint="eastAsia"/>
          <w:sz w:val="28"/>
          <w:szCs w:val="28"/>
          <w:rtl/>
          <w:lang w:bidi="fa-IR"/>
        </w:rPr>
        <w:t>س‌جمهور</w:t>
      </w:r>
      <w:r w:rsidRPr="0014321F">
        <w:rPr>
          <w:rFonts w:cs="B Nazanin"/>
          <w:sz w:val="28"/>
          <w:szCs w:val="28"/>
          <w:rtl/>
          <w:lang w:bidi="fa-IR"/>
        </w:rPr>
        <w:t xml:space="preserve"> روس</w:t>
      </w:r>
      <w:r w:rsidRPr="0014321F">
        <w:rPr>
          <w:rFonts w:cs="B Nazanin" w:hint="cs"/>
          <w:sz w:val="28"/>
          <w:szCs w:val="28"/>
          <w:rtl/>
          <w:lang w:bidi="fa-IR"/>
        </w:rPr>
        <w:t>ی</w:t>
      </w:r>
      <w:r w:rsidRPr="0014321F">
        <w:rPr>
          <w:rFonts w:cs="B Nazanin" w:hint="eastAsia"/>
          <w:sz w:val="28"/>
          <w:szCs w:val="28"/>
          <w:rtl/>
          <w:lang w:bidi="fa-IR"/>
        </w:rPr>
        <w:t>ه</w:t>
      </w:r>
      <w:r w:rsidRPr="0014321F">
        <w:rPr>
          <w:rFonts w:cs="B Nazanin"/>
          <w:sz w:val="28"/>
          <w:szCs w:val="28"/>
          <w:rtl/>
          <w:lang w:bidi="fa-IR"/>
        </w:rPr>
        <w:t xml:space="preserve"> از استراتژ</w:t>
      </w:r>
      <w:r w:rsidRPr="0014321F">
        <w:rPr>
          <w:rFonts w:cs="B Nazanin" w:hint="cs"/>
          <w:sz w:val="28"/>
          <w:szCs w:val="28"/>
          <w:rtl/>
          <w:lang w:bidi="fa-IR"/>
        </w:rPr>
        <w:t>ی</w:t>
      </w:r>
      <w:r w:rsidRPr="0014321F">
        <w:rPr>
          <w:rFonts w:cs="B Nazanin"/>
          <w:sz w:val="28"/>
          <w:szCs w:val="28"/>
          <w:rtl/>
          <w:lang w:bidi="fa-IR"/>
        </w:rPr>
        <w:t xml:space="preserve"> مل</w:t>
      </w:r>
      <w:r w:rsidRPr="0014321F">
        <w:rPr>
          <w:rFonts w:cs="B Nazanin" w:hint="cs"/>
          <w:sz w:val="28"/>
          <w:szCs w:val="28"/>
          <w:rtl/>
          <w:lang w:bidi="fa-IR"/>
        </w:rPr>
        <w:t>ی</w:t>
      </w:r>
      <w:r w:rsidRPr="0014321F">
        <w:rPr>
          <w:rFonts w:cs="B Nazanin"/>
          <w:sz w:val="28"/>
          <w:szCs w:val="28"/>
          <w:rtl/>
          <w:lang w:bidi="fa-IR"/>
        </w:rPr>
        <w:t xml:space="preserve"> برا</w:t>
      </w:r>
      <w:r w:rsidRPr="0014321F">
        <w:rPr>
          <w:rFonts w:cs="B Nazanin" w:hint="cs"/>
          <w:sz w:val="28"/>
          <w:szCs w:val="28"/>
          <w:rtl/>
          <w:lang w:bidi="fa-IR"/>
        </w:rPr>
        <w:t>ی</w:t>
      </w:r>
      <w:r w:rsidRPr="0014321F">
        <w:rPr>
          <w:rFonts w:cs="B Nazanin"/>
          <w:sz w:val="28"/>
          <w:szCs w:val="28"/>
          <w:rtl/>
          <w:lang w:bidi="fa-IR"/>
        </w:rPr>
        <w:t xml:space="preserve"> دست</w:t>
      </w:r>
      <w:r w:rsidRPr="0014321F">
        <w:rPr>
          <w:rFonts w:cs="B Nazanin" w:hint="cs"/>
          <w:sz w:val="28"/>
          <w:szCs w:val="28"/>
          <w:rtl/>
          <w:lang w:bidi="fa-IR"/>
        </w:rPr>
        <w:t>ی</w:t>
      </w:r>
      <w:r w:rsidRPr="0014321F">
        <w:rPr>
          <w:rFonts w:cs="B Nazanin" w:hint="eastAsia"/>
          <w:sz w:val="28"/>
          <w:szCs w:val="28"/>
          <w:rtl/>
          <w:lang w:bidi="fa-IR"/>
        </w:rPr>
        <w:t>اب</w:t>
      </w:r>
      <w:r w:rsidRPr="0014321F">
        <w:rPr>
          <w:rFonts w:cs="B Nazanin" w:hint="cs"/>
          <w:sz w:val="28"/>
          <w:szCs w:val="28"/>
          <w:rtl/>
          <w:lang w:bidi="fa-IR"/>
        </w:rPr>
        <w:t>ی</w:t>
      </w:r>
      <w:r w:rsidRPr="0014321F">
        <w:rPr>
          <w:rFonts w:cs="B Nazanin"/>
          <w:sz w:val="28"/>
          <w:szCs w:val="28"/>
          <w:rtl/>
          <w:lang w:bidi="fa-IR"/>
        </w:rPr>
        <w:t xml:space="preserve"> به خنث</w:t>
      </w:r>
      <w:r w:rsidRPr="0014321F">
        <w:rPr>
          <w:rFonts w:cs="B Nazanin" w:hint="cs"/>
          <w:sz w:val="28"/>
          <w:szCs w:val="28"/>
          <w:rtl/>
          <w:lang w:bidi="fa-IR"/>
        </w:rPr>
        <w:t>ی‌</w:t>
      </w:r>
      <w:r w:rsidRPr="0014321F">
        <w:rPr>
          <w:rFonts w:cs="B Nazanin" w:hint="eastAsia"/>
          <w:sz w:val="28"/>
          <w:szCs w:val="28"/>
          <w:rtl/>
          <w:lang w:bidi="fa-IR"/>
        </w:rPr>
        <w:t>ساز</w:t>
      </w:r>
      <w:r w:rsidRPr="0014321F">
        <w:rPr>
          <w:rFonts w:cs="B Nazanin" w:hint="cs"/>
          <w:sz w:val="28"/>
          <w:szCs w:val="28"/>
          <w:rtl/>
          <w:lang w:bidi="fa-IR"/>
        </w:rPr>
        <w:t>ی</w:t>
      </w:r>
      <w:r w:rsidRPr="0014321F">
        <w:rPr>
          <w:rFonts w:cs="B Nazanin"/>
          <w:sz w:val="28"/>
          <w:szCs w:val="28"/>
          <w:rtl/>
          <w:lang w:bidi="fa-IR"/>
        </w:rPr>
        <w:t xml:space="preserve"> کربن تا سال 2060 رونما</w:t>
      </w:r>
      <w:r w:rsidRPr="0014321F">
        <w:rPr>
          <w:rFonts w:cs="B Nazanin" w:hint="cs"/>
          <w:sz w:val="28"/>
          <w:szCs w:val="28"/>
          <w:rtl/>
          <w:lang w:bidi="fa-IR"/>
        </w:rPr>
        <w:t>یی</w:t>
      </w:r>
      <w:r w:rsidRPr="0014321F">
        <w:rPr>
          <w:rFonts w:cs="B Nazanin"/>
          <w:sz w:val="28"/>
          <w:szCs w:val="28"/>
          <w:rtl/>
          <w:lang w:bidi="fa-IR"/>
        </w:rPr>
        <w:t xml:space="preserve"> کرد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E07FB3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سترانا روس‌اتم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087771">
        <w:rPr>
          <w:rFonts w:cs="B Nazanin" w:hint="cs"/>
          <w:sz w:val="28"/>
          <w:szCs w:val="28"/>
          <w:rtl/>
          <w:lang w:bidi="fa-IR"/>
        </w:rPr>
        <w:t>10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15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18215AF" w14:textId="77777777"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2686D6E2" w14:textId="63CBA807" w:rsidR="00C11159" w:rsidRPr="004F3485" w:rsidRDefault="003E242D" w:rsidP="006262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E242D">
        <w:rPr>
          <w:rFonts w:cs="B Nazanin"/>
          <w:sz w:val="28"/>
          <w:szCs w:val="28"/>
          <w:rtl/>
          <w:lang w:bidi="fa-IR"/>
        </w:rPr>
        <w:t>دانشمندان آزما</w:t>
      </w:r>
      <w:r w:rsidRPr="003E242D">
        <w:rPr>
          <w:rFonts w:cs="B Nazanin" w:hint="cs"/>
          <w:sz w:val="28"/>
          <w:szCs w:val="28"/>
          <w:rtl/>
          <w:lang w:bidi="fa-IR"/>
        </w:rPr>
        <w:t>ی</w:t>
      </w:r>
      <w:r w:rsidRPr="003E242D">
        <w:rPr>
          <w:rFonts w:cs="B Nazanin" w:hint="eastAsia"/>
          <w:sz w:val="28"/>
          <w:szCs w:val="28"/>
          <w:rtl/>
          <w:lang w:bidi="fa-IR"/>
        </w:rPr>
        <w:t>شگاه</w:t>
      </w:r>
      <w:r w:rsidRPr="003E242D">
        <w:rPr>
          <w:rFonts w:cs="B Nazanin"/>
          <w:sz w:val="28"/>
          <w:szCs w:val="28"/>
          <w:rtl/>
          <w:lang w:bidi="fa-IR"/>
        </w:rPr>
        <w:t xml:space="preserve"> مل</w:t>
      </w:r>
      <w:r w:rsidRPr="003E242D">
        <w:rPr>
          <w:rFonts w:cs="B Nazanin" w:hint="cs"/>
          <w:sz w:val="28"/>
          <w:szCs w:val="28"/>
          <w:rtl/>
          <w:lang w:bidi="fa-IR"/>
        </w:rPr>
        <w:t>ی</w:t>
      </w:r>
      <w:r w:rsidRPr="003E242D">
        <w:rPr>
          <w:rFonts w:cs="B Nazanin"/>
          <w:sz w:val="28"/>
          <w:szCs w:val="28"/>
          <w:rtl/>
          <w:lang w:bidi="fa-IR"/>
        </w:rPr>
        <w:t xml:space="preserve"> لوس آلاموس پر</w:t>
      </w:r>
      <w:r w:rsidRPr="003E242D">
        <w:rPr>
          <w:rFonts w:cs="B Nazanin" w:hint="cs"/>
          <w:sz w:val="28"/>
          <w:szCs w:val="28"/>
          <w:rtl/>
          <w:lang w:bidi="fa-IR"/>
        </w:rPr>
        <w:t>ی</w:t>
      </w:r>
      <w:r w:rsidRPr="003E242D">
        <w:rPr>
          <w:rFonts w:cs="B Nazanin" w:hint="eastAsia"/>
          <w:sz w:val="28"/>
          <w:szCs w:val="28"/>
          <w:rtl/>
          <w:lang w:bidi="fa-IR"/>
        </w:rPr>
        <w:t>ود</w:t>
      </w:r>
      <w:r w:rsidRPr="003E242D">
        <w:rPr>
          <w:rFonts w:cs="B Nazanin"/>
          <w:sz w:val="28"/>
          <w:szCs w:val="28"/>
          <w:rtl/>
          <w:lang w:bidi="fa-IR"/>
        </w:rPr>
        <w:t xml:space="preserve"> واپاش</w:t>
      </w:r>
      <w:r w:rsidRPr="003E242D">
        <w:rPr>
          <w:rFonts w:cs="B Nazanin" w:hint="cs"/>
          <w:sz w:val="28"/>
          <w:szCs w:val="28"/>
          <w:rtl/>
          <w:lang w:bidi="fa-IR"/>
        </w:rPr>
        <w:t>ی</w:t>
      </w:r>
      <w:r w:rsidRPr="003E242D">
        <w:rPr>
          <w:rFonts w:cs="B Nazanin"/>
          <w:sz w:val="28"/>
          <w:szCs w:val="28"/>
          <w:rtl/>
          <w:lang w:bidi="fa-IR"/>
        </w:rPr>
        <w:t xml:space="preserve"> نوترون را با ثبت رکورد در دقت، اندازه‌گ</w:t>
      </w:r>
      <w:r w:rsidRPr="003E242D">
        <w:rPr>
          <w:rFonts w:cs="B Nazanin" w:hint="cs"/>
          <w:sz w:val="28"/>
          <w:szCs w:val="28"/>
          <w:rtl/>
          <w:lang w:bidi="fa-IR"/>
        </w:rPr>
        <w:t>ی</w:t>
      </w:r>
      <w:r w:rsidRPr="003E242D">
        <w:rPr>
          <w:rFonts w:cs="B Nazanin" w:hint="eastAsia"/>
          <w:sz w:val="28"/>
          <w:szCs w:val="28"/>
          <w:rtl/>
          <w:lang w:bidi="fa-IR"/>
        </w:rPr>
        <w:t>ر</w:t>
      </w:r>
      <w:r w:rsidRPr="003E242D">
        <w:rPr>
          <w:rFonts w:cs="B Nazanin" w:hint="cs"/>
          <w:sz w:val="28"/>
          <w:szCs w:val="28"/>
          <w:rtl/>
          <w:lang w:bidi="fa-IR"/>
        </w:rPr>
        <w:t>ی</w:t>
      </w:r>
      <w:r w:rsidRPr="003E242D">
        <w:rPr>
          <w:rFonts w:cs="B Nazanin"/>
          <w:sz w:val="28"/>
          <w:szCs w:val="28"/>
          <w:rtl/>
          <w:lang w:bidi="fa-IR"/>
        </w:rPr>
        <w:t xml:space="preserve"> کردند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 w:rsidR="003C6AC5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 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5E589E">
        <w:rPr>
          <w:rFonts w:cs="B Nazanin" w:hint="cs"/>
          <w:sz w:val="28"/>
          <w:szCs w:val="28"/>
          <w:rtl/>
          <w:lang w:bidi="fa-IR"/>
        </w:rPr>
        <w:t>10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15</w:t>
      </w:r>
      <w:r w:rsidR="00F91238">
        <w:rPr>
          <w:rFonts w:cs="B Nazanin" w:hint="cs"/>
          <w:sz w:val="28"/>
          <w:szCs w:val="28"/>
          <w:rtl/>
          <w:lang w:bidi="fa-IR"/>
        </w:rPr>
        <w:t>)</w:t>
      </w:r>
    </w:p>
    <w:p w14:paraId="1DEE5CC4" w14:textId="77777777"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699BAD" w14:textId="77777777"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14:paraId="5A8618D5" w14:textId="6F04EE27" w:rsidR="00767B87" w:rsidRPr="00956D42" w:rsidRDefault="00761D63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61D63">
        <w:rPr>
          <w:rFonts w:cs="B Nazanin"/>
          <w:sz w:val="28"/>
          <w:szCs w:val="28"/>
          <w:rtl/>
          <w:lang w:val="ru-RU" w:bidi="fa-IR"/>
        </w:rPr>
        <w:t>آژانس ب</w:t>
      </w:r>
      <w:r w:rsidRPr="00761D63">
        <w:rPr>
          <w:rFonts w:cs="B Nazanin" w:hint="cs"/>
          <w:sz w:val="28"/>
          <w:szCs w:val="28"/>
          <w:rtl/>
          <w:lang w:val="ru-RU" w:bidi="fa-IR"/>
        </w:rPr>
        <w:t>ی</w:t>
      </w:r>
      <w:r w:rsidRPr="00761D63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761D63">
        <w:rPr>
          <w:rFonts w:cs="B Nazanin" w:hint="cs"/>
          <w:sz w:val="28"/>
          <w:szCs w:val="28"/>
          <w:rtl/>
          <w:lang w:val="ru-RU" w:bidi="fa-IR"/>
        </w:rPr>
        <w:t>ی</w:t>
      </w:r>
      <w:r w:rsidRPr="00761D63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761D63">
        <w:rPr>
          <w:rFonts w:cs="B Nazanin" w:hint="cs"/>
          <w:sz w:val="28"/>
          <w:szCs w:val="28"/>
          <w:rtl/>
          <w:lang w:val="ru-RU" w:bidi="fa-IR"/>
        </w:rPr>
        <w:t>ی</w:t>
      </w:r>
      <w:r w:rsidRPr="00761D63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761D63">
        <w:rPr>
          <w:rFonts w:cs="B Nazanin" w:hint="cs"/>
          <w:sz w:val="28"/>
          <w:szCs w:val="28"/>
          <w:rtl/>
          <w:lang w:val="ru-RU" w:bidi="fa-IR"/>
        </w:rPr>
        <w:t>ی</w:t>
      </w:r>
      <w:r w:rsidRPr="00761D63">
        <w:rPr>
          <w:rFonts w:cs="B Nazanin"/>
          <w:sz w:val="28"/>
          <w:szCs w:val="28"/>
          <w:rtl/>
          <w:lang w:val="ru-RU" w:bidi="fa-IR"/>
        </w:rPr>
        <w:t xml:space="preserve"> در آستانه اجلاس آب و هوا</w:t>
      </w:r>
      <w:r w:rsidRPr="00761D63">
        <w:rPr>
          <w:rFonts w:cs="B Nazanin" w:hint="cs"/>
          <w:sz w:val="28"/>
          <w:szCs w:val="28"/>
          <w:rtl/>
          <w:lang w:val="ru-RU" w:bidi="fa-IR"/>
        </w:rPr>
        <w:t>یی</w:t>
      </w:r>
      <w:r w:rsidRPr="00761D6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761D63">
        <w:rPr>
          <w:rFonts w:cs="B Nazanin"/>
          <w:lang w:bidi="fa-IR"/>
        </w:rPr>
        <w:t>COP26</w:t>
      </w:r>
      <w:r w:rsidRPr="00761D63">
        <w:rPr>
          <w:rFonts w:cs="B Nazanin"/>
          <w:sz w:val="28"/>
          <w:szCs w:val="28"/>
          <w:rtl/>
          <w:lang w:val="ru-RU" w:bidi="fa-IR"/>
        </w:rPr>
        <w:t>، بروشور جد</w:t>
      </w:r>
      <w:r w:rsidRPr="00761D63">
        <w:rPr>
          <w:rFonts w:cs="B Nazanin" w:hint="cs"/>
          <w:sz w:val="28"/>
          <w:szCs w:val="28"/>
          <w:rtl/>
          <w:lang w:val="ru-RU" w:bidi="fa-IR"/>
        </w:rPr>
        <w:t>ی</w:t>
      </w:r>
      <w:r w:rsidRPr="00761D63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61D63">
        <w:rPr>
          <w:rFonts w:cs="B Nazanin" w:hint="cs"/>
          <w:sz w:val="28"/>
          <w:szCs w:val="28"/>
          <w:rtl/>
          <w:lang w:val="ru-RU" w:bidi="fa-IR"/>
        </w:rPr>
        <w:t>ی</w:t>
      </w:r>
      <w:r w:rsidRPr="00761D63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761D63">
        <w:rPr>
          <w:rFonts w:cs="B Nazanin" w:hint="cs"/>
          <w:sz w:val="28"/>
          <w:szCs w:val="28"/>
          <w:rtl/>
          <w:lang w:val="ru-RU" w:bidi="fa-IR"/>
        </w:rPr>
        <w:t>ی</w:t>
      </w:r>
      <w:r w:rsidRPr="00761D63">
        <w:rPr>
          <w:rFonts w:cs="B Nazanin"/>
          <w:sz w:val="28"/>
          <w:szCs w:val="28"/>
          <w:rtl/>
          <w:lang w:val="ru-RU" w:bidi="fa-IR"/>
        </w:rPr>
        <w:t xml:space="preserve"> جهان</w:t>
      </w:r>
      <w:r w:rsidRPr="00761D63">
        <w:rPr>
          <w:rFonts w:cs="B Nazanin" w:hint="cs"/>
          <w:sz w:val="28"/>
          <w:szCs w:val="28"/>
          <w:rtl/>
          <w:lang w:val="ru-RU" w:bidi="fa-IR"/>
        </w:rPr>
        <w:t>ی</w:t>
      </w:r>
      <w:r w:rsidRPr="00761D63">
        <w:rPr>
          <w:rFonts w:cs="B Nazanin"/>
          <w:sz w:val="28"/>
          <w:szCs w:val="28"/>
          <w:rtl/>
          <w:lang w:val="ru-RU" w:bidi="fa-IR"/>
        </w:rPr>
        <w:t xml:space="preserve"> بدون کربن آماده کرده است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7D300D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BF524C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2021/</w:t>
      </w:r>
      <w:r w:rsidR="00823F50">
        <w:rPr>
          <w:rFonts w:cs="B Nazanin" w:hint="cs"/>
          <w:sz w:val="28"/>
          <w:szCs w:val="28"/>
          <w:rtl/>
          <w:lang w:val="ru-RU" w:bidi="fa-IR"/>
        </w:rPr>
        <w:t>10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18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3655BB9B" w:rsidR="002525DA" w:rsidRPr="00956BEF" w:rsidRDefault="005A1791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A1791">
        <w:rPr>
          <w:rFonts w:cs="B Nazanin"/>
          <w:sz w:val="28"/>
          <w:szCs w:val="28"/>
          <w:rtl/>
          <w:lang w:val="ru-RU" w:bidi="fa-IR"/>
        </w:rPr>
        <w:t>آژانس ب</w:t>
      </w:r>
      <w:r w:rsidRPr="005A1791">
        <w:rPr>
          <w:rFonts w:cs="B Nazanin" w:hint="cs"/>
          <w:sz w:val="28"/>
          <w:szCs w:val="28"/>
          <w:rtl/>
          <w:lang w:val="ru-RU" w:bidi="fa-IR"/>
        </w:rPr>
        <w:t>ی</w:t>
      </w:r>
      <w:r w:rsidRPr="005A1791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5A1791">
        <w:rPr>
          <w:rFonts w:cs="B Nazanin" w:hint="cs"/>
          <w:sz w:val="28"/>
          <w:szCs w:val="28"/>
          <w:rtl/>
          <w:lang w:val="ru-RU" w:bidi="fa-IR"/>
        </w:rPr>
        <w:t>ی</w:t>
      </w:r>
      <w:r w:rsidRPr="005A1791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5A1791">
        <w:rPr>
          <w:rFonts w:cs="B Nazanin" w:hint="cs"/>
          <w:sz w:val="28"/>
          <w:szCs w:val="28"/>
          <w:rtl/>
          <w:lang w:val="ru-RU" w:bidi="fa-IR"/>
        </w:rPr>
        <w:t>ی</w:t>
      </w:r>
      <w:r w:rsidRPr="005A1791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5A1791">
        <w:rPr>
          <w:rFonts w:cs="B Nazanin" w:hint="cs"/>
          <w:sz w:val="28"/>
          <w:szCs w:val="28"/>
          <w:rtl/>
          <w:lang w:val="ru-RU" w:bidi="fa-IR"/>
        </w:rPr>
        <w:t>ی</w:t>
      </w:r>
      <w:r w:rsidRPr="005A1791">
        <w:rPr>
          <w:rFonts w:cs="B Nazanin"/>
          <w:sz w:val="28"/>
          <w:szCs w:val="28"/>
          <w:rtl/>
          <w:lang w:val="ru-RU" w:bidi="fa-IR"/>
        </w:rPr>
        <w:t xml:space="preserve"> و چ</w:t>
      </w:r>
      <w:r w:rsidRPr="005A1791">
        <w:rPr>
          <w:rFonts w:cs="B Nazanin" w:hint="cs"/>
          <w:sz w:val="28"/>
          <w:szCs w:val="28"/>
          <w:rtl/>
          <w:lang w:val="ru-RU" w:bidi="fa-IR"/>
        </w:rPr>
        <w:t>ی</w:t>
      </w:r>
      <w:r w:rsidRPr="005A179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A1791">
        <w:rPr>
          <w:rFonts w:cs="B Nazanin"/>
          <w:sz w:val="28"/>
          <w:szCs w:val="28"/>
          <w:rtl/>
          <w:lang w:val="ru-RU" w:bidi="fa-IR"/>
        </w:rPr>
        <w:t xml:space="preserve"> توافقنامه همکار</w:t>
      </w:r>
      <w:r w:rsidRPr="005A1791">
        <w:rPr>
          <w:rFonts w:cs="B Nazanin" w:hint="cs"/>
          <w:sz w:val="28"/>
          <w:szCs w:val="28"/>
          <w:rtl/>
          <w:lang w:val="ru-RU" w:bidi="fa-IR"/>
        </w:rPr>
        <w:t>ی</w:t>
      </w:r>
      <w:r w:rsidRPr="005A1791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5A1791">
        <w:rPr>
          <w:rFonts w:cs="B Nazanin" w:hint="cs"/>
          <w:sz w:val="28"/>
          <w:szCs w:val="28"/>
          <w:rtl/>
          <w:lang w:val="ru-RU" w:bidi="fa-IR"/>
        </w:rPr>
        <w:t>ی</w:t>
      </w:r>
      <w:r w:rsidRPr="005A1791">
        <w:rPr>
          <w:rFonts w:cs="B Nazanin"/>
          <w:sz w:val="28"/>
          <w:szCs w:val="28"/>
          <w:rtl/>
          <w:lang w:val="ru-RU" w:bidi="fa-IR"/>
        </w:rPr>
        <w:t xml:space="preserve"> حما</w:t>
      </w:r>
      <w:r w:rsidRPr="005A1791">
        <w:rPr>
          <w:rFonts w:cs="B Nazanin" w:hint="cs"/>
          <w:sz w:val="28"/>
          <w:szCs w:val="28"/>
          <w:rtl/>
          <w:lang w:val="ru-RU" w:bidi="fa-IR"/>
        </w:rPr>
        <w:t>ی</w:t>
      </w:r>
      <w:r w:rsidRPr="005A1791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5A1791">
        <w:rPr>
          <w:rFonts w:cs="B Nazanin"/>
          <w:sz w:val="28"/>
          <w:szCs w:val="28"/>
          <w:rtl/>
          <w:lang w:val="ru-RU" w:bidi="fa-IR"/>
        </w:rPr>
        <w:t xml:space="preserve"> از کشورها</w:t>
      </w:r>
      <w:r w:rsidRPr="005A1791">
        <w:rPr>
          <w:rFonts w:cs="B Nazanin" w:hint="cs"/>
          <w:sz w:val="28"/>
          <w:szCs w:val="28"/>
          <w:rtl/>
          <w:lang w:val="ru-RU" w:bidi="fa-IR"/>
        </w:rPr>
        <w:t>ی</w:t>
      </w:r>
      <w:r w:rsidRPr="005A1791">
        <w:rPr>
          <w:rFonts w:cs="B Nazanin"/>
          <w:sz w:val="28"/>
          <w:szCs w:val="28"/>
          <w:rtl/>
          <w:lang w:val="ru-RU" w:bidi="fa-IR"/>
        </w:rPr>
        <w:t xml:space="preserve"> در حال توسعه امضا کردند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. (وب‌سایت</w:t>
      </w:r>
      <w:r w:rsidR="006B10BC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E400A1" w:rsidRPr="002525D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4B04DE">
        <w:rPr>
          <w:rFonts w:cs="B Nazanin" w:hint="cs"/>
          <w:sz w:val="28"/>
          <w:szCs w:val="28"/>
          <w:rtl/>
          <w:lang w:val="ru-RU" w:bidi="fa-IR"/>
        </w:rPr>
        <w:t>10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18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064956B9" w:rsidR="00767B87" w:rsidRPr="000252B4" w:rsidRDefault="001A5FCA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A5FCA">
        <w:rPr>
          <w:rFonts w:cs="B Nazanin"/>
          <w:sz w:val="28"/>
          <w:szCs w:val="28"/>
          <w:rtl/>
          <w:lang w:val="ru-RU" w:bidi="fa-IR"/>
        </w:rPr>
        <w:t>دولت روس</w:t>
      </w:r>
      <w:r w:rsidRPr="001A5FCA">
        <w:rPr>
          <w:rFonts w:cs="B Nazanin" w:hint="cs"/>
          <w:sz w:val="28"/>
          <w:szCs w:val="28"/>
          <w:rtl/>
          <w:lang w:val="ru-RU" w:bidi="fa-IR"/>
        </w:rPr>
        <w:t>ی</w:t>
      </w:r>
      <w:r w:rsidRPr="001A5FCA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1A5FCA">
        <w:rPr>
          <w:rFonts w:cs="B Nazanin"/>
          <w:sz w:val="28"/>
          <w:szCs w:val="28"/>
          <w:rtl/>
          <w:lang w:val="ru-RU" w:bidi="fa-IR"/>
        </w:rPr>
        <w:t xml:space="preserve"> تا سال 2025، 5 م</w:t>
      </w:r>
      <w:r w:rsidRPr="001A5FCA">
        <w:rPr>
          <w:rFonts w:cs="B Nazanin" w:hint="cs"/>
          <w:sz w:val="28"/>
          <w:szCs w:val="28"/>
          <w:rtl/>
          <w:lang w:val="ru-RU" w:bidi="fa-IR"/>
        </w:rPr>
        <w:t>ی</w:t>
      </w:r>
      <w:r w:rsidRPr="001A5FCA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1A5FCA">
        <w:rPr>
          <w:rFonts w:cs="B Nazanin" w:hint="cs"/>
          <w:sz w:val="28"/>
          <w:szCs w:val="28"/>
          <w:rtl/>
          <w:lang w:val="ru-RU" w:bidi="fa-IR"/>
        </w:rPr>
        <w:t>ی</w:t>
      </w:r>
      <w:r w:rsidRPr="001A5FCA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1A5FCA">
        <w:rPr>
          <w:rFonts w:cs="B Nazanin"/>
          <w:sz w:val="28"/>
          <w:szCs w:val="28"/>
          <w:rtl/>
          <w:lang w:val="ru-RU" w:bidi="fa-IR"/>
        </w:rPr>
        <w:t xml:space="preserve"> روبل در ا</w:t>
      </w:r>
      <w:r w:rsidRPr="001A5FCA">
        <w:rPr>
          <w:rFonts w:cs="B Nazanin" w:hint="cs"/>
          <w:sz w:val="28"/>
          <w:szCs w:val="28"/>
          <w:rtl/>
          <w:lang w:val="ru-RU" w:bidi="fa-IR"/>
        </w:rPr>
        <w:t>ی</w:t>
      </w:r>
      <w:r w:rsidRPr="001A5FCA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1A5FCA">
        <w:rPr>
          <w:rFonts w:cs="B Nazanin"/>
          <w:sz w:val="28"/>
          <w:szCs w:val="28"/>
          <w:rtl/>
          <w:lang w:val="ru-RU" w:bidi="fa-IR"/>
        </w:rPr>
        <w:t xml:space="preserve"> مرکز مل</w:t>
      </w:r>
      <w:r w:rsidRPr="001A5FCA">
        <w:rPr>
          <w:rFonts w:cs="B Nazanin" w:hint="cs"/>
          <w:sz w:val="28"/>
          <w:szCs w:val="28"/>
          <w:rtl/>
          <w:lang w:val="ru-RU" w:bidi="fa-IR"/>
        </w:rPr>
        <w:t>ی</w:t>
      </w:r>
      <w:r w:rsidRPr="001A5FCA">
        <w:rPr>
          <w:rFonts w:cs="B Nazanin"/>
          <w:sz w:val="28"/>
          <w:szCs w:val="28"/>
          <w:rtl/>
          <w:lang w:val="ru-RU" w:bidi="fa-IR"/>
        </w:rPr>
        <w:t xml:space="preserve"> ف</w:t>
      </w:r>
      <w:r w:rsidRPr="001A5FCA">
        <w:rPr>
          <w:rFonts w:cs="B Nazanin" w:hint="cs"/>
          <w:sz w:val="28"/>
          <w:szCs w:val="28"/>
          <w:rtl/>
          <w:lang w:val="ru-RU" w:bidi="fa-IR"/>
        </w:rPr>
        <w:t>ی</w:t>
      </w:r>
      <w:r w:rsidRPr="001A5FCA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1A5FCA">
        <w:rPr>
          <w:rFonts w:cs="B Nazanin" w:hint="cs"/>
          <w:sz w:val="28"/>
          <w:szCs w:val="28"/>
          <w:rtl/>
          <w:lang w:val="ru-RU" w:bidi="fa-IR"/>
        </w:rPr>
        <w:t>ی</w:t>
      </w:r>
      <w:r w:rsidRPr="001A5FCA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1A5FCA">
        <w:rPr>
          <w:rFonts w:cs="B Nazanin"/>
          <w:sz w:val="28"/>
          <w:szCs w:val="28"/>
          <w:rtl/>
          <w:lang w:val="ru-RU" w:bidi="fa-IR"/>
        </w:rPr>
        <w:t xml:space="preserve"> و ر</w:t>
      </w:r>
      <w:r w:rsidRPr="001A5FCA">
        <w:rPr>
          <w:rFonts w:cs="B Nazanin" w:hint="cs"/>
          <w:sz w:val="28"/>
          <w:szCs w:val="28"/>
          <w:rtl/>
          <w:lang w:val="ru-RU" w:bidi="fa-IR"/>
        </w:rPr>
        <w:t>ی</w:t>
      </w:r>
      <w:r w:rsidRPr="001A5FCA">
        <w:rPr>
          <w:rFonts w:cs="B Nazanin" w:hint="eastAsia"/>
          <w:sz w:val="28"/>
          <w:szCs w:val="28"/>
          <w:rtl/>
          <w:lang w:val="ru-RU" w:bidi="fa-IR"/>
        </w:rPr>
        <w:t>اض</w:t>
      </w:r>
      <w:r w:rsidRPr="001A5FCA">
        <w:rPr>
          <w:rFonts w:cs="B Nazanin" w:hint="cs"/>
          <w:sz w:val="28"/>
          <w:szCs w:val="28"/>
          <w:rtl/>
          <w:lang w:val="ru-RU" w:bidi="fa-IR"/>
        </w:rPr>
        <w:t>ی</w:t>
      </w:r>
      <w:r w:rsidRPr="001A5FCA">
        <w:rPr>
          <w:rFonts w:cs="B Nazanin"/>
          <w:sz w:val="28"/>
          <w:szCs w:val="28"/>
          <w:rtl/>
          <w:lang w:val="ru-RU" w:bidi="fa-IR"/>
        </w:rPr>
        <w:t xml:space="preserve"> ساروف سرما</w:t>
      </w:r>
      <w:r w:rsidRPr="001A5FCA">
        <w:rPr>
          <w:rFonts w:cs="B Nazanin" w:hint="cs"/>
          <w:sz w:val="28"/>
          <w:szCs w:val="28"/>
          <w:rtl/>
          <w:lang w:val="ru-RU" w:bidi="fa-IR"/>
        </w:rPr>
        <w:t>ی</w:t>
      </w:r>
      <w:r w:rsidRPr="001A5FCA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1A5FCA">
        <w:rPr>
          <w:rFonts w:cs="B Nazanin" w:hint="cs"/>
          <w:sz w:val="28"/>
          <w:szCs w:val="28"/>
          <w:rtl/>
          <w:lang w:val="ru-RU" w:bidi="fa-IR"/>
        </w:rPr>
        <w:t>ی</w:t>
      </w:r>
      <w:r w:rsidRPr="001A5FCA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1A5FCA">
        <w:rPr>
          <w:rFonts w:cs="B Nazanin" w:hint="cs"/>
          <w:sz w:val="28"/>
          <w:szCs w:val="28"/>
          <w:rtl/>
          <w:lang w:val="ru-RU" w:bidi="fa-IR"/>
        </w:rPr>
        <w:t>ی‌</w:t>
      </w:r>
      <w:r w:rsidRPr="001A5FCA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D47BC8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D47BC8">
        <w:rPr>
          <w:rFonts w:cs="B Nazanin" w:hint="cs"/>
          <w:sz w:val="28"/>
          <w:szCs w:val="28"/>
          <w:rtl/>
          <w:lang w:val="ru-RU" w:bidi="fa-IR"/>
        </w:rPr>
        <w:t>10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18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0B836D6F" w:rsidR="007F7645" w:rsidRPr="00CC57C8" w:rsidRDefault="0001109B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1109B">
        <w:rPr>
          <w:rFonts w:cs="B Nazanin"/>
          <w:sz w:val="28"/>
          <w:szCs w:val="28"/>
          <w:rtl/>
          <w:lang w:val="ru-RU" w:bidi="fa-IR"/>
        </w:rPr>
        <w:t>روس‌اتم قصد دارد چهار پروژه آزما</w:t>
      </w:r>
      <w:r w:rsidRPr="0001109B">
        <w:rPr>
          <w:rFonts w:cs="B Nazanin" w:hint="cs"/>
          <w:sz w:val="28"/>
          <w:szCs w:val="28"/>
          <w:rtl/>
          <w:lang w:val="ru-RU" w:bidi="fa-IR"/>
        </w:rPr>
        <w:t>ی</w:t>
      </w:r>
      <w:r w:rsidRPr="0001109B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01109B">
        <w:rPr>
          <w:rFonts w:cs="B Nazanin" w:hint="cs"/>
          <w:sz w:val="28"/>
          <w:szCs w:val="28"/>
          <w:rtl/>
          <w:lang w:val="ru-RU" w:bidi="fa-IR"/>
        </w:rPr>
        <w:t>ی</w:t>
      </w:r>
      <w:r w:rsidRPr="0001109B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01109B">
        <w:rPr>
          <w:rFonts w:cs="B Nazanin" w:hint="cs"/>
          <w:sz w:val="28"/>
          <w:szCs w:val="28"/>
          <w:rtl/>
          <w:lang w:val="ru-RU" w:bidi="fa-IR"/>
        </w:rPr>
        <w:t>ی</w:t>
      </w:r>
      <w:r w:rsidRPr="0001109B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01109B">
        <w:rPr>
          <w:rFonts w:cs="B Nazanin"/>
          <w:sz w:val="28"/>
          <w:szCs w:val="28"/>
          <w:rtl/>
          <w:lang w:val="ru-RU" w:bidi="fa-IR"/>
        </w:rPr>
        <w:t xml:space="preserve"> را در مناطق کال</w:t>
      </w:r>
      <w:r w:rsidRPr="0001109B">
        <w:rPr>
          <w:rFonts w:cs="B Nazanin" w:hint="cs"/>
          <w:sz w:val="28"/>
          <w:szCs w:val="28"/>
          <w:rtl/>
          <w:lang w:val="ru-RU" w:bidi="fa-IR"/>
        </w:rPr>
        <w:t>ی</w:t>
      </w:r>
      <w:r w:rsidRPr="0001109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1109B">
        <w:rPr>
          <w:rFonts w:cs="B Nazanin" w:hint="cs"/>
          <w:sz w:val="28"/>
          <w:szCs w:val="28"/>
          <w:rtl/>
          <w:lang w:val="ru-RU" w:bidi="fa-IR"/>
        </w:rPr>
        <w:t>ی</w:t>
      </w:r>
      <w:r w:rsidRPr="0001109B">
        <w:rPr>
          <w:rFonts w:cs="B Nazanin" w:hint="eastAsia"/>
          <w:sz w:val="28"/>
          <w:szCs w:val="28"/>
          <w:rtl/>
          <w:lang w:val="ru-RU" w:bidi="fa-IR"/>
        </w:rPr>
        <w:t>نگراد،</w:t>
      </w:r>
      <w:r w:rsidRPr="0001109B">
        <w:rPr>
          <w:rFonts w:cs="B Nazanin"/>
          <w:sz w:val="28"/>
          <w:szCs w:val="28"/>
          <w:rtl/>
          <w:lang w:val="ru-RU" w:bidi="fa-IR"/>
        </w:rPr>
        <w:t xml:space="preserve"> مورمانسک و ساخال</w:t>
      </w:r>
      <w:r w:rsidRPr="0001109B">
        <w:rPr>
          <w:rFonts w:cs="B Nazanin" w:hint="cs"/>
          <w:sz w:val="28"/>
          <w:szCs w:val="28"/>
          <w:rtl/>
          <w:lang w:val="ru-RU" w:bidi="fa-IR"/>
        </w:rPr>
        <w:t>ی</w:t>
      </w:r>
      <w:r w:rsidRPr="0001109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01109B">
        <w:rPr>
          <w:rFonts w:cs="B Nazanin"/>
          <w:sz w:val="28"/>
          <w:szCs w:val="28"/>
          <w:rtl/>
          <w:lang w:val="ru-RU" w:bidi="fa-IR"/>
        </w:rPr>
        <w:t xml:space="preserve"> در 2025-2024 افتتاح کند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35A64" w:rsidRPr="002525D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E93B2D">
        <w:rPr>
          <w:rFonts w:cs="B Nazanin" w:hint="cs"/>
          <w:sz w:val="28"/>
          <w:szCs w:val="28"/>
          <w:rtl/>
          <w:lang w:val="ru-RU" w:bidi="fa-IR"/>
        </w:rPr>
        <w:t>10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18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15D6179" w14:textId="78D8CE95" w:rsidR="00E32DAA" w:rsidRDefault="00775682" w:rsidP="004472B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75682">
        <w:rPr>
          <w:rFonts w:cs="B Nazanin"/>
          <w:sz w:val="28"/>
          <w:szCs w:val="28"/>
          <w:rtl/>
          <w:lang w:val="ru-RU" w:bidi="fa-IR"/>
        </w:rPr>
        <w:t>ن</w:t>
      </w:r>
      <w:r w:rsidRPr="00775682">
        <w:rPr>
          <w:rFonts w:cs="B Nazanin" w:hint="cs"/>
          <w:sz w:val="28"/>
          <w:szCs w:val="28"/>
          <w:rtl/>
          <w:lang w:val="ru-RU" w:bidi="fa-IR"/>
        </w:rPr>
        <w:t>ی</w:t>
      </w:r>
      <w:r w:rsidRPr="00775682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77568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75682">
        <w:rPr>
          <w:rFonts w:cs="B Nazanin" w:hint="cs"/>
          <w:sz w:val="28"/>
          <w:szCs w:val="28"/>
          <w:rtl/>
          <w:lang w:val="ru-RU" w:bidi="fa-IR"/>
        </w:rPr>
        <w:t>ی</w:t>
      </w:r>
      <w:r w:rsidRPr="00775682">
        <w:rPr>
          <w:rFonts w:cs="B Nazanin"/>
          <w:sz w:val="28"/>
          <w:szCs w:val="28"/>
          <w:rtl/>
          <w:lang w:val="ru-RU" w:bidi="fa-IR"/>
        </w:rPr>
        <w:t xml:space="preserve"> راستوف دستگاه و</w:t>
      </w:r>
      <w:r w:rsidRPr="00775682">
        <w:rPr>
          <w:rFonts w:cs="B Nazanin" w:hint="cs"/>
          <w:sz w:val="28"/>
          <w:szCs w:val="28"/>
          <w:rtl/>
          <w:lang w:val="ru-RU" w:bidi="fa-IR"/>
        </w:rPr>
        <w:t>ی</w:t>
      </w:r>
      <w:r w:rsidRPr="00775682">
        <w:rPr>
          <w:rFonts w:cs="B Nazanin" w:hint="eastAsia"/>
          <w:sz w:val="28"/>
          <w:szCs w:val="28"/>
          <w:rtl/>
          <w:lang w:val="ru-RU" w:bidi="fa-IR"/>
        </w:rPr>
        <w:t>ژه‌ا</w:t>
      </w:r>
      <w:r w:rsidRPr="00775682">
        <w:rPr>
          <w:rFonts w:cs="B Nazanin" w:hint="cs"/>
          <w:sz w:val="28"/>
          <w:szCs w:val="28"/>
          <w:rtl/>
          <w:lang w:val="ru-RU" w:bidi="fa-IR"/>
        </w:rPr>
        <w:t>ی</w:t>
      </w:r>
      <w:r w:rsidRPr="00775682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775682">
        <w:rPr>
          <w:rFonts w:cs="B Nazanin" w:hint="cs"/>
          <w:sz w:val="28"/>
          <w:szCs w:val="28"/>
          <w:rtl/>
          <w:lang w:val="ru-RU" w:bidi="fa-IR"/>
        </w:rPr>
        <w:t>ی</w:t>
      </w:r>
      <w:r w:rsidRPr="00775682">
        <w:rPr>
          <w:rFonts w:cs="B Nazanin"/>
          <w:sz w:val="28"/>
          <w:szCs w:val="28"/>
          <w:rtl/>
          <w:lang w:val="ru-RU" w:bidi="fa-IR"/>
        </w:rPr>
        <w:t xml:space="preserve"> مقابله با خرابکاران ز</w:t>
      </w:r>
      <w:r w:rsidRPr="00775682">
        <w:rPr>
          <w:rFonts w:cs="B Nazanin" w:hint="cs"/>
          <w:sz w:val="28"/>
          <w:szCs w:val="28"/>
          <w:rtl/>
          <w:lang w:val="ru-RU" w:bidi="fa-IR"/>
        </w:rPr>
        <w:t>ی</w:t>
      </w:r>
      <w:r w:rsidRPr="00775682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775682">
        <w:rPr>
          <w:rFonts w:cs="B Nazanin"/>
          <w:sz w:val="28"/>
          <w:szCs w:val="28"/>
          <w:rtl/>
          <w:lang w:val="ru-RU" w:bidi="fa-IR"/>
        </w:rPr>
        <w:t xml:space="preserve"> آب در</w:t>
      </w:r>
      <w:r w:rsidRPr="00775682">
        <w:rPr>
          <w:rFonts w:cs="B Nazanin" w:hint="cs"/>
          <w:sz w:val="28"/>
          <w:szCs w:val="28"/>
          <w:rtl/>
          <w:lang w:val="ru-RU" w:bidi="fa-IR"/>
        </w:rPr>
        <w:t>ی</w:t>
      </w:r>
      <w:r w:rsidRPr="00775682">
        <w:rPr>
          <w:rFonts w:cs="B Nazanin" w:hint="eastAsia"/>
          <w:sz w:val="28"/>
          <w:szCs w:val="28"/>
          <w:rtl/>
          <w:lang w:val="ru-RU" w:bidi="fa-IR"/>
        </w:rPr>
        <w:t>افت</w:t>
      </w:r>
      <w:r w:rsidRPr="00775682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775682">
        <w:rPr>
          <w:rFonts w:cs="B Nazanin" w:hint="cs"/>
          <w:sz w:val="28"/>
          <w:szCs w:val="28"/>
          <w:rtl/>
          <w:lang w:val="ru-RU" w:bidi="fa-IR"/>
        </w:rPr>
        <w:t>ی‌</w:t>
      </w:r>
      <w:r w:rsidRPr="00775682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1E3146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040FBA">
        <w:rPr>
          <w:rFonts w:cs="B Nazanin" w:hint="cs"/>
          <w:sz w:val="28"/>
          <w:szCs w:val="28"/>
          <w:rtl/>
          <w:lang w:val="ru-RU" w:bidi="fa-IR"/>
        </w:rPr>
        <w:t>10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19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67138DE" w14:textId="77777777" w:rsidR="00E32DAA" w:rsidRDefault="00E32D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209F9BA7" w14:textId="77777777" w:rsidR="00C82AAA" w:rsidRPr="00E32D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3B8F1480" w14:textId="521AF6AB" w:rsidR="00823F50" w:rsidRPr="00BA3EA2" w:rsidRDefault="00584DB1" w:rsidP="00BA3EA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84DB1">
        <w:rPr>
          <w:rFonts w:cs="B Nazanin"/>
          <w:sz w:val="28"/>
          <w:szCs w:val="28"/>
          <w:rtl/>
          <w:lang w:bidi="fa-IR"/>
        </w:rPr>
        <w:t>شرکت آمر</w:t>
      </w:r>
      <w:r w:rsidRPr="00584DB1">
        <w:rPr>
          <w:rFonts w:cs="B Nazanin" w:hint="cs"/>
          <w:sz w:val="28"/>
          <w:szCs w:val="28"/>
          <w:rtl/>
          <w:lang w:bidi="fa-IR"/>
        </w:rPr>
        <w:t>ی</w:t>
      </w:r>
      <w:r w:rsidRPr="00584DB1">
        <w:rPr>
          <w:rFonts w:cs="B Nazanin" w:hint="eastAsia"/>
          <w:sz w:val="28"/>
          <w:szCs w:val="28"/>
          <w:rtl/>
          <w:lang w:bidi="fa-IR"/>
        </w:rPr>
        <w:t>کا</w:t>
      </w:r>
      <w:r w:rsidRPr="00584DB1">
        <w:rPr>
          <w:rFonts w:cs="B Nazanin" w:hint="cs"/>
          <w:sz w:val="28"/>
          <w:szCs w:val="28"/>
          <w:rtl/>
          <w:lang w:bidi="fa-IR"/>
        </w:rPr>
        <w:t>یی</w:t>
      </w:r>
      <w:r w:rsidRPr="00584DB1">
        <w:rPr>
          <w:rFonts w:cs="B Nazanin"/>
          <w:sz w:val="28"/>
          <w:szCs w:val="28"/>
          <w:rtl/>
          <w:lang w:bidi="fa-IR"/>
        </w:rPr>
        <w:t xml:space="preserve"> </w:t>
      </w:r>
      <w:r w:rsidRPr="00584DB1">
        <w:rPr>
          <w:rFonts w:cs="B Nazanin"/>
          <w:lang w:bidi="fa-IR"/>
        </w:rPr>
        <w:t>Radiant</w:t>
      </w:r>
      <w:r w:rsidRPr="00584DB1">
        <w:rPr>
          <w:rFonts w:cs="B Nazanin"/>
          <w:rtl/>
          <w:lang w:bidi="fa-IR"/>
        </w:rPr>
        <w:t xml:space="preserve"> </w:t>
      </w:r>
      <w:r w:rsidRPr="00584DB1">
        <w:rPr>
          <w:rFonts w:cs="B Nazanin"/>
          <w:sz w:val="28"/>
          <w:szCs w:val="28"/>
          <w:rtl/>
          <w:lang w:bidi="fa-IR"/>
        </w:rPr>
        <w:t>در حال توسعه پروژه د</w:t>
      </w:r>
      <w:r w:rsidRPr="00584DB1">
        <w:rPr>
          <w:rFonts w:cs="B Nazanin" w:hint="cs"/>
          <w:sz w:val="28"/>
          <w:szCs w:val="28"/>
          <w:rtl/>
          <w:lang w:bidi="fa-IR"/>
        </w:rPr>
        <w:t>ی</w:t>
      </w:r>
      <w:r w:rsidRPr="00584DB1">
        <w:rPr>
          <w:rFonts w:cs="B Nazanin" w:hint="eastAsia"/>
          <w:sz w:val="28"/>
          <w:szCs w:val="28"/>
          <w:rtl/>
          <w:lang w:bidi="fa-IR"/>
        </w:rPr>
        <w:t>گر</w:t>
      </w:r>
      <w:r w:rsidRPr="00584DB1">
        <w:rPr>
          <w:rFonts w:cs="B Nazanin" w:hint="cs"/>
          <w:sz w:val="28"/>
          <w:szCs w:val="28"/>
          <w:rtl/>
          <w:lang w:bidi="fa-IR"/>
        </w:rPr>
        <w:t>ی</w:t>
      </w:r>
      <w:r w:rsidRPr="00584DB1">
        <w:rPr>
          <w:rFonts w:cs="B Nazanin"/>
          <w:sz w:val="28"/>
          <w:szCs w:val="28"/>
          <w:rtl/>
          <w:lang w:bidi="fa-IR"/>
        </w:rPr>
        <w:t xml:space="preserve"> از راکتور هسته‌ا</w:t>
      </w:r>
      <w:r w:rsidRPr="00584DB1">
        <w:rPr>
          <w:rFonts w:cs="B Nazanin" w:hint="cs"/>
          <w:sz w:val="28"/>
          <w:szCs w:val="28"/>
          <w:rtl/>
          <w:lang w:bidi="fa-IR"/>
        </w:rPr>
        <w:t>ی</w:t>
      </w:r>
      <w:r w:rsidRPr="00584DB1">
        <w:rPr>
          <w:rFonts w:cs="B Nazanin"/>
          <w:sz w:val="28"/>
          <w:szCs w:val="28"/>
          <w:rtl/>
          <w:lang w:bidi="fa-IR"/>
        </w:rPr>
        <w:t xml:space="preserve"> کوچک برا</w:t>
      </w:r>
      <w:r w:rsidRPr="00584DB1">
        <w:rPr>
          <w:rFonts w:cs="B Nazanin" w:hint="cs"/>
          <w:sz w:val="28"/>
          <w:szCs w:val="28"/>
          <w:rtl/>
          <w:lang w:bidi="fa-IR"/>
        </w:rPr>
        <w:t>ی</w:t>
      </w:r>
      <w:r w:rsidRPr="00584DB1">
        <w:rPr>
          <w:rFonts w:cs="B Nazanin"/>
          <w:sz w:val="28"/>
          <w:szCs w:val="28"/>
          <w:rtl/>
          <w:lang w:bidi="fa-IR"/>
        </w:rPr>
        <w:t xml:space="preserve"> فضا است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7D1170">
        <w:rPr>
          <w:rFonts w:cs="B Nazanin" w:hint="cs"/>
          <w:sz w:val="28"/>
          <w:szCs w:val="28"/>
          <w:rtl/>
          <w:lang w:bidi="fa-IR"/>
        </w:rPr>
        <w:t>10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19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14:paraId="76BE989C" w14:textId="7A1CEFFC" w:rsidR="00F926AD" w:rsidRPr="00100948" w:rsidRDefault="00C02340" w:rsidP="00555BF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02340">
        <w:rPr>
          <w:rFonts w:cs="B Nazanin"/>
          <w:sz w:val="28"/>
          <w:szCs w:val="28"/>
          <w:rtl/>
          <w:lang w:bidi="fa-IR"/>
        </w:rPr>
        <w:lastRenderedPageBreak/>
        <w:t>مهندسان آموخته‌اند که منابع راد</w:t>
      </w:r>
      <w:r w:rsidRPr="00C02340">
        <w:rPr>
          <w:rFonts w:cs="B Nazanin" w:hint="cs"/>
          <w:sz w:val="28"/>
          <w:szCs w:val="28"/>
          <w:rtl/>
          <w:lang w:bidi="fa-IR"/>
        </w:rPr>
        <w:t>ی</w:t>
      </w:r>
      <w:r w:rsidRPr="00C02340">
        <w:rPr>
          <w:rFonts w:cs="B Nazanin" w:hint="eastAsia"/>
          <w:sz w:val="28"/>
          <w:szCs w:val="28"/>
          <w:rtl/>
          <w:lang w:bidi="fa-IR"/>
        </w:rPr>
        <w:t>واکت</w:t>
      </w:r>
      <w:r w:rsidRPr="00C02340">
        <w:rPr>
          <w:rFonts w:cs="B Nazanin" w:hint="cs"/>
          <w:sz w:val="28"/>
          <w:szCs w:val="28"/>
          <w:rtl/>
          <w:lang w:bidi="fa-IR"/>
        </w:rPr>
        <w:t>ی</w:t>
      </w:r>
      <w:r w:rsidRPr="00C02340">
        <w:rPr>
          <w:rFonts w:cs="B Nazanin" w:hint="eastAsia"/>
          <w:sz w:val="28"/>
          <w:szCs w:val="28"/>
          <w:rtl/>
          <w:lang w:bidi="fa-IR"/>
        </w:rPr>
        <w:t>و</w:t>
      </w:r>
      <w:r w:rsidRPr="00C02340">
        <w:rPr>
          <w:rFonts w:cs="B Nazanin"/>
          <w:sz w:val="28"/>
          <w:szCs w:val="28"/>
          <w:rtl/>
          <w:lang w:bidi="fa-IR"/>
        </w:rPr>
        <w:t xml:space="preserve"> از دست رفته</w:t>
      </w:r>
      <w:r>
        <w:rPr>
          <w:rFonts w:cs="B Nazanin" w:hint="cs"/>
          <w:sz w:val="28"/>
          <w:szCs w:val="28"/>
          <w:rtl/>
          <w:lang w:bidi="fa-IR"/>
        </w:rPr>
        <w:t xml:space="preserve"> تابش</w:t>
      </w:r>
      <w:r w:rsidRPr="00C02340">
        <w:rPr>
          <w:rFonts w:cs="B Nazanin"/>
          <w:sz w:val="28"/>
          <w:szCs w:val="28"/>
          <w:rtl/>
          <w:lang w:bidi="fa-IR"/>
        </w:rPr>
        <w:t xml:space="preserve"> را تصو</w:t>
      </w:r>
      <w:r w:rsidRPr="00C02340">
        <w:rPr>
          <w:rFonts w:cs="B Nazanin" w:hint="cs"/>
          <w:sz w:val="28"/>
          <w:szCs w:val="28"/>
          <w:rtl/>
          <w:lang w:bidi="fa-IR"/>
        </w:rPr>
        <w:t>ی</w:t>
      </w:r>
      <w:r w:rsidRPr="00C02340">
        <w:rPr>
          <w:rFonts w:cs="B Nazanin" w:hint="eastAsia"/>
          <w:sz w:val="28"/>
          <w:szCs w:val="28"/>
          <w:rtl/>
          <w:lang w:bidi="fa-IR"/>
        </w:rPr>
        <w:t>رساز</w:t>
      </w:r>
      <w:r w:rsidRPr="00C02340">
        <w:rPr>
          <w:rFonts w:cs="B Nazanin" w:hint="cs"/>
          <w:sz w:val="28"/>
          <w:szCs w:val="28"/>
          <w:rtl/>
          <w:lang w:bidi="fa-IR"/>
        </w:rPr>
        <w:t>ی</w:t>
      </w:r>
      <w:r w:rsidRPr="00C02340">
        <w:rPr>
          <w:rFonts w:cs="B Nazanin"/>
          <w:sz w:val="28"/>
          <w:szCs w:val="28"/>
          <w:rtl/>
          <w:lang w:bidi="fa-IR"/>
        </w:rPr>
        <w:t xml:space="preserve"> کنند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29123F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602DD6">
        <w:rPr>
          <w:rFonts w:cs="B Nazanin" w:hint="cs"/>
          <w:sz w:val="28"/>
          <w:szCs w:val="28"/>
          <w:rtl/>
          <w:lang w:bidi="fa-IR"/>
        </w:rPr>
        <w:t>10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20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14:paraId="08F19CC6" w14:textId="77777777"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8181466" w14:textId="6BA8C9BD" w:rsidR="00EB73A9" w:rsidRPr="001B568A" w:rsidRDefault="00855580" w:rsidP="008A78D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55580">
        <w:rPr>
          <w:rFonts w:cs="B Nazanin"/>
          <w:sz w:val="28"/>
          <w:szCs w:val="28"/>
          <w:rtl/>
          <w:lang w:val="ru-RU" w:bidi="fa-IR"/>
        </w:rPr>
        <w:t>در تعداد</w:t>
      </w:r>
      <w:r w:rsidRPr="00855580">
        <w:rPr>
          <w:rFonts w:cs="B Nazanin" w:hint="cs"/>
          <w:sz w:val="28"/>
          <w:szCs w:val="28"/>
          <w:rtl/>
          <w:lang w:val="ru-RU" w:bidi="fa-IR"/>
        </w:rPr>
        <w:t>ی</w:t>
      </w:r>
      <w:r w:rsidRPr="00855580">
        <w:rPr>
          <w:rFonts w:cs="B Nazanin"/>
          <w:sz w:val="28"/>
          <w:szCs w:val="28"/>
          <w:rtl/>
          <w:lang w:val="ru-RU" w:bidi="fa-IR"/>
        </w:rPr>
        <w:t xml:space="preserve"> از کشورها</w:t>
      </w:r>
      <w:r w:rsidRPr="00855580">
        <w:rPr>
          <w:rFonts w:cs="B Nazanin" w:hint="cs"/>
          <w:sz w:val="28"/>
          <w:szCs w:val="28"/>
          <w:rtl/>
          <w:lang w:val="ru-RU" w:bidi="fa-IR"/>
        </w:rPr>
        <w:t>ی</w:t>
      </w:r>
      <w:r w:rsidRPr="00855580">
        <w:rPr>
          <w:rFonts w:cs="B Nazanin"/>
          <w:sz w:val="28"/>
          <w:szCs w:val="28"/>
          <w:rtl/>
          <w:lang w:val="ru-RU" w:bidi="fa-IR"/>
        </w:rPr>
        <w:t xml:space="preserve"> جهان، پروژه‌ها</w:t>
      </w:r>
      <w:r w:rsidRPr="00855580">
        <w:rPr>
          <w:rFonts w:cs="B Nazanin" w:hint="cs"/>
          <w:sz w:val="28"/>
          <w:szCs w:val="28"/>
          <w:rtl/>
          <w:lang w:val="ru-RU" w:bidi="fa-IR"/>
        </w:rPr>
        <w:t>یی</w:t>
      </w:r>
      <w:r w:rsidRPr="00855580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855580">
        <w:rPr>
          <w:rFonts w:cs="B Nazanin" w:hint="cs"/>
          <w:sz w:val="28"/>
          <w:szCs w:val="28"/>
          <w:rtl/>
          <w:lang w:val="ru-RU" w:bidi="fa-IR"/>
        </w:rPr>
        <w:t>ی</w:t>
      </w:r>
      <w:r w:rsidRPr="00855580">
        <w:rPr>
          <w:rFonts w:cs="B Nazanin"/>
          <w:sz w:val="28"/>
          <w:szCs w:val="28"/>
          <w:rtl/>
          <w:lang w:val="ru-RU" w:bidi="fa-IR"/>
        </w:rPr>
        <w:t xml:space="preserve"> افزا</w:t>
      </w:r>
      <w:r w:rsidRPr="00855580">
        <w:rPr>
          <w:rFonts w:cs="B Nazanin" w:hint="cs"/>
          <w:sz w:val="28"/>
          <w:szCs w:val="28"/>
          <w:rtl/>
          <w:lang w:val="ru-RU" w:bidi="fa-IR"/>
        </w:rPr>
        <w:t>ی</w:t>
      </w:r>
      <w:r w:rsidRPr="00855580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855580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855580">
        <w:rPr>
          <w:rFonts w:cs="B Nazanin" w:hint="cs"/>
          <w:sz w:val="28"/>
          <w:szCs w:val="28"/>
          <w:rtl/>
          <w:lang w:val="ru-RU" w:bidi="fa-IR"/>
        </w:rPr>
        <w:t>ی</w:t>
      </w:r>
      <w:r w:rsidRPr="00855580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55580">
        <w:rPr>
          <w:rFonts w:cs="B Nazanin"/>
          <w:sz w:val="28"/>
          <w:szCs w:val="28"/>
          <w:rtl/>
          <w:lang w:val="ru-RU" w:bidi="fa-IR"/>
        </w:rPr>
        <w:t xml:space="preserve"> راد</w:t>
      </w:r>
      <w:r w:rsidRPr="00855580">
        <w:rPr>
          <w:rFonts w:cs="B Nazanin" w:hint="cs"/>
          <w:sz w:val="28"/>
          <w:szCs w:val="28"/>
          <w:rtl/>
          <w:lang w:val="ru-RU" w:bidi="fa-IR"/>
        </w:rPr>
        <w:t>ی</w:t>
      </w:r>
      <w:r w:rsidRPr="00855580">
        <w:rPr>
          <w:rFonts w:cs="B Nazanin" w:hint="eastAsia"/>
          <w:sz w:val="28"/>
          <w:szCs w:val="28"/>
          <w:rtl/>
          <w:lang w:val="ru-RU" w:bidi="fa-IR"/>
        </w:rPr>
        <w:t>وا</w:t>
      </w:r>
      <w:r w:rsidRPr="00855580">
        <w:rPr>
          <w:rFonts w:cs="B Nazanin" w:hint="cs"/>
          <w:sz w:val="28"/>
          <w:szCs w:val="28"/>
          <w:rtl/>
          <w:lang w:val="ru-RU" w:bidi="fa-IR"/>
        </w:rPr>
        <w:t>ی</w:t>
      </w:r>
      <w:r w:rsidRPr="00855580">
        <w:rPr>
          <w:rFonts w:cs="B Nazanin" w:hint="eastAsia"/>
          <w:sz w:val="28"/>
          <w:szCs w:val="28"/>
          <w:rtl/>
          <w:lang w:val="ru-RU" w:bidi="fa-IR"/>
        </w:rPr>
        <w:t>زوتوپ‌ها</w:t>
      </w:r>
      <w:r w:rsidRPr="00855580">
        <w:rPr>
          <w:rFonts w:cs="B Nazanin" w:hint="cs"/>
          <w:sz w:val="28"/>
          <w:szCs w:val="28"/>
          <w:rtl/>
          <w:lang w:val="ru-RU" w:bidi="fa-IR"/>
        </w:rPr>
        <w:t>ی</w:t>
      </w:r>
      <w:r w:rsidRPr="00855580">
        <w:rPr>
          <w:rFonts w:cs="B Nazanin"/>
          <w:sz w:val="28"/>
          <w:szCs w:val="28"/>
          <w:rtl/>
          <w:lang w:val="ru-RU" w:bidi="fa-IR"/>
        </w:rPr>
        <w:t xml:space="preserve"> پزشک</w:t>
      </w:r>
      <w:r w:rsidRPr="00855580">
        <w:rPr>
          <w:rFonts w:cs="B Nazanin" w:hint="cs"/>
          <w:sz w:val="28"/>
          <w:szCs w:val="28"/>
          <w:rtl/>
          <w:lang w:val="ru-RU" w:bidi="fa-IR"/>
        </w:rPr>
        <w:t>ی</w:t>
      </w:r>
      <w:r w:rsidRPr="00855580">
        <w:rPr>
          <w:rFonts w:cs="B Nazanin"/>
          <w:sz w:val="28"/>
          <w:szCs w:val="28"/>
          <w:rtl/>
          <w:lang w:val="ru-RU" w:bidi="fa-IR"/>
        </w:rPr>
        <w:t xml:space="preserve"> در حال اجرا م</w:t>
      </w:r>
      <w:r w:rsidRPr="00855580">
        <w:rPr>
          <w:rFonts w:cs="B Nazanin" w:hint="cs"/>
          <w:sz w:val="28"/>
          <w:szCs w:val="28"/>
          <w:rtl/>
          <w:lang w:val="ru-RU" w:bidi="fa-IR"/>
        </w:rPr>
        <w:t>ی‌</w:t>
      </w:r>
      <w:r w:rsidRPr="00855580">
        <w:rPr>
          <w:rFonts w:cs="B Nazanin" w:hint="eastAsia"/>
          <w:sz w:val="28"/>
          <w:szCs w:val="28"/>
          <w:rtl/>
          <w:lang w:val="ru-RU" w:bidi="fa-IR"/>
        </w:rPr>
        <w:t>باشد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2020/</w:t>
      </w:r>
      <w:r w:rsidR="00EC606D">
        <w:rPr>
          <w:rFonts w:cs="B Nazanin" w:hint="cs"/>
          <w:sz w:val="28"/>
          <w:szCs w:val="28"/>
          <w:rtl/>
          <w:lang w:val="ru-RU" w:bidi="fa-IR"/>
        </w:rPr>
        <w:t>10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20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ED356F0" w14:textId="77777777"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5CBAEC69" w14:textId="77777777"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1E6B7DD1" w14:textId="0B893125" w:rsidR="00A050DF" w:rsidRDefault="00E76197" w:rsidP="006E54F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76197">
        <w:rPr>
          <w:rFonts w:cs="B Nazanin"/>
          <w:sz w:val="28"/>
          <w:szCs w:val="28"/>
          <w:rtl/>
          <w:lang w:val="ru-RU" w:bidi="fa-IR"/>
        </w:rPr>
        <w:t>رئ</w:t>
      </w:r>
      <w:r w:rsidRPr="00E76197">
        <w:rPr>
          <w:rFonts w:cs="B Nazanin" w:hint="cs"/>
          <w:sz w:val="28"/>
          <w:szCs w:val="28"/>
          <w:rtl/>
          <w:lang w:val="ru-RU" w:bidi="fa-IR"/>
        </w:rPr>
        <w:t>ی</w:t>
      </w:r>
      <w:r w:rsidRPr="00E76197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E76197">
        <w:rPr>
          <w:rFonts w:cs="B Nazanin"/>
          <w:sz w:val="28"/>
          <w:szCs w:val="28"/>
          <w:rtl/>
          <w:lang w:val="ru-RU" w:bidi="fa-IR"/>
        </w:rPr>
        <w:t xml:space="preserve"> روس‌اتم برا</w:t>
      </w:r>
      <w:r w:rsidRPr="00E76197">
        <w:rPr>
          <w:rFonts w:cs="B Nazanin" w:hint="cs"/>
          <w:sz w:val="28"/>
          <w:szCs w:val="28"/>
          <w:rtl/>
          <w:lang w:val="ru-RU" w:bidi="fa-IR"/>
        </w:rPr>
        <w:t>ی</w:t>
      </w:r>
      <w:r w:rsidRPr="00E76197">
        <w:rPr>
          <w:rFonts w:cs="B Nazanin"/>
          <w:sz w:val="28"/>
          <w:szCs w:val="28"/>
          <w:rtl/>
          <w:lang w:val="ru-RU" w:bidi="fa-IR"/>
        </w:rPr>
        <w:t xml:space="preserve"> بحث در مورد نوساز</w:t>
      </w:r>
      <w:r w:rsidRPr="00E76197">
        <w:rPr>
          <w:rFonts w:cs="B Nazanin" w:hint="cs"/>
          <w:sz w:val="28"/>
          <w:szCs w:val="28"/>
          <w:rtl/>
          <w:lang w:val="ru-RU" w:bidi="fa-IR"/>
        </w:rPr>
        <w:t>ی</w:t>
      </w:r>
      <w:r w:rsidRPr="00E76197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E76197">
        <w:rPr>
          <w:rFonts w:cs="B Nazanin" w:hint="cs"/>
          <w:sz w:val="28"/>
          <w:szCs w:val="28"/>
          <w:rtl/>
          <w:lang w:val="ru-RU" w:bidi="fa-IR"/>
        </w:rPr>
        <w:t>ی</w:t>
      </w:r>
      <w:r w:rsidRPr="00E76197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E7619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76197">
        <w:rPr>
          <w:rFonts w:cs="B Nazanin" w:hint="cs"/>
          <w:sz w:val="28"/>
          <w:szCs w:val="28"/>
          <w:rtl/>
          <w:lang w:val="ru-RU" w:bidi="fa-IR"/>
        </w:rPr>
        <w:t>ی</w:t>
      </w:r>
      <w:r w:rsidRPr="00E76197">
        <w:rPr>
          <w:rFonts w:cs="B Nazanin"/>
          <w:sz w:val="28"/>
          <w:szCs w:val="28"/>
          <w:rtl/>
          <w:lang w:val="ru-RU" w:bidi="fa-IR"/>
        </w:rPr>
        <w:t xml:space="preserve"> موجود و چشم‌انداز احداث ن</w:t>
      </w:r>
      <w:r w:rsidRPr="00E76197">
        <w:rPr>
          <w:rFonts w:cs="B Nazanin" w:hint="cs"/>
          <w:sz w:val="28"/>
          <w:szCs w:val="28"/>
          <w:rtl/>
          <w:lang w:val="ru-RU" w:bidi="fa-IR"/>
        </w:rPr>
        <w:t>ی</w:t>
      </w:r>
      <w:r w:rsidRPr="00E76197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E7619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E76197">
        <w:rPr>
          <w:rFonts w:cs="B Nazanin" w:hint="cs"/>
          <w:sz w:val="28"/>
          <w:szCs w:val="28"/>
          <w:rtl/>
          <w:lang w:val="ru-RU" w:bidi="fa-IR"/>
        </w:rPr>
        <w:t>ی</w:t>
      </w:r>
      <w:r w:rsidRPr="00E76197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E76197">
        <w:rPr>
          <w:rFonts w:cs="B Nazanin" w:hint="cs"/>
          <w:sz w:val="28"/>
          <w:szCs w:val="28"/>
          <w:rtl/>
          <w:lang w:val="ru-RU" w:bidi="fa-IR"/>
        </w:rPr>
        <w:t>ی</w:t>
      </w:r>
      <w:r w:rsidRPr="00E76197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E76197">
        <w:rPr>
          <w:rFonts w:cs="B Nazanin"/>
          <w:sz w:val="28"/>
          <w:szCs w:val="28"/>
          <w:rtl/>
          <w:lang w:val="ru-RU" w:bidi="fa-IR"/>
        </w:rPr>
        <w:t xml:space="preserve"> به ارمنستان سفر م</w:t>
      </w:r>
      <w:r w:rsidRPr="00E76197">
        <w:rPr>
          <w:rFonts w:cs="B Nazanin" w:hint="cs"/>
          <w:sz w:val="28"/>
          <w:szCs w:val="28"/>
          <w:rtl/>
          <w:lang w:val="ru-RU" w:bidi="fa-IR"/>
        </w:rPr>
        <w:t>ی‌</w:t>
      </w:r>
      <w:r w:rsidRPr="00E76197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6C7F9E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6C7F9E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9B5685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DB5563">
        <w:rPr>
          <w:rFonts w:cs="B Nazanin" w:hint="cs"/>
          <w:sz w:val="28"/>
          <w:szCs w:val="28"/>
          <w:rtl/>
          <w:lang w:val="ru-RU" w:bidi="fa-IR"/>
        </w:rPr>
        <w:t>10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20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292F1C1A" w14:textId="77777777" w:rsidR="00E76197" w:rsidRP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05969513" w14:textId="7B880400" w:rsidR="00E76197" w:rsidRDefault="0006736C" w:rsidP="00E7619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6736C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06736C">
        <w:rPr>
          <w:rFonts w:cs="B Nazanin"/>
          <w:lang w:val="ru-RU" w:bidi="fa-IR"/>
        </w:rPr>
        <w:t>GEH</w:t>
      </w:r>
      <w:r w:rsidRPr="0006736C">
        <w:rPr>
          <w:rFonts w:cs="B Nazanin"/>
          <w:rtl/>
          <w:lang w:val="ru-RU" w:bidi="fa-IR"/>
        </w:rPr>
        <w:t xml:space="preserve"> </w:t>
      </w:r>
      <w:r w:rsidRPr="0006736C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06736C">
        <w:rPr>
          <w:rFonts w:cs="B Nazanin"/>
          <w:lang w:val="ru-RU" w:bidi="fa-IR"/>
        </w:rPr>
        <w:t>BWXT</w:t>
      </w:r>
      <w:r w:rsidRPr="0006736C">
        <w:rPr>
          <w:rFonts w:cs="B Nazanin"/>
          <w:rtl/>
          <w:lang w:val="ru-RU" w:bidi="fa-IR"/>
        </w:rPr>
        <w:t xml:space="preserve"> </w:t>
      </w:r>
      <w:r w:rsidRPr="0006736C">
        <w:rPr>
          <w:rFonts w:cs="B Nazanin"/>
          <w:sz w:val="28"/>
          <w:szCs w:val="28"/>
          <w:rtl/>
          <w:lang w:val="ru-RU" w:bidi="fa-IR"/>
        </w:rPr>
        <w:t>برا</w:t>
      </w:r>
      <w:r w:rsidRPr="0006736C">
        <w:rPr>
          <w:rFonts w:cs="B Nazanin" w:hint="cs"/>
          <w:sz w:val="28"/>
          <w:szCs w:val="28"/>
          <w:rtl/>
          <w:lang w:val="ru-RU" w:bidi="fa-IR"/>
        </w:rPr>
        <w:t>ی</w:t>
      </w:r>
      <w:r w:rsidRPr="0006736C">
        <w:rPr>
          <w:rFonts w:cs="B Nazanin"/>
          <w:sz w:val="28"/>
          <w:szCs w:val="28"/>
          <w:rtl/>
          <w:lang w:val="ru-RU" w:bidi="fa-IR"/>
        </w:rPr>
        <w:t xml:space="preserve"> توسعه راکتور ماژولار کوچک </w:t>
      </w:r>
      <w:r w:rsidRPr="0006736C">
        <w:rPr>
          <w:rFonts w:cs="B Nazanin"/>
          <w:lang w:val="ru-RU" w:bidi="fa-IR"/>
        </w:rPr>
        <w:t>BWRX-300</w:t>
      </w:r>
      <w:r w:rsidRPr="0006736C">
        <w:rPr>
          <w:rFonts w:cs="B Nazanin"/>
          <w:rtl/>
          <w:lang w:val="ru-RU" w:bidi="fa-IR"/>
        </w:rPr>
        <w:t xml:space="preserve"> </w:t>
      </w:r>
      <w:r w:rsidRPr="0006736C">
        <w:rPr>
          <w:rFonts w:cs="B Nazanin"/>
          <w:sz w:val="28"/>
          <w:szCs w:val="28"/>
          <w:rtl/>
          <w:lang w:val="ru-RU" w:bidi="fa-IR"/>
        </w:rPr>
        <w:t xml:space="preserve">با </w:t>
      </w:r>
      <w:r w:rsidRPr="0006736C">
        <w:rPr>
          <w:rFonts w:cs="B Nazanin" w:hint="cs"/>
          <w:sz w:val="28"/>
          <w:szCs w:val="28"/>
          <w:rtl/>
          <w:lang w:val="ru-RU" w:bidi="fa-IR"/>
        </w:rPr>
        <w:t>ی</w:t>
      </w:r>
      <w:r w:rsidRPr="0006736C">
        <w:rPr>
          <w:rFonts w:cs="B Nazanin" w:hint="eastAsia"/>
          <w:sz w:val="28"/>
          <w:szCs w:val="28"/>
          <w:rtl/>
          <w:lang w:val="ru-RU" w:bidi="fa-IR"/>
        </w:rPr>
        <w:t>کد</w:t>
      </w:r>
      <w:r w:rsidRPr="0006736C">
        <w:rPr>
          <w:rFonts w:cs="B Nazanin" w:hint="cs"/>
          <w:sz w:val="28"/>
          <w:szCs w:val="28"/>
          <w:rtl/>
          <w:lang w:val="ru-RU" w:bidi="fa-IR"/>
        </w:rPr>
        <w:t>ی</w:t>
      </w:r>
      <w:r w:rsidRPr="0006736C">
        <w:rPr>
          <w:rFonts w:cs="B Nazanin" w:hint="eastAsia"/>
          <w:sz w:val="28"/>
          <w:szCs w:val="28"/>
          <w:rtl/>
          <w:lang w:val="ru-RU" w:bidi="fa-IR"/>
        </w:rPr>
        <w:t>گر</w:t>
      </w:r>
      <w:r w:rsidRPr="0006736C">
        <w:rPr>
          <w:rFonts w:cs="B Nazanin"/>
          <w:sz w:val="28"/>
          <w:szCs w:val="28"/>
          <w:rtl/>
          <w:lang w:val="ru-RU" w:bidi="fa-IR"/>
        </w:rPr>
        <w:t xml:space="preserve"> همکار</w:t>
      </w:r>
      <w:r w:rsidRPr="0006736C">
        <w:rPr>
          <w:rFonts w:cs="B Nazanin" w:hint="cs"/>
          <w:sz w:val="28"/>
          <w:szCs w:val="28"/>
          <w:rtl/>
          <w:lang w:val="ru-RU" w:bidi="fa-IR"/>
        </w:rPr>
        <w:t>ی</w:t>
      </w:r>
      <w:r w:rsidRPr="0006736C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06736C">
        <w:rPr>
          <w:rFonts w:cs="B Nazanin" w:hint="cs"/>
          <w:sz w:val="28"/>
          <w:szCs w:val="28"/>
          <w:rtl/>
          <w:lang w:val="ru-RU" w:bidi="fa-IR"/>
        </w:rPr>
        <w:t>ی‌</w:t>
      </w:r>
      <w:r w:rsidRPr="0006736C">
        <w:rPr>
          <w:rFonts w:cs="B Nazanin" w:hint="eastAsia"/>
          <w:sz w:val="28"/>
          <w:szCs w:val="28"/>
          <w:rtl/>
          <w:lang w:val="ru-RU" w:bidi="fa-IR"/>
        </w:rPr>
        <w:t>کنند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E76197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E76197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E76197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E76197">
        <w:rPr>
          <w:rFonts w:cs="B Nazanin" w:hint="cs"/>
          <w:sz w:val="28"/>
          <w:szCs w:val="28"/>
          <w:rtl/>
          <w:lang w:val="ru-RU" w:bidi="fa-IR"/>
        </w:rPr>
        <w:t>10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>/</w:t>
      </w:r>
      <w:r w:rsidR="00E76197">
        <w:rPr>
          <w:rFonts w:cs="B Nazanin" w:hint="cs"/>
          <w:sz w:val="28"/>
          <w:szCs w:val="28"/>
          <w:rtl/>
          <w:lang w:val="ru-RU" w:bidi="fa-IR"/>
        </w:rPr>
        <w:t>20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017C535A" w14:textId="77777777" w:rsidR="00E76197" w:rsidRPr="00E76197" w:rsidRDefault="00E76197" w:rsidP="00E76197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343572A8" w14:textId="77777777" w:rsidR="00E76197" w:rsidRP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E772CCB" w14:textId="774D66B3" w:rsidR="00E76197" w:rsidRDefault="004061CD" w:rsidP="00E7619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061CD">
        <w:rPr>
          <w:rFonts w:cs="B Nazanin"/>
          <w:sz w:val="28"/>
          <w:szCs w:val="28"/>
          <w:rtl/>
          <w:lang w:val="ru-RU" w:bidi="fa-IR"/>
        </w:rPr>
        <w:t>امانوئل مکرون ممکن است تا پا</w:t>
      </w:r>
      <w:r w:rsidRPr="004061CD">
        <w:rPr>
          <w:rFonts w:cs="B Nazanin" w:hint="cs"/>
          <w:sz w:val="28"/>
          <w:szCs w:val="28"/>
          <w:rtl/>
          <w:lang w:val="ru-RU" w:bidi="fa-IR"/>
        </w:rPr>
        <w:t>ی</w:t>
      </w:r>
      <w:r w:rsidRPr="004061CD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4061CD">
        <w:rPr>
          <w:rFonts w:cs="B Nazanin"/>
          <w:sz w:val="28"/>
          <w:szCs w:val="28"/>
          <w:rtl/>
          <w:lang w:val="ru-RU" w:bidi="fa-IR"/>
        </w:rPr>
        <w:t xml:space="preserve"> سال ساخت شش واحد قدرت با راکتورها</w:t>
      </w:r>
      <w:r w:rsidRPr="004061CD">
        <w:rPr>
          <w:rFonts w:cs="B Nazanin" w:hint="cs"/>
          <w:sz w:val="28"/>
          <w:szCs w:val="28"/>
          <w:rtl/>
          <w:lang w:val="ru-RU" w:bidi="fa-IR"/>
        </w:rPr>
        <w:t>ی</w:t>
      </w:r>
      <w:r w:rsidRPr="004061C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4061CD">
        <w:rPr>
          <w:rFonts w:cs="B Nazanin"/>
          <w:lang w:val="ru-RU" w:bidi="fa-IR"/>
        </w:rPr>
        <w:t>EPR</w:t>
      </w:r>
      <w:r w:rsidRPr="004061CD">
        <w:rPr>
          <w:rFonts w:cs="B Nazanin"/>
          <w:rtl/>
          <w:lang w:val="ru-RU" w:bidi="fa-IR"/>
        </w:rPr>
        <w:t xml:space="preserve"> </w:t>
      </w:r>
      <w:r w:rsidRPr="004061CD">
        <w:rPr>
          <w:rFonts w:cs="B Nazanin"/>
          <w:sz w:val="28"/>
          <w:szCs w:val="28"/>
          <w:rtl/>
          <w:lang w:val="ru-RU" w:bidi="fa-IR"/>
        </w:rPr>
        <w:t>را اعلام کند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E76197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E76197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E76197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E76197">
        <w:rPr>
          <w:rFonts w:cs="B Nazanin" w:hint="cs"/>
          <w:sz w:val="28"/>
          <w:szCs w:val="28"/>
          <w:rtl/>
          <w:lang w:val="ru-RU" w:bidi="fa-IR"/>
        </w:rPr>
        <w:t>10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21</w:t>
      </w:r>
      <w:r w:rsidR="00E76197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4F3215CE" w14:textId="77777777" w:rsidR="00E76197" w:rsidRP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3023C531" w14:textId="7CEE048B" w:rsidR="006E54FF" w:rsidRDefault="006E54FF" w:rsidP="006E54F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2314301" w14:textId="46E4569A" w:rsidR="00AB78D3" w:rsidRDefault="00AB78D3" w:rsidP="00AB78D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0DB3899" w14:textId="35171994" w:rsidR="00AB78D3" w:rsidRDefault="00AB78D3" w:rsidP="00AB78D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23D0DFE" w14:textId="0B4EB134" w:rsidR="00AB78D3" w:rsidRDefault="00AB78D3" w:rsidP="00AB78D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64F0C8E4" w14:textId="0457CB18" w:rsidR="00AB78D3" w:rsidRDefault="00AB78D3" w:rsidP="00AB78D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716F94A" w14:textId="77777777" w:rsidR="00AB78D3" w:rsidRPr="006E54FF" w:rsidRDefault="00AB78D3" w:rsidP="00AB78D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12DF5DFE" w14:textId="0CD8B5E2" w:rsidR="00660EA4" w:rsidRDefault="00660EA4" w:rsidP="00660EA4">
      <w:pPr>
        <w:tabs>
          <w:tab w:val="left" w:pos="6317"/>
        </w:tabs>
        <w:bidi/>
        <w:spacing w:line="276" w:lineRule="auto"/>
        <w:jc w:val="both"/>
        <w:rPr>
          <w:rtl/>
          <w:lang w:val="ru-RU"/>
        </w:rPr>
      </w:pPr>
    </w:p>
    <w:p w14:paraId="70C65652" w14:textId="03EA82FA" w:rsidR="00E76197" w:rsidRDefault="00E76197" w:rsidP="00E76197">
      <w:pPr>
        <w:tabs>
          <w:tab w:val="left" w:pos="6317"/>
        </w:tabs>
        <w:bidi/>
        <w:spacing w:line="276" w:lineRule="auto"/>
        <w:jc w:val="both"/>
        <w:rPr>
          <w:rtl/>
          <w:lang w:val="ru-RU"/>
        </w:rPr>
      </w:pPr>
    </w:p>
    <w:p w14:paraId="56AF559C" w14:textId="77777777" w:rsidR="00E76197" w:rsidRPr="00321FA3" w:rsidRDefault="00E76197" w:rsidP="00E76197">
      <w:pPr>
        <w:tabs>
          <w:tab w:val="left" w:pos="6317"/>
        </w:tabs>
        <w:bidi/>
        <w:spacing w:line="276" w:lineRule="auto"/>
        <w:jc w:val="both"/>
        <w:rPr>
          <w:lang w:val="ru-RU"/>
        </w:rPr>
      </w:pPr>
    </w:p>
    <w:p w14:paraId="08E7C3A7" w14:textId="77777777" w:rsidR="00DA3420" w:rsidRDefault="003A179B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5138A947" w14:textId="1C2E4047" w:rsidR="008531C2" w:rsidRPr="00DA3420" w:rsidRDefault="00395AD3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95AD3">
        <w:rPr>
          <w:rFonts w:cs="B Nazanin"/>
          <w:sz w:val="28"/>
          <w:szCs w:val="28"/>
          <w:rtl/>
          <w:lang w:bidi="fa-IR"/>
        </w:rPr>
        <w:t>دولت انگل</w:t>
      </w:r>
      <w:r w:rsidRPr="00395AD3">
        <w:rPr>
          <w:rFonts w:cs="B Nazanin" w:hint="cs"/>
          <w:sz w:val="28"/>
          <w:szCs w:val="28"/>
          <w:rtl/>
          <w:lang w:bidi="fa-IR"/>
        </w:rPr>
        <w:t>ی</w:t>
      </w:r>
      <w:r w:rsidRPr="00395AD3">
        <w:rPr>
          <w:rFonts w:cs="B Nazanin" w:hint="eastAsia"/>
          <w:sz w:val="28"/>
          <w:szCs w:val="28"/>
          <w:rtl/>
          <w:lang w:bidi="fa-IR"/>
        </w:rPr>
        <w:t>س</w:t>
      </w:r>
      <w:r w:rsidRPr="00395AD3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395AD3">
        <w:rPr>
          <w:rFonts w:cs="B Nazanin" w:hint="cs"/>
          <w:sz w:val="28"/>
          <w:szCs w:val="28"/>
          <w:rtl/>
          <w:lang w:bidi="fa-IR"/>
        </w:rPr>
        <w:t>ی</w:t>
      </w:r>
      <w:r w:rsidRPr="00395AD3">
        <w:rPr>
          <w:rFonts w:cs="B Nazanin"/>
          <w:sz w:val="28"/>
          <w:szCs w:val="28"/>
          <w:rtl/>
          <w:lang w:bidi="fa-IR"/>
        </w:rPr>
        <w:t xml:space="preserve"> کربن‌زدا</w:t>
      </w:r>
      <w:r w:rsidRPr="00395AD3">
        <w:rPr>
          <w:rFonts w:cs="B Nazanin" w:hint="cs"/>
          <w:sz w:val="28"/>
          <w:szCs w:val="28"/>
          <w:rtl/>
          <w:lang w:bidi="fa-IR"/>
        </w:rPr>
        <w:t>یی</w:t>
      </w:r>
      <w:r w:rsidRPr="00395AD3">
        <w:rPr>
          <w:rFonts w:cs="B Nazanin"/>
          <w:sz w:val="28"/>
          <w:szCs w:val="28"/>
          <w:rtl/>
          <w:lang w:bidi="fa-IR"/>
        </w:rPr>
        <w:t xml:space="preserve"> اقتصاد را تا سال 2050 ارائه کرد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>. (وب‌سایت ا</w:t>
      </w:r>
      <w:r>
        <w:rPr>
          <w:rFonts w:cs="B Nazanin" w:hint="cs"/>
          <w:sz w:val="28"/>
          <w:szCs w:val="28"/>
          <w:rtl/>
          <w:lang w:bidi="fa-IR"/>
        </w:rPr>
        <w:t>نرژی اتمی روسیه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 xml:space="preserve"> 2021/10/</w:t>
      </w:r>
      <w:r>
        <w:rPr>
          <w:rFonts w:cs="B Nazanin" w:hint="cs"/>
          <w:sz w:val="28"/>
          <w:szCs w:val="28"/>
          <w:rtl/>
          <w:lang w:bidi="fa-IR"/>
        </w:rPr>
        <w:t>21</w:t>
      </w:r>
      <w:r w:rsidR="00DC5CAE" w:rsidRPr="00DC5CAE">
        <w:rPr>
          <w:rFonts w:cs="B Nazanin" w:hint="cs"/>
          <w:sz w:val="28"/>
          <w:szCs w:val="28"/>
          <w:rtl/>
          <w:lang w:bidi="fa-IR"/>
        </w:rPr>
        <w:t>)</w:t>
      </w:r>
    </w:p>
    <w:p w14:paraId="59B8BEEE" w14:textId="77777777" w:rsidR="002E0646" w:rsidRPr="008531C2" w:rsidRDefault="002E0646" w:rsidP="002E064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D99CDF8" w14:textId="5DE1683D" w:rsidR="00987B34" w:rsidRDefault="00987B34" w:rsidP="00A86440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36C067CF" w14:textId="0E5B4E9D" w:rsidR="00726531" w:rsidRDefault="00726531" w:rsidP="0072653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FE38B6A" w14:textId="77777777" w:rsidR="00726531" w:rsidRDefault="00726531" w:rsidP="0072653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DC1AB41" w14:textId="69D3BA7F" w:rsid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8462142" w14:textId="1DA366C1" w:rsidR="0054408E" w:rsidRDefault="0054408E" w:rsidP="0054408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A106E40" w14:textId="1F7422A2" w:rsidR="002A0032" w:rsidRDefault="002A0032" w:rsidP="002A003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56155FA" w14:textId="422C2958" w:rsid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33AE06C" w14:textId="74C065B3" w:rsid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40A7566" w14:textId="704676C9" w:rsid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A47E7B7" w14:textId="13914A80" w:rsid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7E3BD02" w14:textId="06D6CB86" w:rsid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794A8654" w14:textId="3B103CA0" w:rsid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78F2A68E" w14:textId="0FEC8D06" w:rsid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EAE757" w14:textId="77777777" w:rsid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937D442" w14:textId="77777777" w:rsidR="00DA3420" w:rsidRPr="009E75BF" w:rsidRDefault="00DA3420" w:rsidP="00DA342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69FFB5B" w14:textId="77777777" w:rsidR="00A96C71" w:rsidRPr="00C864D6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3829DC54" w14:textId="77777777"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38F66067" w14:textId="3B71B3FC" w:rsidR="00382DBC" w:rsidRPr="00E75921" w:rsidRDefault="003A76B6" w:rsidP="00761972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75921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E75921" w:rsidRPr="00E75921">
        <w:rPr>
          <w:rFonts w:cs="B Nazanin"/>
          <w:b/>
          <w:bCs/>
          <w:sz w:val="28"/>
          <w:szCs w:val="28"/>
          <w:rtl/>
          <w:lang w:val="ru-RU" w:bidi="fa-IR"/>
        </w:rPr>
        <w:t xml:space="preserve">روس‌اتم در حال کار </w:t>
      </w:r>
      <w:r w:rsidR="00E75921" w:rsidRPr="00E75921">
        <w:rPr>
          <w:rFonts w:cs="B Nazanin" w:hint="cs"/>
          <w:b/>
          <w:bCs/>
          <w:sz w:val="28"/>
          <w:szCs w:val="28"/>
          <w:rtl/>
          <w:lang w:val="ru-RU" w:bidi="fa-IR"/>
        </w:rPr>
        <w:t>برای</w:t>
      </w:r>
      <w:r w:rsidR="00E75921" w:rsidRPr="00E75921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E75921" w:rsidRPr="00E759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5921" w:rsidRPr="00E75921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E75921" w:rsidRPr="00E75921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75921" w:rsidRPr="00E759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5921" w:rsidRPr="00E75921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E75921" w:rsidRPr="00E75921">
        <w:rPr>
          <w:rFonts w:cs="B Nazanin"/>
          <w:b/>
          <w:bCs/>
          <w:sz w:val="28"/>
          <w:szCs w:val="28"/>
          <w:rtl/>
          <w:lang w:val="ru-RU" w:bidi="fa-IR"/>
        </w:rPr>
        <w:t xml:space="preserve"> سا</w:t>
      </w:r>
      <w:r w:rsidR="00E75921" w:rsidRPr="00E759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5921" w:rsidRPr="00E75921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E75921" w:rsidRPr="00E75921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E75921" w:rsidRPr="00E759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5921" w:rsidRPr="00E75921">
        <w:rPr>
          <w:rFonts w:cs="B Nazanin"/>
          <w:b/>
          <w:bCs/>
          <w:sz w:val="28"/>
          <w:szCs w:val="28"/>
          <w:rtl/>
          <w:lang w:val="ru-RU" w:bidi="fa-IR"/>
        </w:rPr>
        <w:t>-فناور</w:t>
      </w:r>
      <w:r w:rsidR="00E75921" w:rsidRPr="00E759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5921" w:rsidRPr="00E75921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E75921" w:rsidRPr="00E759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5921" w:rsidRPr="00E75921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راکتور دما بالا و تول</w:t>
      </w:r>
      <w:r w:rsidR="00E75921" w:rsidRPr="00E759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5921" w:rsidRPr="00E75921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E75921" w:rsidRPr="00E75921">
        <w:rPr>
          <w:rFonts w:cs="B Nazanin"/>
          <w:b/>
          <w:bCs/>
          <w:sz w:val="28"/>
          <w:szCs w:val="28"/>
          <w:rtl/>
          <w:lang w:val="ru-RU" w:bidi="fa-IR"/>
        </w:rPr>
        <w:t xml:space="preserve"> ه</w:t>
      </w:r>
      <w:r w:rsidR="00E75921" w:rsidRPr="00E759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5921" w:rsidRPr="00E75921">
        <w:rPr>
          <w:rFonts w:cs="B Nazanin" w:hint="eastAsia"/>
          <w:b/>
          <w:bCs/>
          <w:sz w:val="28"/>
          <w:szCs w:val="28"/>
          <w:rtl/>
          <w:lang w:val="ru-RU" w:bidi="fa-IR"/>
        </w:rPr>
        <w:t>دروژن</w:t>
      </w:r>
      <w:r w:rsidR="00E75921" w:rsidRPr="00E75921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استفاده از الکترول</w:t>
      </w:r>
      <w:r w:rsidR="00E75921" w:rsidRPr="00E759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5921" w:rsidRPr="00E75921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E75921" w:rsidRPr="00E75921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</w:t>
      </w:r>
      <w:r w:rsidR="00E75921" w:rsidRPr="00E759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5921" w:rsidRPr="00E75921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E75921" w:rsidRPr="00E75921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E75921" w:rsidRPr="00E7592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5921" w:rsidRPr="00E75921">
        <w:rPr>
          <w:rFonts w:cs="B Nazanin"/>
          <w:b/>
          <w:bCs/>
          <w:sz w:val="28"/>
          <w:szCs w:val="28"/>
          <w:rtl/>
          <w:lang w:val="ru-RU" w:bidi="fa-IR"/>
        </w:rPr>
        <w:t xml:space="preserve"> کولا م</w:t>
      </w:r>
      <w:r w:rsidR="00E75921" w:rsidRPr="00E75921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E75921" w:rsidRPr="00E75921">
        <w:rPr>
          <w:rFonts w:cs="B Nazanin" w:hint="eastAsia"/>
          <w:b/>
          <w:bCs/>
          <w:sz w:val="28"/>
          <w:szCs w:val="28"/>
          <w:rtl/>
          <w:lang w:val="ru-RU" w:bidi="fa-IR"/>
        </w:rPr>
        <w:t>باشد</w:t>
      </w:r>
      <w:r w:rsidR="00E75921" w:rsidRPr="00E75921">
        <w:rPr>
          <w:rFonts w:cs="B Nazanin"/>
          <w:b/>
          <w:bCs/>
          <w:sz w:val="28"/>
          <w:szCs w:val="28"/>
          <w:rtl/>
          <w:lang w:val="ru-RU" w:bidi="fa-IR"/>
        </w:rPr>
        <w:t>. (وب‌س</w:t>
      </w:r>
      <w:r w:rsidR="00E75921" w:rsidRPr="00E7592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E75921" w:rsidRPr="00E75921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E75921" w:rsidRPr="00E75921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E75921" w:rsidRPr="00E75921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E75921" w:rsidRPr="00E75921">
        <w:rPr>
          <w:rFonts w:cs="B Nazanin" w:hint="cs"/>
          <w:b/>
          <w:bCs/>
          <w:sz w:val="28"/>
          <w:szCs w:val="28"/>
          <w:rtl/>
          <w:lang w:val="ru-RU" w:bidi="fa-IR"/>
        </w:rPr>
        <w:t>15</w:t>
      </w:r>
      <w:r w:rsidR="00E75921" w:rsidRPr="00E75921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5EDD30C0" w14:textId="77777777"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6A40DB7" w14:textId="6C0567E6" w:rsidR="009B05A9" w:rsidRPr="009B05A9" w:rsidRDefault="00E75921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58E7C8A2" wp14:editId="3CCA7303">
            <wp:extent cx="5732145" cy="3821430"/>
            <wp:effectExtent l="0" t="0" r="190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08C3" w14:textId="77777777"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81489C5" w14:textId="5219FB30" w:rsidR="00491040" w:rsidRPr="00491040" w:rsidRDefault="00491040" w:rsidP="00491040">
      <w:pPr>
        <w:bidi/>
        <w:jc w:val="both"/>
        <w:rPr>
          <w:rFonts w:cs="B Nazanin"/>
          <w:sz w:val="28"/>
          <w:szCs w:val="28"/>
          <w:lang w:bidi="fa-IR"/>
        </w:rPr>
      </w:pPr>
      <w:r w:rsidRPr="00491040">
        <w:rPr>
          <w:rFonts w:cs="B Nazanin"/>
          <w:sz w:val="28"/>
          <w:szCs w:val="28"/>
          <w:rtl/>
          <w:lang w:bidi="fa-IR"/>
        </w:rPr>
        <w:t xml:space="preserve">روس‌اتم قصد دارد تا سال 2030 در </w:t>
      </w:r>
      <w:r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491040">
        <w:rPr>
          <w:rFonts w:cs="B Nazanin"/>
          <w:sz w:val="28"/>
          <w:szCs w:val="28"/>
          <w:rtl/>
          <w:lang w:bidi="fa-IR"/>
        </w:rPr>
        <w:t>سا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ت</w:t>
      </w:r>
      <w:r w:rsidRPr="00491040">
        <w:rPr>
          <w:rFonts w:cs="B Nazanin"/>
          <w:sz w:val="28"/>
          <w:szCs w:val="28"/>
          <w:rtl/>
          <w:lang w:bidi="fa-IR"/>
        </w:rPr>
        <w:t xml:space="preserve"> انرژ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>-فناور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،</w:t>
      </w:r>
      <w:r w:rsidRPr="0049104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برنامه</w:t>
      </w:r>
      <w:r w:rsidRPr="00491040">
        <w:rPr>
          <w:rFonts w:cs="B Nazanin"/>
          <w:sz w:val="28"/>
          <w:szCs w:val="28"/>
          <w:rtl/>
          <w:lang w:bidi="fa-IR"/>
        </w:rPr>
        <w:t xml:space="preserve"> تجار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مناسب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برا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تول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د</w:t>
      </w:r>
      <w:r w:rsidRPr="00491040">
        <w:rPr>
          <w:rFonts w:cs="B Nazanin"/>
          <w:sz w:val="28"/>
          <w:szCs w:val="28"/>
          <w:rtl/>
          <w:lang w:bidi="fa-IR"/>
        </w:rPr>
        <w:t xml:space="preserve"> ه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دروژن</w:t>
      </w:r>
      <w:r w:rsidRPr="00491040">
        <w:rPr>
          <w:rFonts w:cs="B Nazanin"/>
          <w:sz w:val="28"/>
          <w:szCs w:val="28"/>
          <w:rtl/>
          <w:lang w:bidi="fa-IR"/>
        </w:rPr>
        <w:t xml:space="preserve"> از طر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ق</w:t>
      </w:r>
      <w:r w:rsidRPr="00491040">
        <w:rPr>
          <w:rFonts w:cs="B Nazanin"/>
          <w:sz w:val="28"/>
          <w:szCs w:val="28"/>
          <w:rtl/>
          <w:lang w:bidi="fa-IR"/>
        </w:rPr>
        <w:t xml:space="preserve"> تبد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ل</w:t>
      </w:r>
      <w:r w:rsidRPr="00491040">
        <w:rPr>
          <w:rFonts w:cs="B Nazanin"/>
          <w:sz w:val="28"/>
          <w:szCs w:val="28"/>
          <w:rtl/>
          <w:lang w:bidi="fa-IR"/>
        </w:rPr>
        <w:t xml:space="preserve"> متان ته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ه</w:t>
      </w:r>
      <w:r w:rsidRPr="00491040">
        <w:rPr>
          <w:rFonts w:cs="B Nazanin"/>
          <w:sz w:val="28"/>
          <w:szCs w:val="28"/>
          <w:rtl/>
          <w:lang w:bidi="fa-IR"/>
        </w:rPr>
        <w:t xml:space="preserve"> کند. ا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ن</w:t>
      </w:r>
      <w:r w:rsidRPr="00491040">
        <w:rPr>
          <w:rFonts w:cs="B Nazanin"/>
          <w:sz w:val="28"/>
          <w:szCs w:val="28"/>
          <w:rtl/>
          <w:lang w:bidi="fa-IR"/>
        </w:rPr>
        <w:t xml:space="preserve"> موضوع توسط آنتون مسکو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ن،</w:t>
      </w:r>
      <w:r w:rsidRPr="00491040">
        <w:rPr>
          <w:rFonts w:cs="B Nazanin"/>
          <w:sz w:val="28"/>
          <w:szCs w:val="28"/>
          <w:rtl/>
          <w:lang w:bidi="fa-IR"/>
        </w:rPr>
        <w:t xml:space="preserve"> معاون بازار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اب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و توسعه </w:t>
      </w:r>
      <w:r w:rsidRPr="00491040">
        <w:rPr>
          <w:rFonts w:cs="B Nazanin"/>
          <w:lang w:bidi="fa-IR"/>
        </w:rPr>
        <w:t>Русатом Оверсиз</w:t>
      </w:r>
      <w:r w:rsidRPr="00491040">
        <w:rPr>
          <w:rFonts w:cs="B Nazanin"/>
          <w:sz w:val="28"/>
          <w:szCs w:val="28"/>
          <w:rtl/>
          <w:lang w:bidi="fa-IR"/>
        </w:rPr>
        <w:t xml:space="preserve"> (از ز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رمجموعه‌ها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شرکت روس‌اتم) در جر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ان</w:t>
      </w:r>
      <w:r w:rsidRPr="00491040">
        <w:rPr>
          <w:rFonts w:cs="B Nazanin"/>
          <w:sz w:val="28"/>
          <w:szCs w:val="28"/>
          <w:rtl/>
          <w:lang w:bidi="fa-IR"/>
        </w:rPr>
        <w:t xml:space="preserve"> گفتگو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"آ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نده</w:t>
      </w:r>
      <w:r w:rsidRPr="00491040">
        <w:rPr>
          <w:rFonts w:cs="B Nazanin"/>
          <w:sz w:val="28"/>
          <w:szCs w:val="28"/>
          <w:rtl/>
          <w:lang w:bidi="fa-IR"/>
        </w:rPr>
        <w:t xml:space="preserve"> ه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>دروژن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روس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ه</w:t>
      </w:r>
      <w:r w:rsidRPr="00491040">
        <w:rPr>
          <w:rFonts w:cs="B Nazanin"/>
          <w:sz w:val="28"/>
          <w:szCs w:val="28"/>
          <w:rtl/>
          <w:lang w:bidi="fa-IR"/>
        </w:rPr>
        <w:t xml:space="preserve"> و جهان: گفتگو با تجارت" در هفته انرژ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روس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ه</w:t>
      </w:r>
      <w:r w:rsidRPr="00491040">
        <w:rPr>
          <w:rFonts w:cs="B Nazanin"/>
          <w:sz w:val="28"/>
          <w:szCs w:val="28"/>
          <w:rtl/>
          <w:lang w:bidi="fa-IR"/>
        </w:rPr>
        <w:t xml:space="preserve"> اعلام شد.</w:t>
      </w:r>
    </w:p>
    <w:p w14:paraId="56F61558" w14:textId="7B94DF28" w:rsidR="00491040" w:rsidRPr="00491040" w:rsidRDefault="00491040" w:rsidP="00491040">
      <w:pPr>
        <w:bidi/>
        <w:jc w:val="both"/>
        <w:rPr>
          <w:rFonts w:cs="B Nazanin"/>
          <w:sz w:val="28"/>
          <w:szCs w:val="28"/>
          <w:lang w:bidi="fa-IR"/>
        </w:rPr>
      </w:pPr>
      <w:r w:rsidRPr="00491040">
        <w:rPr>
          <w:rFonts w:cs="B Nazanin" w:hint="eastAsia"/>
          <w:sz w:val="28"/>
          <w:szCs w:val="28"/>
          <w:rtl/>
          <w:lang w:bidi="fa-IR"/>
        </w:rPr>
        <w:t>و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گفت: در بلند مدت، ما در حال ا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جاد</w:t>
      </w:r>
      <w:r w:rsidRPr="00491040">
        <w:rPr>
          <w:rFonts w:cs="B Nazanin"/>
          <w:sz w:val="28"/>
          <w:szCs w:val="28"/>
          <w:rtl/>
          <w:lang w:bidi="fa-IR"/>
        </w:rPr>
        <w:t xml:space="preserve"> 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ک</w:t>
      </w:r>
      <w:r w:rsidRPr="00491040">
        <w:rPr>
          <w:rFonts w:cs="B Nazanin"/>
          <w:sz w:val="28"/>
          <w:szCs w:val="28"/>
          <w:rtl/>
          <w:lang w:bidi="fa-IR"/>
        </w:rPr>
        <w:t xml:space="preserve"> سا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ت</w:t>
      </w:r>
      <w:r w:rsidRPr="00491040">
        <w:rPr>
          <w:rFonts w:cs="B Nazanin"/>
          <w:sz w:val="28"/>
          <w:szCs w:val="28"/>
          <w:rtl/>
          <w:lang w:bidi="fa-IR"/>
        </w:rPr>
        <w:t xml:space="preserve"> انرژ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>-فناور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با راکتور دما بالا و خنک‌کننده گاز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و 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ک</w:t>
      </w:r>
      <w:r w:rsidRPr="00491040">
        <w:rPr>
          <w:rFonts w:cs="B Nazanin"/>
          <w:sz w:val="28"/>
          <w:szCs w:val="28"/>
          <w:rtl/>
          <w:lang w:bidi="fa-IR"/>
        </w:rPr>
        <w:t xml:space="preserve"> بخش ش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م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ا</w:t>
      </w:r>
      <w:r w:rsidRPr="00491040">
        <w:rPr>
          <w:rFonts w:cs="B Nazanin" w:hint="cs"/>
          <w:sz w:val="28"/>
          <w:szCs w:val="28"/>
          <w:rtl/>
          <w:lang w:bidi="fa-IR"/>
        </w:rPr>
        <w:t>یی</w:t>
      </w:r>
      <w:r w:rsidRPr="00491040">
        <w:rPr>
          <w:rFonts w:cs="B Nazanin"/>
          <w:sz w:val="28"/>
          <w:szCs w:val="28"/>
          <w:rtl/>
          <w:lang w:bidi="fa-IR"/>
        </w:rPr>
        <w:t>-تکنولوژ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ک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،</w:t>
      </w:r>
      <w:r w:rsidRPr="0049104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به عنوان</w:t>
      </w:r>
      <w:r w:rsidRPr="00491040">
        <w:rPr>
          <w:rFonts w:cs="B Nazanin"/>
          <w:sz w:val="28"/>
          <w:szCs w:val="28"/>
          <w:rtl/>
          <w:lang w:bidi="fa-IR"/>
        </w:rPr>
        <w:t xml:space="preserve"> بخش تبد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ل</w:t>
      </w:r>
      <w:r w:rsidRPr="00491040">
        <w:rPr>
          <w:rFonts w:cs="B Nazanin"/>
          <w:sz w:val="28"/>
          <w:szCs w:val="28"/>
          <w:rtl/>
          <w:lang w:bidi="fa-IR"/>
        </w:rPr>
        <w:t xml:space="preserve"> متان هست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م</w:t>
      </w:r>
      <w:r w:rsidRPr="00491040">
        <w:rPr>
          <w:rFonts w:cs="B Nazanin"/>
          <w:sz w:val="28"/>
          <w:szCs w:val="28"/>
          <w:rtl/>
          <w:lang w:bidi="fa-IR"/>
        </w:rPr>
        <w:t>. و قصد دار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م</w:t>
      </w:r>
      <w:r w:rsidRPr="00491040">
        <w:rPr>
          <w:rFonts w:cs="B Nazanin"/>
          <w:sz w:val="28"/>
          <w:szCs w:val="28"/>
          <w:rtl/>
          <w:lang w:bidi="fa-IR"/>
        </w:rPr>
        <w:t xml:space="preserve"> تا سال 2030 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ک</w:t>
      </w:r>
      <w:r w:rsidRPr="00491040">
        <w:rPr>
          <w:rFonts w:cs="B Nazanin"/>
          <w:sz w:val="28"/>
          <w:szCs w:val="28"/>
          <w:rtl/>
          <w:lang w:bidi="fa-IR"/>
        </w:rPr>
        <w:t xml:space="preserve"> راه‌حل تجار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موثر برا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تول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د</w:t>
      </w:r>
      <w:r w:rsidRPr="00491040">
        <w:rPr>
          <w:rFonts w:cs="B Nazanin"/>
          <w:sz w:val="28"/>
          <w:szCs w:val="28"/>
          <w:rtl/>
          <w:lang w:bidi="fa-IR"/>
        </w:rPr>
        <w:t xml:space="preserve"> ه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دروژن</w:t>
      </w:r>
      <w:r w:rsidRPr="00491040">
        <w:rPr>
          <w:rFonts w:cs="B Nazanin"/>
          <w:sz w:val="28"/>
          <w:szCs w:val="28"/>
          <w:rtl/>
          <w:lang w:bidi="fa-IR"/>
        </w:rPr>
        <w:t xml:space="preserve"> با ا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ن</w:t>
      </w:r>
      <w:r w:rsidRPr="00491040">
        <w:rPr>
          <w:rFonts w:cs="B Nazanin"/>
          <w:sz w:val="28"/>
          <w:szCs w:val="28"/>
          <w:rtl/>
          <w:lang w:bidi="fa-IR"/>
        </w:rPr>
        <w:t xml:space="preserve"> روش ته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ه</w:t>
      </w:r>
      <w:r w:rsidRPr="00491040">
        <w:rPr>
          <w:rFonts w:cs="B Nazanin"/>
          <w:sz w:val="28"/>
          <w:szCs w:val="28"/>
          <w:rtl/>
          <w:lang w:bidi="fa-IR"/>
        </w:rPr>
        <w:t xml:space="preserve"> کن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م</w:t>
      </w:r>
      <w:r w:rsidRPr="00491040">
        <w:rPr>
          <w:rFonts w:cs="B Nazanin"/>
          <w:sz w:val="28"/>
          <w:szCs w:val="28"/>
          <w:rtl/>
          <w:lang w:bidi="fa-IR"/>
        </w:rPr>
        <w:t xml:space="preserve"> - ا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ن</w:t>
      </w:r>
      <w:r w:rsidRPr="00491040">
        <w:rPr>
          <w:rFonts w:cs="B Nazanin"/>
          <w:sz w:val="28"/>
          <w:szCs w:val="28"/>
          <w:rtl/>
          <w:lang w:bidi="fa-IR"/>
        </w:rPr>
        <w:t xml:space="preserve"> 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ک</w:t>
      </w:r>
      <w:r w:rsidRPr="00491040">
        <w:rPr>
          <w:rFonts w:cs="B Nazanin"/>
          <w:sz w:val="28"/>
          <w:szCs w:val="28"/>
          <w:rtl/>
          <w:lang w:bidi="fa-IR"/>
        </w:rPr>
        <w:t xml:space="preserve"> مجت</w:t>
      </w:r>
      <w:r w:rsidRPr="00491040">
        <w:rPr>
          <w:rFonts w:cs="B Nazanin" w:hint="eastAsia"/>
          <w:sz w:val="28"/>
          <w:szCs w:val="28"/>
          <w:rtl/>
          <w:lang w:bidi="fa-IR"/>
        </w:rPr>
        <w:t>مع</w:t>
      </w:r>
      <w:r w:rsidRPr="00491040">
        <w:rPr>
          <w:rFonts w:cs="B Nazanin"/>
          <w:sz w:val="28"/>
          <w:szCs w:val="28"/>
          <w:rtl/>
          <w:lang w:bidi="fa-IR"/>
        </w:rPr>
        <w:t xml:space="preserve"> صنعت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بزرگ خواهد بود </w:t>
      </w:r>
      <w:r>
        <w:rPr>
          <w:rFonts w:cs="B Nazanin" w:hint="cs"/>
          <w:sz w:val="28"/>
          <w:szCs w:val="28"/>
          <w:rtl/>
          <w:lang w:bidi="fa-IR"/>
        </w:rPr>
        <w:t>که</w:t>
      </w:r>
      <w:r w:rsidRPr="00491040">
        <w:rPr>
          <w:rFonts w:cs="B Nazanin"/>
          <w:sz w:val="28"/>
          <w:szCs w:val="28"/>
          <w:rtl/>
          <w:lang w:bidi="fa-IR"/>
        </w:rPr>
        <w:t xml:space="preserve"> ه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دروژن</w:t>
      </w:r>
      <w:r w:rsidRPr="00491040">
        <w:rPr>
          <w:rFonts w:cs="B Nazanin"/>
          <w:sz w:val="28"/>
          <w:szCs w:val="28"/>
          <w:rtl/>
          <w:lang w:bidi="fa-IR"/>
        </w:rPr>
        <w:t xml:space="preserve"> بس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ار</w:t>
      </w:r>
      <w:r w:rsidRPr="00491040">
        <w:rPr>
          <w:rFonts w:cs="B Nazanin"/>
          <w:sz w:val="28"/>
          <w:szCs w:val="28"/>
          <w:rtl/>
          <w:lang w:bidi="fa-IR"/>
        </w:rPr>
        <w:t xml:space="preserve"> کم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91040">
        <w:rPr>
          <w:rFonts w:cs="B Nazanin"/>
          <w:sz w:val="28"/>
          <w:szCs w:val="28"/>
          <w:rtl/>
          <w:lang w:bidi="fa-IR"/>
        </w:rPr>
        <w:t>کربن</w:t>
      </w:r>
      <w:r>
        <w:rPr>
          <w:rFonts w:cs="B Nazanin" w:hint="cs"/>
          <w:sz w:val="28"/>
          <w:szCs w:val="28"/>
          <w:rtl/>
          <w:lang w:bidi="fa-IR"/>
        </w:rPr>
        <w:t xml:space="preserve"> تولید</w:t>
      </w:r>
      <w:r w:rsidRPr="00491040">
        <w:rPr>
          <w:rFonts w:cs="B Nazanin"/>
          <w:sz w:val="28"/>
          <w:szCs w:val="28"/>
          <w:rtl/>
          <w:lang w:bidi="fa-IR"/>
        </w:rPr>
        <w:t xml:space="preserve"> خواهد </w:t>
      </w:r>
      <w:r>
        <w:rPr>
          <w:rFonts w:cs="B Nazanin" w:hint="cs"/>
          <w:sz w:val="28"/>
          <w:szCs w:val="28"/>
          <w:rtl/>
          <w:lang w:bidi="fa-IR"/>
        </w:rPr>
        <w:t>کرد</w:t>
      </w:r>
      <w:r w:rsidRPr="00491040">
        <w:rPr>
          <w:rFonts w:cs="B Nazanin"/>
          <w:sz w:val="28"/>
          <w:szCs w:val="28"/>
          <w:rtl/>
          <w:lang w:bidi="fa-IR"/>
        </w:rPr>
        <w:t>.</w:t>
      </w:r>
    </w:p>
    <w:p w14:paraId="7293AD02" w14:textId="5F35D104" w:rsidR="00EB32D0" w:rsidRDefault="00491040" w:rsidP="0049104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491040">
        <w:rPr>
          <w:rFonts w:cs="B Nazanin" w:hint="eastAsia"/>
          <w:sz w:val="28"/>
          <w:szCs w:val="28"/>
          <w:rtl/>
          <w:lang w:bidi="fa-IR"/>
        </w:rPr>
        <w:t>و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همچن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ن</w:t>
      </w:r>
      <w:r w:rsidRPr="00491040">
        <w:rPr>
          <w:rFonts w:cs="B Nazanin"/>
          <w:sz w:val="28"/>
          <w:szCs w:val="28"/>
          <w:rtl/>
          <w:lang w:bidi="fa-IR"/>
        </w:rPr>
        <w:t xml:space="preserve"> در مورد پروژه‌ها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ه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دروژن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روس‌اتم گفت، که در حال حاضر کار بر رو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چند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ن</w:t>
      </w:r>
      <w:r w:rsidRPr="00491040">
        <w:rPr>
          <w:rFonts w:cs="B Nazanin"/>
          <w:sz w:val="28"/>
          <w:szCs w:val="28"/>
          <w:rtl/>
          <w:lang w:bidi="fa-IR"/>
        </w:rPr>
        <w:t xml:space="preserve"> پروژه در زم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نه</w:t>
      </w:r>
      <w:r w:rsidRPr="00491040">
        <w:rPr>
          <w:rFonts w:cs="B Nazanin"/>
          <w:sz w:val="28"/>
          <w:szCs w:val="28"/>
          <w:rtl/>
          <w:lang w:bidi="fa-IR"/>
        </w:rPr>
        <w:t xml:space="preserve"> استفاده از ن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در حال انجام است. به طور خاص، در حال مطالعه و امکان‌سنج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جهت</w:t>
      </w:r>
      <w:r w:rsidRPr="00491040">
        <w:rPr>
          <w:rFonts w:cs="B Nazanin"/>
          <w:sz w:val="28"/>
          <w:szCs w:val="28"/>
          <w:rtl/>
          <w:lang w:bidi="fa-IR"/>
        </w:rPr>
        <w:t xml:space="preserve"> توسعه و استفاده از ظرف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ت</w:t>
      </w:r>
      <w:r w:rsidRPr="00491040">
        <w:rPr>
          <w:rFonts w:cs="B Nazanin"/>
          <w:sz w:val="28"/>
          <w:szCs w:val="28"/>
          <w:rtl/>
          <w:lang w:bidi="fa-IR"/>
        </w:rPr>
        <w:t xml:space="preserve"> آزاد ن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روگاه</w:t>
      </w:r>
      <w:r w:rsidRPr="0049104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کولا برا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/>
          <w:sz w:val="28"/>
          <w:szCs w:val="28"/>
          <w:rtl/>
          <w:lang w:bidi="fa-IR"/>
        </w:rPr>
        <w:t xml:space="preserve"> تول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د</w:t>
      </w:r>
      <w:r w:rsidRPr="00491040">
        <w:rPr>
          <w:rFonts w:cs="B Nazanin"/>
          <w:sz w:val="28"/>
          <w:szCs w:val="28"/>
          <w:rtl/>
          <w:lang w:bidi="fa-IR"/>
        </w:rPr>
        <w:t xml:space="preserve"> ه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دروژن</w:t>
      </w:r>
      <w:r w:rsidRPr="00491040">
        <w:rPr>
          <w:rFonts w:cs="B Nazanin"/>
          <w:sz w:val="28"/>
          <w:szCs w:val="28"/>
          <w:rtl/>
          <w:lang w:bidi="fa-IR"/>
        </w:rPr>
        <w:t xml:space="preserve"> با روش الکترول</w:t>
      </w:r>
      <w:r w:rsidRPr="00491040">
        <w:rPr>
          <w:rFonts w:cs="B Nazanin" w:hint="cs"/>
          <w:sz w:val="28"/>
          <w:szCs w:val="28"/>
          <w:rtl/>
          <w:lang w:bidi="fa-IR"/>
        </w:rPr>
        <w:t>ی</w:t>
      </w:r>
      <w:r w:rsidRPr="00491040">
        <w:rPr>
          <w:rFonts w:cs="B Nazanin" w:hint="eastAsia"/>
          <w:sz w:val="28"/>
          <w:szCs w:val="28"/>
          <w:rtl/>
          <w:lang w:bidi="fa-IR"/>
        </w:rPr>
        <w:t>ز</w:t>
      </w:r>
      <w:r w:rsidRPr="0049104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هستند</w:t>
      </w:r>
      <w:r w:rsidRPr="00491040">
        <w:rPr>
          <w:rFonts w:cs="B Nazanin"/>
          <w:sz w:val="28"/>
          <w:szCs w:val="28"/>
          <w:rtl/>
          <w:lang w:bidi="fa-IR"/>
        </w:rPr>
        <w:t>.</w:t>
      </w:r>
    </w:p>
    <w:p w14:paraId="74A4C682" w14:textId="706060F6" w:rsidR="00491040" w:rsidRDefault="00491040" w:rsidP="00491040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30E52DD8" w14:textId="05CBCA13" w:rsidR="001316EF" w:rsidRDefault="00224AA6" w:rsidP="00491040">
      <w:pPr>
        <w:rPr>
          <w:rFonts w:cs="B Nazanin"/>
          <w:sz w:val="28"/>
          <w:szCs w:val="28"/>
          <w:rtl/>
          <w:lang w:bidi="fa-IR"/>
        </w:rPr>
      </w:pPr>
      <w:hyperlink r:id="rId11" w:history="1">
        <w:r w:rsidR="00491040" w:rsidRPr="00491040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https://www.atomic-energy.ru/news/2021/10/15/118473</w:t>
        </w:r>
      </w:hyperlink>
    </w:p>
    <w:p w14:paraId="30C1A186" w14:textId="6E4C23AA" w:rsidR="00E72769" w:rsidRPr="006C6E16" w:rsidRDefault="003A76B6" w:rsidP="00EB32D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C6E1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21A67" w:rsidRPr="006C6E16">
        <w:rPr>
          <w:rFonts w:cs="B Nazanin"/>
          <w:b/>
          <w:bCs/>
          <w:sz w:val="28"/>
          <w:szCs w:val="28"/>
          <w:rtl/>
          <w:lang w:val="ru-RU" w:bidi="fa-IR"/>
        </w:rPr>
        <w:t>روس</w:t>
      </w:r>
      <w:r w:rsidR="00721A67" w:rsidRPr="006C6E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21A67" w:rsidRPr="006C6E16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721A67" w:rsidRPr="006C6E16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زم</w:t>
      </w:r>
      <w:r w:rsidR="00721A67" w:rsidRPr="006C6E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21A67" w:rsidRPr="006C6E16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721A67" w:rsidRPr="006C6E16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استفاده صلح</w:t>
      </w:r>
      <w:r w:rsidR="00721A67" w:rsidRPr="006C6E16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721A67" w:rsidRPr="006C6E16">
        <w:rPr>
          <w:rFonts w:cs="B Nazanin"/>
          <w:b/>
          <w:bCs/>
          <w:sz w:val="28"/>
          <w:szCs w:val="28"/>
          <w:rtl/>
          <w:lang w:val="ru-RU" w:bidi="fa-IR"/>
        </w:rPr>
        <w:t>آم</w:t>
      </w:r>
      <w:r w:rsidR="00721A67" w:rsidRPr="006C6E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21A67" w:rsidRPr="006C6E16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721A67" w:rsidRPr="006C6E16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انرژ</w:t>
      </w:r>
      <w:r w:rsidR="00721A67" w:rsidRPr="006C6E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21A67" w:rsidRPr="006C6E1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721A67" w:rsidRPr="006C6E16">
        <w:rPr>
          <w:rFonts w:cs="B Nazanin" w:hint="cs"/>
          <w:b/>
          <w:bCs/>
          <w:sz w:val="28"/>
          <w:szCs w:val="28"/>
          <w:rtl/>
          <w:lang w:val="ru-RU" w:bidi="fa-IR"/>
        </w:rPr>
        <w:t>هسته‌ای</w:t>
      </w:r>
      <w:r w:rsidR="00721A67" w:rsidRPr="006C6E16">
        <w:rPr>
          <w:rFonts w:cs="B Nazanin"/>
          <w:b/>
          <w:bCs/>
          <w:sz w:val="28"/>
          <w:szCs w:val="28"/>
          <w:rtl/>
          <w:lang w:val="ru-RU" w:bidi="fa-IR"/>
        </w:rPr>
        <w:t xml:space="preserve"> با کشورها</w:t>
      </w:r>
      <w:r w:rsidR="00721A67" w:rsidRPr="006C6E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21A67" w:rsidRPr="006C6E16">
        <w:rPr>
          <w:rFonts w:cs="B Nazanin"/>
          <w:b/>
          <w:bCs/>
          <w:sz w:val="28"/>
          <w:szCs w:val="28"/>
          <w:rtl/>
          <w:lang w:val="ru-RU" w:bidi="fa-IR"/>
        </w:rPr>
        <w:t xml:space="preserve"> آمر</w:t>
      </w:r>
      <w:r w:rsidR="00721A67" w:rsidRPr="006C6E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21A67" w:rsidRPr="006C6E16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721A67" w:rsidRPr="006C6E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21A67" w:rsidRPr="006C6E16">
        <w:rPr>
          <w:rFonts w:cs="B Nazanin"/>
          <w:b/>
          <w:bCs/>
          <w:sz w:val="28"/>
          <w:szCs w:val="28"/>
          <w:rtl/>
          <w:lang w:val="ru-RU" w:bidi="fa-IR"/>
        </w:rPr>
        <w:t xml:space="preserve"> مرکز</w:t>
      </w:r>
      <w:r w:rsidR="00721A67" w:rsidRPr="006C6E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21A67" w:rsidRPr="006C6E16">
        <w:rPr>
          <w:rFonts w:cs="B Nazanin"/>
          <w:b/>
          <w:bCs/>
          <w:sz w:val="28"/>
          <w:szCs w:val="28"/>
          <w:rtl/>
          <w:lang w:val="ru-RU" w:bidi="fa-IR"/>
        </w:rPr>
        <w:t xml:space="preserve"> همکار</w:t>
      </w:r>
      <w:r w:rsidR="00721A67" w:rsidRPr="006C6E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21A67" w:rsidRPr="006C6E16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خواهد کرد</w:t>
      </w:r>
      <w:r w:rsidR="00721A67" w:rsidRPr="006C6E16">
        <w:rPr>
          <w:rFonts w:cs="B Nazanin" w:hint="cs"/>
          <w:b/>
          <w:bCs/>
          <w:sz w:val="28"/>
          <w:szCs w:val="28"/>
          <w:rtl/>
          <w:lang w:val="ru-RU" w:bidi="fa-IR"/>
        </w:rPr>
        <w:t>. (</w:t>
      </w:r>
      <w:r w:rsidR="00721A67" w:rsidRPr="006C6E16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721A67" w:rsidRPr="006C6E1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رسمی روس‌اتم </w:t>
      </w:r>
      <w:r w:rsidR="00721A67" w:rsidRPr="006C6E16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721A67" w:rsidRPr="006C6E16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721A67" w:rsidRPr="006C6E16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721A67" w:rsidRPr="006C6E16">
        <w:rPr>
          <w:rFonts w:cs="B Nazanin" w:hint="cs"/>
          <w:b/>
          <w:bCs/>
          <w:sz w:val="28"/>
          <w:szCs w:val="28"/>
          <w:rtl/>
          <w:lang w:val="ru-RU" w:bidi="fa-IR"/>
        </w:rPr>
        <w:t>18)</w:t>
      </w:r>
    </w:p>
    <w:p w14:paraId="0F5E539F" w14:textId="77777777" w:rsidR="00C85BFF" w:rsidRPr="00C85BFF" w:rsidRDefault="00C85BFF" w:rsidP="00C85BFF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</w:p>
    <w:p w14:paraId="30BAA83F" w14:textId="2433A7F4" w:rsidR="002B6165" w:rsidRPr="00C85BFF" w:rsidRDefault="00786006" w:rsidP="00C85BF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78326E99" wp14:editId="36A16EB9">
            <wp:extent cx="5212080" cy="3996678"/>
            <wp:effectExtent l="0" t="0" r="762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763" cy="400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5362F" w14:textId="77777777" w:rsidR="00D77AC0" w:rsidRDefault="00D77AC0" w:rsidP="008526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C8418C5" w14:textId="55897F14" w:rsidR="00786006" w:rsidRPr="00786006" w:rsidRDefault="00786006" w:rsidP="0078600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86006">
        <w:rPr>
          <w:rFonts w:cs="B Nazanin"/>
          <w:sz w:val="28"/>
          <w:szCs w:val="28"/>
          <w:rtl/>
          <w:lang w:val="ru-RU" w:bidi="fa-IR"/>
        </w:rPr>
        <w:t>ا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تفاهم‌نامه اول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سند</w:t>
      </w:r>
      <w:r w:rsidR="00C85DF4">
        <w:rPr>
          <w:rFonts w:cs="B Nazanin" w:hint="cs"/>
          <w:sz w:val="28"/>
          <w:szCs w:val="28"/>
          <w:rtl/>
          <w:lang w:val="ru-RU" w:bidi="fa-IR"/>
        </w:rPr>
        <w:t>ی می‌باشد که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استفاده صلح‌آم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از انرژ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با پارلمان منطقه‌ا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آمر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مرکز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امضا شد</w:t>
      </w:r>
      <w:r w:rsidR="00C85DF4">
        <w:rPr>
          <w:rFonts w:cs="B Nazanin" w:hint="cs"/>
          <w:sz w:val="28"/>
          <w:szCs w:val="28"/>
          <w:rtl/>
          <w:lang w:val="ru-RU" w:bidi="fa-IR"/>
        </w:rPr>
        <w:t>ه است</w:t>
      </w:r>
      <w:r w:rsidRPr="00786006">
        <w:rPr>
          <w:rFonts w:cs="B Nazanin"/>
          <w:sz w:val="28"/>
          <w:szCs w:val="28"/>
          <w:rtl/>
          <w:lang w:val="ru-RU" w:bidi="fa-IR"/>
        </w:rPr>
        <w:t>. ا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پارلمان در برقرار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ارتباط با کشورها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آمر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مرکز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که اخ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 w:hint="eastAsia"/>
          <w:sz w:val="28"/>
          <w:szCs w:val="28"/>
          <w:rtl/>
          <w:lang w:val="ru-RU" w:bidi="fa-IR"/>
        </w:rPr>
        <w:t>راً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به موضوع استفاده از انرژ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 w:hint="eastAsia"/>
          <w:sz w:val="28"/>
          <w:szCs w:val="28"/>
          <w:rtl/>
          <w:lang w:val="ru-RU" w:bidi="fa-IR"/>
        </w:rPr>
        <w:t>نه‌ها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غ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 w:hint="eastAsia"/>
          <w:sz w:val="28"/>
          <w:szCs w:val="28"/>
          <w:rtl/>
          <w:lang w:val="ru-RU" w:bidi="fa-IR"/>
        </w:rPr>
        <w:t>رانرژ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علاقه نشان داده‌ا</w:t>
      </w:r>
      <w:r w:rsidRPr="00786006">
        <w:rPr>
          <w:rFonts w:cs="B Nazanin" w:hint="eastAsia"/>
          <w:sz w:val="28"/>
          <w:szCs w:val="28"/>
          <w:rtl/>
          <w:lang w:val="ru-RU" w:bidi="fa-IR"/>
        </w:rPr>
        <w:t>ند،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به ما کمک خواهد کرد. به طور خاص، صحبت در مورد توسعه ز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 w:hint="eastAsia"/>
          <w:sz w:val="28"/>
          <w:szCs w:val="28"/>
          <w:rtl/>
          <w:lang w:val="ru-RU" w:bidi="fa-IR"/>
        </w:rPr>
        <w:t>رساخت‌ها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توسعه برنامه‌ها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جهت افزا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آگاه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مردم در مورد فناور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ی‌</w:t>
      </w:r>
      <w:r w:rsidRPr="00786006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و کاربردها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آنها، استفاده از راد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 w:hint="eastAsia"/>
          <w:sz w:val="28"/>
          <w:szCs w:val="28"/>
          <w:rtl/>
          <w:lang w:val="ru-RU" w:bidi="fa-IR"/>
        </w:rPr>
        <w:t>وا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 w:hint="eastAsia"/>
          <w:sz w:val="28"/>
          <w:szCs w:val="28"/>
          <w:rtl/>
          <w:lang w:val="ru-RU" w:bidi="fa-IR"/>
        </w:rPr>
        <w:t>زوتوپ‌ها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و فناور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ی‌</w:t>
      </w:r>
      <w:r w:rsidRPr="00786006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تابش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در صنعت، کشاورز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و پزشک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ی‌</w:t>
      </w:r>
      <w:r w:rsidRPr="00786006">
        <w:rPr>
          <w:rFonts w:cs="B Nazanin" w:hint="eastAsia"/>
          <w:sz w:val="28"/>
          <w:szCs w:val="28"/>
          <w:rtl/>
          <w:lang w:val="ru-RU" w:bidi="fa-IR"/>
        </w:rPr>
        <w:t>باشد</w:t>
      </w:r>
      <w:r w:rsidRPr="00786006">
        <w:rPr>
          <w:rFonts w:cs="B Nazanin"/>
          <w:sz w:val="28"/>
          <w:szCs w:val="28"/>
          <w:rtl/>
          <w:lang w:val="ru-RU" w:bidi="fa-IR"/>
        </w:rPr>
        <w:t>.</w:t>
      </w:r>
    </w:p>
    <w:p w14:paraId="689AD0F1" w14:textId="712822ED" w:rsidR="00786006" w:rsidRDefault="00786006" w:rsidP="0078600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786006">
        <w:rPr>
          <w:rFonts w:cs="B Nazanin" w:hint="eastAsia"/>
          <w:sz w:val="28"/>
          <w:szCs w:val="28"/>
          <w:rtl/>
          <w:lang w:val="ru-RU" w:bidi="fa-IR"/>
        </w:rPr>
        <w:t>کشورها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گواتمالا، هندوراس، جمهور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دوم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 w:hint="eastAsia"/>
          <w:sz w:val="28"/>
          <w:szCs w:val="28"/>
          <w:rtl/>
          <w:lang w:val="ru-RU" w:bidi="fa-IR"/>
        </w:rPr>
        <w:t>کن،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 w:hint="eastAsia"/>
          <w:sz w:val="28"/>
          <w:szCs w:val="28"/>
          <w:rtl/>
          <w:lang w:val="ru-RU" w:bidi="fa-IR"/>
        </w:rPr>
        <w:t>کاراگوئه،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پاناما و السالوادور از اعضا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786006">
        <w:rPr>
          <w:rFonts w:cs="B Nazanin" w:hint="cs"/>
          <w:sz w:val="28"/>
          <w:szCs w:val="28"/>
          <w:rtl/>
          <w:lang w:val="ru-RU" w:bidi="fa-IR"/>
        </w:rPr>
        <w:t>ی</w:t>
      </w:r>
      <w:r w:rsidRPr="0078600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786006">
        <w:rPr>
          <w:rFonts w:cs="B Nazanin"/>
          <w:sz w:val="28"/>
          <w:szCs w:val="28"/>
          <w:rtl/>
          <w:lang w:val="ru-RU" w:bidi="fa-IR"/>
        </w:rPr>
        <w:t xml:space="preserve"> پارلمان هستند.</w:t>
      </w:r>
    </w:p>
    <w:p w14:paraId="2BD0C114" w14:textId="77777777" w:rsidR="00786006" w:rsidRDefault="00786006" w:rsidP="0078600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61C04A0E" w14:textId="7E0848D2" w:rsidR="00786006" w:rsidRDefault="00224AA6" w:rsidP="00786006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3" w:history="1">
        <w:r w:rsidR="00786006" w:rsidRPr="00786006">
          <w:rPr>
            <w:rStyle w:val="Hyperlink"/>
            <w:rFonts w:cs="B Nazanin"/>
            <w:sz w:val="28"/>
            <w:szCs w:val="28"/>
            <w:lang w:val="ru-RU" w:bidi="fa-IR"/>
          </w:rPr>
          <w:t>https://rosatom.ru/journalist/arkhiv-novostey/rossiya-budet-razvivat-sotrudnichestvo-v-oblasti-ispolzovaniya-atomnoy-energii-v-mirnykh-tselyakh-so</w:t>
        </w:r>
        <w:r w:rsidR="00786006" w:rsidRPr="00786006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14:paraId="639F418F" w14:textId="66A80F6C" w:rsidR="00850A42" w:rsidRPr="00E03FED" w:rsidRDefault="00850A42" w:rsidP="00AA3C1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03FE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03FED" w:rsidRPr="00E03FED">
        <w:rPr>
          <w:rFonts w:cs="B Nazanin"/>
          <w:b/>
          <w:bCs/>
          <w:sz w:val="28"/>
          <w:szCs w:val="28"/>
          <w:rtl/>
          <w:lang w:val="ru-RU" w:bidi="fa-IR"/>
        </w:rPr>
        <w:t xml:space="preserve">فرانسه </w:t>
      </w:r>
      <w:r w:rsidR="00E03FED" w:rsidRPr="00E03FE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3FED" w:rsidRPr="00E03FED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E03FED" w:rsidRPr="00E03FED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E03FED" w:rsidRPr="00E03FE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3FED" w:rsidRPr="00E03FED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E03FED" w:rsidRPr="00E03FE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3FED" w:rsidRPr="00E03FED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E03FED" w:rsidRPr="00E03FE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03FED" w:rsidRPr="00E03FE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3FED" w:rsidRPr="00E03FED">
        <w:rPr>
          <w:rFonts w:cs="B Nazanin" w:hint="eastAsia"/>
          <w:b/>
          <w:bCs/>
          <w:sz w:val="28"/>
          <w:szCs w:val="28"/>
          <w:rtl/>
          <w:lang w:val="ru-RU" w:bidi="fa-IR"/>
        </w:rPr>
        <w:t>ورو</w:t>
      </w:r>
      <w:r w:rsidR="00E03FED" w:rsidRPr="00E03FED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</w:t>
      </w:r>
      <w:r w:rsidR="00E03FED" w:rsidRPr="00E03FE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3FED" w:rsidRPr="00E03FED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E03FED" w:rsidRPr="00E03FE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3FED" w:rsidRPr="00E03FED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E03FED" w:rsidRPr="00E03FE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3FED" w:rsidRPr="00E03FED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سرما</w:t>
      </w:r>
      <w:r w:rsidR="00E03FED" w:rsidRPr="00E03FE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3FED" w:rsidRPr="00E03FED">
        <w:rPr>
          <w:rFonts w:cs="B Nazanin" w:hint="eastAsia"/>
          <w:b/>
          <w:bCs/>
          <w:sz w:val="28"/>
          <w:szCs w:val="28"/>
          <w:rtl/>
          <w:lang w:val="ru-RU" w:bidi="fa-IR"/>
        </w:rPr>
        <w:t>ه‌گذار</w:t>
      </w:r>
      <w:r w:rsidR="00E03FED" w:rsidRPr="00E03FE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03FED" w:rsidRPr="00E03FED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E03FED" w:rsidRPr="00E03FED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E03FED" w:rsidRPr="00E03FED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E03FED" w:rsidRPr="00E03FED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E03FED" w:rsidRPr="00E03FE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2021/10/15)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7B14B5D7" w:rsidR="00850A42" w:rsidRDefault="00E03FED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C37E229" wp14:editId="4F6B7D38">
            <wp:extent cx="5732145" cy="3244215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6246D6FB" w14:textId="77777777" w:rsidR="00E03FED" w:rsidRPr="00E03FED" w:rsidRDefault="00E03FED" w:rsidP="00E03FED">
      <w:pPr>
        <w:bidi/>
        <w:jc w:val="both"/>
        <w:rPr>
          <w:rFonts w:cs="B Nazanin"/>
          <w:sz w:val="28"/>
          <w:szCs w:val="28"/>
          <w:lang w:bidi="fa-IR"/>
        </w:rPr>
      </w:pPr>
      <w:r w:rsidRPr="00E03FED">
        <w:rPr>
          <w:rFonts w:cs="B Nazanin"/>
          <w:sz w:val="28"/>
          <w:szCs w:val="28"/>
          <w:rtl/>
          <w:lang w:bidi="fa-IR"/>
        </w:rPr>
        <w:t>فرانسه قصد دارد تول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د</w:t>
      </w:r>
      <w:r w:rsidRPr="00E03FED">
        <w:rPr>
          <w:rFonts w:cs="B Nazanin"/>
          <w:sz w:val="28"/>
          <w:szCs w:val="28"/>
          <w:rtl/>
          <w:lang w:bidi="fa-IR"/>
        </w:rPr>
        <w:t xml:space="preserve"> م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ن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/>
          <w:sz w:val="28"/>
          <w:szCs w:val="28"/>
          <w:rtl/>
          <w:lang w:bidi="fa-IR"/>
        </w:rPr>
        <w:t xml:space="preserve"> راکتورها را برا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/>
          <w:sz w:val="28"/>
          <w:szCs w:val="28"/>
          <w:rtl/>
          <w:lang w:bidi="fa-IR"/>
        </w:rPr>
        <w:t xml:space="preserve"> انرژ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/>
          <w:sz w:val="28"/>
          <w:szCs w:val="28"/>
          <w:rtl/>
          <w:lang w:bidi="fa-IR"/>
        </w:rPr>
        <w:t xml:space="preserve"> آغاز کند. امانوئل مکرون، رئ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س‌جمهور</w:t>
      </w:r>
      <w:r w:rsidRPr="00E03FED">
        <w:rPr>
          <w:rFonts w:cs="B Nazanin"/>
          <w:sz w:val="28"/>
          <w:szCs w:val="28"/>
          <w:rtl/>
          <w:lang w:bidi="fa-IR"/>
        </w:rPr>
        <w:t xml:space="preserve"> ا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ن</w:t>
      </w:r>
      <w:r w:rsidRPr="00E03FED">
        <w:rPr>
          <w:rFonts w:cs="B Nazanin"/>
          <w:sz w:val="28"/>
          <w:szCs w:val="28"/>
          <w:rtl/>
          <w:lang w:bidi="fa-IR"/>
        </w:rPr>
        <w:t xml:space="preserve"> کشور، استراتژ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/>
          <w:sz w:val="28"/>
          <w:szCs w:val="28"/>
          <w:rtl/>
          <w:lang w:bidi="fa-IR"/>
        </w:rPr>
        <w:t xml:space="preserve"> توسعه تا سال 2030 را ارائه کرد.</w:t>
      </w:r>
    </w:p>
    <w:p w14:paraId="52B24CA0" w14:textId="1BFA2E5A" w:rsidR="00E03FED" w:rsidRPr="00E03FED" w:rsidRDefault="00E03FED" w:rsidP="00E03FED">
      <w:pPr>
        <w:bidi/>
        <w:jc w:val="both"/>
        <w:rPr>
          <w:rFonts w:cs="B Nazanin"/>
          <w:sz w:val="28"/>
          <w:szCs w:val="28"/>
          <w:lang w:bidi="fa-IR"/>
        </w:rPr>
      </w:pPr>
      <w:r w:rsidRPr="00E03FED">
        <w:rPr>
          <w:rFonts w:cs="B Nazanin" w:hint="eastAsia"/>
          <w:sz w:val="28"/>
          <w:szCs w:val="28"/>
          <w:rtl/>
          <w:lang w:bidi="fa-IR"/>
        </w:rPr>
        <w:t>امروز</w:t>
      </w:r>
      <w:r w:rsidRPr="00E03FED">
        <w:rPr>
          <w:rFonts w:cs="B Nazanin"/>
          <w:sz w:val="28"/>
          <w:szCs w:val="28"/>
          <w:rtl/>
          <w:lang w:bidi="fa-IR"/>
        </w:rPr>
        <w:t xml:space="preserve"> مسئله انرژ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/>
          <w:sz w:val="28"/>
          <w:szCs w:val="28"/>
          <w:rtl/>
          <w:lang w:bidi="fa-IR"/>
        </w:rPr>
        <w:t xml:space="preserve"> اروپا، دردآورتر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ن</w:t>
      </w:r>
      <w:r w:rsidRPr="00E03FED">
        <w:rPr>
          <w:rFonts w:cs="B Nazanin"/>
          <w:sz w:val="28"/>
          <w:szCs w:val="28"/>
          <w:rtl/>
          <w:lang w:bidi="fa-IR"/>
        </w:rPr>
        <w:t xml:space="preserve"> مسئله است. فرانسه 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ک</w:t>
      </w:r>
      <w:r w:rsidRPr="00E03FED">
        <w:rPr>
          <w:rFonts w:cs="B Nazanin"/>
          <w:sz w:val="28"/>
          <w:szCs w:val="28"/>
          <w:rtl/>
          <w:lang w:bidi="fa-IR"/>
        </w:rPr>
        <w:t xml:space="preserve"> م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ل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ارد</w:t>
      </w:r>
      <w:r w:rsidRPr="00E03FED">
        <w:rPr>
          <w:rFonts w:cs="B Nazanin"/>
          <w:sz w:val="28"/>
          <w:szCs w:val="28"/>
          <w:rtl/>
          <w:lang w:bidi="fa-IR"/>
        </w:rPr>
        <w:t xml:space="preserve"> 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ورو</w:t>
      </w:r>
      <w:r w:rsidRPr="00E03FED">
        <w:rPr>
          <w:rFonts w:cs="B Nazanin"/>
          <w:sz w:val="28"/>
          <w:szCs w:val="28"/>
          <w:rtl/>
          <w:lang w:bidi="fa-IR"/>
        </w:rPr>
        <w:t xml:space="preserve"> در توسعه راکتورها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/>
          <w:sz w:val="28"/>
          <w:szCs w:val="28"/>
          <w:rtl/>
          <w:lang w:bidi="fa-IR"/>
        </w:rPr>
        <w:t xml:space="preserve"> ماژولار کوچک سرما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ه‌گذار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/>
          <w:sz w:val="28"/>
          <w:szCs w:val="28"/>
          <w:rtl/>
          <w:lang w:bidi="fa-IR"/>
        </w:rPr>
        <w:t xml:space="preserve"> م</w:t>
      </w:r>
      <w:r w:rsidRPr="00E03FED">
        <w:rPr>
          <w:rFonts w:cs="B Nazanin" w:hint="cs"/>
          <w:sz w:val="28"/>
          <w:szCs w:val="28"/>
          <w:rtl/>
          <w:lang w:bidi="fa-IR"/>
        </w:rPr>
        <w:t>ی‌</w:t>
      </w:r>
      <w:r w:rsidRPr="00E03FED">
        <w:rPr>
          <w:rFonts w:cs="B Nazanin" w:hint="eastAsia"/>
          <w:sz w:val="28"/>
          <w:szCs w:val="28"/>
          <w:rtl/>
          <w:lang w:bidi="fa-IR"/>
        </w:rPr>
        <w:t>کند</w:t>
      </w:r>
      <w:r w:rsidRPr="00E03FED">
        <w:rPr>
          <w:rFonts w:cs="B Nazanin"/>
          <w:sz w:val="28"/>
          <w:szCs w:val="28"/>
          <w:rtl/>
          <w:lang w:bidi="fa-IR"/>
        </w:rPr>
        <w:t>. ظرف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ت</w:t>
      </w:r>
      <w:r w:rsidRPr="00E03FED">
        <w:rPr>
          <w:rFonts w:cs="B Nazanin"/>
          <w:sz w:val="28"/>
          <w:szCs w:val="28"/>
          <w:rtl/>
          <w:lang w:bidi="fa-IR"/>
        </w:rPr>
        <w:t xml:space="preserve"> ا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ن</w:t>
      </w:r>
      <w:r w:rsidRPr="00E03FED">
        <w:rPr>
          <w:rFonts w:cs="B Nazanin"/>
          <w:sz w:val="28"/>
          <w:szCs w:val="28"/>
          <w:rtl/>
          <w:lang w:bidi="fa-IR"/>
        </w:rPr>
        <w:t xml:space="preserve"> راکتورها از 300 مگاوات تجاوز نم</w:t>
      </w:r>
      <w:r w:rsidRPr="00E03FED">
        <w:rPr>
          <w:rFonts w:cs="B Nazanin" w:hint="cs"/>
          <w:sz w:val="28"/>
          <w:szCs w:val="28"/>
          <w:rtl/>
          <w:lang w:bidi="fa-IR"/>
        </w:rPr>
        <w:t>ی‌</w:t>
      </w:r>
      <w:r w:rsidRPr="00E03FED">
        <w:rPr>
          <w:rFonts w:cs="B Nazanin" w:hint="eastAsia"/>
          <w:sz w:val="28"/>
          <w:szCs w:val="28"/>
          <w:rtl/>
          <w:lang w:bidi="fa-IR"/>
        </w:rPr>
        <w:t>کند،</w:t>
      </w:r>
      <w:r w:rsidRPr="00E03FED">
        <w:rPr>
          <w:rFonts w:cs="B Nazanin"/>
          <w:sz w:val="28"/>
          <w:szCs w:val="28"/>
          <w:rtl/>
          <w:lang w:bidi="fa-IR"/>
        </w:rPr>
        <w:t xml:space="preserve"> 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عن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/>
          <w:sz w:val="28"/>
          <w:szCs w:val="28"/>
          <w:rtl/>
          <w:lang w:bidi="fa-IR"/>
        </w:rPr>
        <w:t xml:space="preserve"> چند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ن</w:t>
      </w:r>
      <w:r w:rsidRPr="00E03FED">
        <w:rPr>
          <w:rFonts w:cs="B Nazanin"/>
          <w:sz w:val="28"/>
          <w:szCs w:val="28"/>
          <w:rtl/>
          <w:lang w:bidi="fa-IR"/>
        </w:rPr>
        <w:t xml:space="preserve"> برابر کمتر از ن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/>
          <w:sz w:val="28"/>
          <w:szCs w:val="28"/>
          <w:rtl/>
          <w:lang w:bidi="fa-IR"/>
        </w:rPr>
        <w:t xml:space="preserve"> کلاس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ک</w:t>
      </w:r>
      <w:r w:rsidRPr="00E03FED">
        <w:rPr>
          <w:rFonts w:cs="B Nazanin"/>
          <w:sz w:val="28"/>
          <w:szCs w:val="28"/>
          <w:rtl/>
          <w:lang w:bidi="fa-IR"/>
        </w:rPr>
        <w:t xml:space="preserve"> </w:t>
      </w:r>
      <w:r w:rsidR="009A234A">
        <w:rPr>
          <w:rFonts w:cs="B Nazanin" w:hint="cs"/>
          <w:sz w:val="28"/>
          <w:szCs w:val="28"/>
          <w:rtl/>
          <w:lang w:bidi="fa-IR"/>
        </w:rPr>
        <w:t>می‌باشد</w:t>
      </w:r>
      <w:r w:rsidRPr="00E03FED">
        <w:rPr>
          <w:rFonts w:cs="B Nazanin"/>
          <w:sz w:val="28"/>
          <w:szCs w:val="28"/>
          <w:rtl/>
          <w:lang w:bidi="fa-IR"/>
        </w:rPr>
        <w:t>. مز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ت</w:t>
      </w:r>
      <w:r w:rsidRPr="00E03FED">
        <w:rPr>
          <w:rFonts w:cs="B Nazanin"/>
          <w:sz w:val="28"/>
          <w:szCs w:val="28"/>
          <w:rtl/>
          <w:lang w:bidi="fa-IR"/>
        </w:rPr>
        <w:t xml:space="preserve"> اصل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/>
          <w:sz w:val="28"/>
          <w:szCs w:val="28"/>
          <w:rtl/>
          <w:lang w:bidi="fa-IR"/>
        </w:rPr>
        <w:t xml:space="preserve"> ا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ن</w:t>
      </w:r>
      <w:r w:rsidRPr="00E03FED">
        <w:rPr>
          <w:rFonts w:cs="B Nazanin"/>
          <w:sz w:val="28"/>
          <w:szCs w:val="28"/>
          <w:rtl/>
          <w:lang w:bidi="fa-IR"/>
        </w:rPr>
        <w:t xml:space="preserve"> ن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03FED">
        <w:rPr>
          <w:rFonts w:cs="B Nazanin"/>
          <w:sz w:val="28"/>
          <w:szCs w:val="28"/>
          <w:rtl/>
          <w:lang w:bidi="fa-IR"/>
        </w:rPr>
        <w:t xml:space="preserve"> در </w:t>
      </w:r>
      <w:r w:rsidRPr="00E03FED">
        <w:rPr>
          <w:rFonts w:cs="B Nazanin" w:hint="eastAsia"/>
          <w:sz w:val="28"/>
          <w:szCs w:val="28"/>
          <w:rtl/>
          <w:lang w:bidi="fa-IR"/>
        </w:rPr>
        <w:t>ا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ن</w:t>
      </w:r>
      <w:r w:rsidRPr="00E03FED">
        <w:rPr>
          <w:rFonts w:cs="B Nazanin"/>
          <w:sz w:val="28"/>
          <w:szCs w:val="28"/>
          <w:rtl/>
          <w:lang w:bidi="fa-IR"/>
        </w:rPr>
        <w:t xml:space="preserve"> است که چن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ن</w:t>
      </w:r>
      <w:r w:rsidRPr="00E03FED">
        <w:rPr>
          <w:rFonts w:cs="B Nazanin"/>
          <w:sz w:val="28"/>
          <w:szCs w:val="28"/>
          <w:rtl/>
          <w:lang w:bidi="fa-IR"/>
        </w:rPr>
        <w:t xml:space="preserve"> تاس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سات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/>
          <w:sz w:val="28"/>
          <w:szCs w:val="28"/>
          <w:rtl/>
          <w:lang w:bidi="fa-IR"/>
        </w:rPr>
        <w:t xml:space="preserve"> بس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ار</w:t>
      </w:r>
      <w:r w:rsidRPr="00E03FED">
        <w:rPr>
          <w:rFonts w:cs="B Nazanin"/>
          <w:sz w:val="28"/>
          <w:szCs w:val="28"/>
          <w:rtl/>
          <w:lang w:bidi="fa-IR"/>
        </w:rPr>
        <w:t xml:space="preserve"> سر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عتر</w:t>
      </w:r>
      <w:r w:rsidRPr="00E03FED">
        <w:rPr>
          <w:rFonts w:cs="B Nazanin"/>
          <w:sz w:val="28"/>
          <w:szCs w:val="28"/>
          <w:rtl/>
          <w:lang w:bidi="fa-IR"/>
        </w:rPr>
        <w:t xml:space="preserve"> ساخته م</w:t>
      </w:r>
      <w:r w:rsidRPr="00E03FED">
        <w:rPr>
          <w:rFonts w:cs="B Nazanin" w:hint="cs"/>
          <w:sz w:val="28"/>
          <w:szCs w:val="28"/>
          <w:rtl/>
          <w:lang w:bidi="fa-IR"/>
        </w:rPr>
        <w:t>ی‌</w:t>
      </w:r>
      <w:r w:rsidRPr="00E03FED">
        <w:rPr>
          <w:rFonts w:cs="B Nazanin" w:hint="eastAsia"/>
          <w:sz w:val="28"/>
          <w:szCs w:val="28"/>
          <w:rtl/>
          <w:lang w:bidi="fa-IR"/>
        </w:rPr>
        <w:t>شوند</w:t>
      </w:r>
      <w:r w:rsidRPr="00E03FED">
        <w:rPr>
          <w:rFonts w:cs="B Nazanin"/>
          <w:sz w:val="28"/>
          <w:szCs w:val="28"/>
          <w:rtl/>
          <w:lang w:bidi="fa-IR"/>
        </w:rPr>
        <w:t xml:space="preserve"> و ساده‌تر و ا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من‌تر</w:t>
      </w:r>
      <w:r w:rsidRPr="00E03FED">
        <w:rPr>
          <w:rFonts w:cs="B Nazanin"/>
          <w:sz w:val="28"/>
          <w:szCs w:val="28"/>
          <w:rtl/>
          <w:lang w:bidi="fa-IR"/>
        </w:rPr>
        <w:t xml:space="preserve"> به نظر م</w:t>
      </w:r>
      <w:r w:rsidRPr="00E03FED">
        <w:rPr>
          <w:rFonts w:cs="B Nazanin" w:hint="cs"/>
          <w:sz w:val="28"/>
          <w:szCs w:val="28"/>
          <w:rtl/>
          <w:lang w:bidi="fa-IR"/>
        </w:rPr>
        <w:t>ی‌</w:t>
      </w:r>
      <w:r w:rsidRPr="00E03FED">
        <w:rPr>
          <w:rFonts w:cs="B Nazanin" w:hint="eastAsia"/>
          <w:sz w:val="28"/>
          <w:szCs w:val="28"/>
          <w:rtl/>
          <w:lang w:bidi="fa-IR"/>
        </w:rPr>
        <w:t>رسند</w:t>
      </w:r>
      <w:r w:rsidRPr="00E03FED">
        <w:rPr>
          <w:rFonts w:cs="B Nazanin"/>
          <w:sz w:val="28"/>
          <w:szCs w:val="28"/>
          <w:rtl/>
          <w:lang w:bidi="fa-IR"/>
        </w:rPr>
        <w:t>. دانشمندان فرانسو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/>
          <w:sz w:val="28"/>
          <w:szCs w:val="28"/>
          <w:rtl/>
          <w:lang w:bidi="fa-IR"/>
        </w:rPr>
        <w:t xml:space="preserve"> فعلا رو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/>
          <w:sz w:val="28"/>
          <w:szCs w:val="28"/>
          <w:rtl/>
          <w:lang w:bidi="fa-IR"/>
        </w:rPr>
        <w:t xml:space="preserve"> توسعه نمونه اول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ه</w:t>
      </w:r>
      <w:r w:rsidRPr="00E03FED">
        <w:rPr>
          <w:rFonts w:cs="B Nazanin"/>
          <w:sz w:val="28"/>
          <w:szCs w:val="28"/>
          <w:rtl/>
          <w:lang w:bidi="fa-IR"/>
        </w:rPr>
        <w:t xml:space="preserve"> کار م</w:t>
      </w:r>
      <w:r w:rsidRPr="00E03FED">
        <w:rPr>
          <w:rFonts w:cs="B Nazanin" w:hint="cs"/>
          <w:sz w:val="28"/>
          <w:szCs w:val="28"/>
          <w:rtl/>
          <w:lang w:bidi="fa-IR"/>
        </w:rPr>
        <w:t>ی‌</w:t>
      </w:r>
      <w:r w:rsidRPr="00E03FED">
        <w:rPr>
          <w:rFonts w:cs="B Nazanin" w:hint="eastAsia"/>
          <w:sz w:val="28"/>
          <w:szCs w:val="28"/>
          <w:rtl/>
          <w:lang w:bidi="fa-IR"/>
        </w:rPr>
        <w:t>کنند</w:t>
      </w:r>
      <w:r w:rsidRPr="00E03FED">
        <w:rPr>
          <w:rFonts w:cs="B Nazanin"/>
          <w:sz w:val="28"/>
          <w:szCs w:val="28"/>
          <w:rtl/>
          <w:lang w:bidi="fa-IR"/>
        </w:rPr>
        <w:t>.</w:t>
      </w:r>
    </w:p>
    <w:p w14:paraId="33934B7B" w14:textId="738E5EC7" w:rsidR="00AB1F17" w:rsidRDefault="00E03FED" w:rsidP="00E03FED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03FED">
        <w:rPr>
          <w:rFonts w:cs="B Nazanin" w:hint="eastAsia"/>
          <w:sz w:val="28"/>
          <w:szCs w:val="28"/>
          <w:rtl/>
          <w:lang w:bidi="fa-IR"/>
        </w:rPr>
        <w:t>رئ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س‌جمهور</w:t>
      </w:r>
      <w:r w:rsidRPr="00E03FED">
        <w:rPr>
          <w:rFonts w:cs="B Nazanin"/>
          <w:sz w:val="28"/>
          <w:szCs w:val="28"/>
          <w:rtl/>
          <w:lang w:bidi="fa-IR"/>
        </w:rPr>
        <w:t xml:space="preserve"> </w:t>
      </w:r>
      <w:r w:rsidR="009A234A" w:rsidRPr="00E03FED">
        <w:rPr>
          <w:rFonts w:cs="B Nazanin"/>
          <w:sz w:val="28"/>
          <w:szCs w:val="28"/>
          <w:rtl/>
          <w:lang w:bidi="fa-IR"/>
        </w:rPr>
        <w:t xml:space="preserve">امانوئل </w:t>
      </w:r>
      <w:r w:rsidRPr="00E03FED">
        <w:rPr>
          <w:rFonts w:cs="B Nazanin"/>
          <w:sz w:val="28"/>
          <w:szCs w:val="28"/>
          <w:rtl/>
          <w:lang w:bidi="fa-IR"/>
        </w:rPr>
        <w:t>مکرون هدف را تجار</w:t>
      </w:r>
      <w:r w:rsidRPr="00E03FED">
        <w:rPr>
          <w:rFonts w:cs="B Nazanin" w:hint="cs"/>
          <w:sz w:val="28"/>
          <w:szCs w:val="28"/>
          <w:rtl/>
          <w:lang w:bidi="fa-IR"/>
        </w:rPr>
        <w:t>ی‌</w:t>
      </w:r>
      <w:r w:rsidRPr="00E03FED">
        <w:rPr>
          <w:rFonts w:cs="B Nazanin" w:hint="eastAsia"/>
          <w:sz w:val="28"/>
          <w:szCs w:val="28"/>
          <w:rtl/>
          <w:lang w:bidi="fa-IR"/>
        </w:rPr>
        <w:t>ساز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/>
          <w:sz w:val="28"/>
          <w:szCs w:val="28"/>
          <w:rtl/>
          <w:lang w:bidi="fa-IR"/>
        </w:rPr>
        <w:t xml:space="preserve"> م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ن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/>
          <w:sz w:val="28"/>
          <w:szCs w:val="28"/>
          <w:rtl/>
          <w:lang w:bidi="fa-IR"/>
        </w:rPr>
        <w:t xml:space="preserve"> راکتورها در نه سال آ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نده</w:t>
      </w:r>
      <w:r w:rsidRPr="00E03FED">
        <w:rPr>
          <w:rFonts w:cs="B Nazanin"/>
          <w:sz w:val="28"/>
          <w:szCs w:val="28"/>
          <w:rtl/>
          <w:lang w:bidi="fa-IR"/>
        </w:rPr>
        <w:t xml:space="preserve"> تع</w:t>
      </w:r>
      <w:r w:rsidRPr="00E03FED">
        <w:rPr>
          <w:rFonts w:cs="B Nazanin" w:hint="cs"/>
          <w:sz w:val="28"/>
          <w:szCs w:val="28"/>
          <w:rtl/>
          <w:lang w:bidi="fa-IR"/>
        </w:rPr>
        <w:t>یی</w:t>
      </w:r>
      <w:r w:rsidRPr="00E03FED">
        <w:rPr>
          <w:rFonts w:cs="B Nazanin" w:hint="eastAsia"/>
          <w:sz w:val="28"/>
          <w:szCs w:val="28"/>
          <w:rtl/>
          <w:lang w:bidi="fa-IR"/>
        </w:rPr>
        <w:t>ن</w:t>
      </w:r>
      <w:r w:rsidRPr="00E03FED">
        <w:rPr>
          <w:rFonts w:cs="B Nazanin"/>
          <w:sz w:val="28"/>
          <w:szCs w:val="28"/>
          <w:rtl/>
          <w:lang w:bidi="fa-IR"/>
        </w:rPr>
        <w:t xml:space="preserve"> کرده است. البته پ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ش‌ب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ن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="009A234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03FED">
        <w:rPr>
          <w:rFonts w:cs="B Nazanin"/>
          <w:sz w:val="28"/>
          <w:szCs w:val="28"/>
          <w:rtl/>
          <w:lang w:bidi="fa-IR"/>
        </w:rPr>
        <w:t>کارشناسان کم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/>
          <w:sz w:val="28"/>
          <w:szCs w:val="28"/>
          <w:rtl/>
          <w:lang w:bidi="fa-IR"/>
        </w:rPr>
        <w:t xml:space="preserve"> بدب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نانه‌تر</w:t>
      </w:r>
      <w:r w:rsidRPr="00E03FED">
        <w:rPr>
          <w:rFonts w:cs="B Nazanin"/>
          <w:sz w:val="28"/>
          <w:szCs w:val="28"/>
          <w:rtl/>
          <w:lang w:bidi="fa-IR"/>
        </w:rPr>
        <w:t xml:space="preserve"> است - به نظر آنها، ا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ن</w:t>
      </w:r>
      <w:r w:rsidRPr="00E03FED">
        <w:rPr>
          <w:rFonts w:cs="B Nazanin"/>
          <w:sz w:val="28"/>
          <w:szCs w:val="28"/>
          <w:rtl/>
          <w:lang w:bidi="fa-IR"/>
        </w:rPr>
        <w:t xml:space="preserve"> امر تنها تا سال 2035 امکان‌پذ</w:t>
      </w:r>
      <w:r w:rsidRPr="00E03FED">
        <w:rPr>
          <w:rFonts w:cs="B Nazanin" w:hint="cs"/>
          <w:sz w:val="28"/>
          <w:szCs w:val="28"/>
          <w:rtl/>
          <w:lang w:bidi="fa-IR"/>
        </w:rPr>
        <w:t>ی</w:t>
      </w:r>
      <w:r w:rsidRPr="00E03FED">
        <w:rPr>
          <w:rFonts w:cs="B Nazanin" w:hint="eastAsia"/>
          <w:sz w:val="28"/>
          <w:szCs w:val="28"/>
          <w:rtl/>
          <w:lang w:bidi="fa-IR"/>
        </w:rPr>
        <w:t>ر</w:t>
      </w:r>
      <w:r w:rsidRPr="00E03FED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4139D5FF" w14:textId="77777777" w:rsidR="009A234A" w:rsidRDefault="009A234A" w:rsidP="00E512A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9A234A">
        <w:rPr>
          <w:rFonts w:cs="B Nazanin"/>
          <w:sz w:val="28"/>
          <w:szCs w:val="28"/>
          <w:rtl/>
          <w:lang w:bidi="fa-IR"/>
        </w:rPr>
        <w:t>امانوئل مکرون، رئ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 w:hint="eastAsia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A234A">
        <w:rPr>
          <w:rFonts w:cs="B Nazanin"/>
          <w:sz w:val="28"/>
          <w:szCs w:val="28"/>
          <w:rtl/>
          <w:lang w:bidi="fa-IR"/>
        </w:rPr>
        <w:t>جمهور فرانسه گفت: اول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 w:hint="eastAsia"/>
          <w:sz w:val="28"/>
          <w:szCs w:val="28"/>
          <w:rtl/>
          <w:lang w:bidi="fa-IR"/>
        </w:rPr>
        <w:t>ن</w:t>
      </w:r>
      <w:r w:rsidRPr="009A234A">
        <w:rPr>
          <w:rFonts w:cs="B Nazanin"/>
          <w:sz w:val="28"/>
          <w:szCs w:val="28"/>
          <w:rtl/>
          <w:lang w:bidi="fa-IR"/>
        </w:rPr>
        <w:t xml:space="preserve"> هدف ما تول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 w:hint="eastAsia"/>
          <w:sz w:val="28"/>
          <w:szCs w:val="28"/>
          <w:rtl/>
          <w:lang w:bidi="fa-IR"/>
        </w:rPr>
        <w:t>د</w:t>
      </w:r>
      <w:r w:rsidRPr="009A234A">
        <w:rPr>
          <w:rFonts w:cs="B Nazanin"/>
          <w:sz w:val="28"/>
          <w:szCs w:val="28"/>
          <w:rtl/>
          <w:lang w:bidi="fa-IR"/>
        </w:rPr>
        <w:t xml:space="preserve"> انرژ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/>
          <w:sz w:val="28"/>
          <w:szCs w:val="28"/>
          <w:rtl/>
          <w:lang w:bidi="fa-IR"/>
        </w:rPr>
        <w:t xml:space="preserve"> است. ما 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 w:hint="eastAsia"/>
          <w:sz w:val="28"/>
          <w:szCs w:val="28"/>
          <w:rtl/>
          <w:lang w:bidi="fa-IR"/>
        </w:rPr>
        <w:t>ک</w:t>
      </w:r>
      <w:r w:rsidRPr="009A234A">
        <w:rPr>
          <w:rFonts w:cs="B Nazanin"/>
          <w:sz w:val="28"/>
          <w:szCs w:val="28"/>
          <w:rtl/>
          <w:lang w:bidi="fa-IR"/>
        </w:rPr>
        <w:t xml:space="preserve"> پارک فناور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/>
          <w:sz w:val="28"/>
          <w:szCs w:val="28"/>
          <w:rtl/>
          <w:lang w:bidi="fa-IR"/>
        </w:rPr>
        <w:t xml:space="preserve"> فعال برا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/>
          <w:sz w:val="28"/>
          <w:szCs w:val="28"/>
          <w:rtl/>
          <w:lang w:bidi="fa-IR"/>
        </w:rPr>
        <w:t xml:space="preserve"> تول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 w:hint="eastAsia"/>
          <w:sz w:val="28"/>
          <w:szCs w:val="28"/>
          <w:rtl/>
          <w:lang w:bidi="fa-IR"/>
        </w:rPr>
        <w:t>د</w:t>
      </w:r>
      <w:r w:rsidRPr="009A234A">
        <w:rPr>
          <w:rFonts w:cs="B Nazanin"/>
          <w:sz w:val="28"/>
          <w:szCs w:val="28"/>
          <w:rtl/>
          <w:lang w:bidi="fa-IR"/>
        </w:rPr>
        <w:t xml:space="preserve"> انرژ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- </w:t>
      </w:r>
      <w:r w:rsidRPr="009A234A">
        <w:rPr>
          <w:rFonts w:cs="B Nazanin"/>
          <w:sz w:val="28"/>
          <w:szCs w:val="28"/>
          <w:rtl/>
          <w:lang w:bidi="fa-IR"/>
        </w:rPr>
        <w:t>عمدتا برق</w:t>
      </w:r>
      <w:r>
        <w:rPr>
          <w:rFonts w:cs="B Nazanin" w:hint="cs"/>
          <w:sz w:val="28"/>
          <w:szCs w:val="28"/>
          <w:rtl/>
          <w:lang w:bidi="fa-IR"/>
        </w:rPr>
        <w:t>، و</w:t>
      </w:r>
      <w:r w:rsidRPr="009A234A">
        <w:rPr>
          <w:rFonts w:cs="B Nazanin"/>
          <w:sz w:val="28"/>
          <w:szCs w:val="28"/>
          <w:rtl/>
          <w:lang w:bidi="fa-IR"/>
        </w:rPr>
        <w:t xml:space="preserve"> دو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 w:hint="eastAsia"/>
          <w:sz w:val="28"/>
          <w:szCs w:val="28"/>
          <w:rtl/>
          <w:lang w:bidi="fa-IR"/>
        </w:rPr>
        <w:t>ست</w:t>
      </w:r>
      <w:r w:rsidRPr="009A234A">
        <w:rPr>
          <w:rFonts w:cs="B Nazanin"/>
          <w:sz w:val="28"/>
          <w:szCs w:val="28"/>
          <w:rtl/>
          <w:lang w:bidi="fa-IR"/>
        </w:rPr>
        <w:t xml:space="preserve"> هزار پرسنل هسته‌ا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/>
          <w:sz w:val="28"/>
          <w:szCs w:val="28"/>
          <w:rtl/>
          <w:lang w:bidi="fa-IR"/>
        </w:rPr>
        <w:t xml:space="preserve"> دار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 w:hint="eastAsia"/>
          <w:sz w:val="28"/>
          <w:szCs w:val="28"/>
          <w:rtl/>
          <w:lang w:bidi="fa-IR"/>
        </w:rPr>
        <w:t>م</w:t>
      </w:r>
      <w:r w:rsidRPr="009A234A">
        <w:rPr>
          <w:rFonts w:cs="B Nazanin"/>
          <w:sz w:val="28"/>
          <w:szCs w:val="28"/>
          <w:rtl/>
          <w:lang w:bidi="fa-IR"/>
        </w:rPr>
        <w:t xml:space="preserve"> که ا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 w:hint="eastAsia"/>
          <w:sz w:val="28"/>
          <w:szCs w:val="28"/>
          <w:rtl/>
          <w:lang w:bidi="fa-IR"/>
        </w:rPr>
        <w:t>ن</w:t>
      </w:r>
      <w:r w:rsidRPr="009A234A">
        <w:rPr>
          <w:rFonts w:cs="B Nazanin"/>
          <w:sz w:val="28"/>
          <w:szCs w:val="28"/>
          <w:rtl/>
          <w:lang w:bidi="fa-IR"/>
        </w:rPr>
        <w:t xml:space="preserve"> برا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/>
          <w:sz w:val="28"/>
          <w:szCs w:val="28"/>
          <w:rtl/>
          <w:lang w:bidi="fa-IR"/>
        </w:rPr>
        <w:t xml:space="preserve"> ما 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 w:hint="eastAsia"/>
          <w:sz w:val="28"/>
          <w:szCs w:val="28"/>
          <w:rtl/>
          <w:lang w:bidi="fa-IR"/>
        </w:rPr>
        <w:t>ک</w:t>
      </w:r>
      <w:r w:rsidRPr="009A234A">
        <w:rPr>
          <w:rFonts w:cs="B Nazanin"/>
          <w:sz w:val="28"/>
          <w:szCs w:val="28"/>
          <w:rtl/>
          <w:lang w:bidi="fa-IR"/>
        </w:rPr>
        <w:t xml:space="preserve"> شانس است، </w:t>
      </w:r>
      <w:r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9A234A">
        <w:rPr>
          <w:rFonts w:cs="B Nazanin"/>
          <w:sz w:val="28"/>
          <w:szCs w:val="28"/>
          <w:rtl/>
          <w:lang w:bidi="fa-IR"/>
        </w:rPr>
        <w:t>به ما ا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 w:hint="eastAsia"/>
          <w:sz w:val="28"/>
          <w:szCs w:val="28"/>
          <w:rtl/>
          <w:lang w:bidi="fa-IR"/>
        </w:rPr>
        <w:t>ن</w:t>
      </w:r>
      <w:r w:rsidRPr="009A234A">
        <w:rPr>
          <w:rFonts w:cs="B Nazanin"/>
          <w:sz w:val="28"/>
          <w:szCs w:val="28"/>
          <w:rtl/>
          <w:lang w:bidi="fa-IR"/>
        </w:rPr>
        <w:t xml:space="preserve"> امکان را م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A234A">
        <w:rPr>
          <w:rFonts w:cs="B Nazanin"/>
          <w:sz w:val="28"/>
          <w:szCs w:val="28"/>
          <w:rtl/>
          <w:lang w:bidi="fa-IR"/>
        </w:rPr>
        <w:t>دهد که کمتر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 w:hint="eastAsia"/>
          <w:sz w:val="28"/>
          <w:szCs w:val="28"/>
          <w:rtl/>
          <w:lang w:bidi="fa-IR"/>
        </w:rPr>
        <w:t>ن</w:t>
      </w:r>
      <w:r w:rsidRPr="009A234A">
        <w:rPr>
          <w:rFonts w:cs="B Nazanin"/>
          <w:sz w:val="28"/>
          <w:szCs w:val="28"/>
          <w:rtl/>
          <w:lang w:bidi="fa-IR"/>
        </w:rPr>
        <w:t xml:space="preserve"> م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 w:hint="eastAsia"/>
          <w:sz w:val="28"/>
          <w:szCs w:val="28"/>
          <w:rtl/>
          <w:lang w:bidi="fa-IR"/>
        </w:rPr>
        <w:t>زان</w:t>
      </w:r>
      <w:r w:rsidRPr="009A234A">
        <w:rPr>
          <w:rFonts w:cs="B Nazanin"/>
          <w:sz w:val="28"/>
          <w:szCs w:val="28"/>
          <w:rtl/>
          <w:lang w:bidi="fa-IR"/>
        </w:rPr>
        <w:t xml:space="preserve"> انتشار </w:t>
      </w:r>
      <w:r w:rsidRPr="009A234A">
        <w:rPr>
          <w:rFonts w:cs="B Nazanin"/>
          <w:lang w:bidi="fa-IR"/>
        </w:rPr>
        <w:t>CO2</w:t>
      </w:r>
      <w:r w:rsidRPr="009A234A">
        <w:rPr>
          <w:rFonts w:cs="B Nazanin"/>
          <w:rtl/>
          <w:lang w:bidi="fa-IR"/>
        </w:rPr>
        <w:t xml:space="preserve"> </w:t>
      </w:r>
      <w:r w:rsidRPr="009A234A">
        <w:rPr>
          <w:rFonts w:cs="B Nazanin"/>
          <w:sz w:val="28"/>
          <w:szCs w:val="28"/>
          <w:rtl/>
          <w:lang w:bidi="fa-IR"/>
        </w:rPr>
        <w:t>را در تول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 w:hint="eastAsia"/>
          <w:sz w:val="28"/>
          <w:szCs w:val="28"/>
          <w:rtl/>
          <w:lang w:bidi="fa-IR"/>
        </w:rPr>
        <w:t>د</w:t>
      </w:r>
      <w:r w:rsidRPr="009A234A">
        <w:rPr>
          <w:rFonts w:cs="B Nazanin"/>
          <w:sz w:val="28"/>
          <w:szCs w:val="28"/>
          <w:rtl/>
          <w:lang w:bidi="fa-IR"/>
        </w:rPr>
        <w:t xml:space="preserve"> برق در اروپا داشته باش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 w:hint="eastAsia"/>
          <w:sz w:val="28"/>
          <w:szCs w:val="28"/>
          <w:rtl/>
          <w:lang w:bidi="fa-IR"/>
        </w:rPr>
        <w:t>م</w:t>
      </w:r>
      <w:r w:rsidRPr="009A234A">
        <w:rPr>
          <w:rFonts w:cs="B Nazanin"/>
          <w:sz w:val="28"/>
          <w:szCs w:val="28"/>
          <w:rtl/>
          <w:lang w:bidi="fa-IR"/>
        </w:rPr>
        <w:t>. ما با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 w:hint="eastAsia"/>
          <w:sz w:val="28"/>
          <w:szCs w:val="28"/>
          <w:rtl/>
          <w:lang w:bidi="fa-IR"/>
        </w:rPr>
        <w:t>د</w:t>
      </w:r>
      <w:r w:rsidRPr="009A234A">
        <w:rPr>
          <w:rFonts w:cs="B Nazanin"/>
          <w:sz w:val="28"/>
          <w:szCs w:val="28"/>
          <w:rtl/>
          <w:lang w:bidi="fa-IR"/>
        </w:rPr>
        <w:t xml:space="preserve"> سرما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A234A">
        <w:rPr>
          <w:rFonts w:cs="B Nazanin"/>
          <w:sz w:val="28"/>
          <w:szCs w:val="28"/>
          <w:rtl/>
          <w:lang w:bidi="fa-IR"/>
        </w:rPr>
        <w:t>گذار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/>
          <w:sz w:val="28"/>
          <w:szCs w:val="28"/>
          <w:rtl/>
          <w:lang w:bidi="fa-IR"/>
        </w:rPr>
        <w:t xml:space="preserve"> کن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 w:hint="eastAsia"/>
          <w:sz w:val="28"/>
          <w:szCs w:val="28"/>
          <w:rtl/>
          <w:lang w:bidi="fa-IR"/>
        </w:rPr>
        <w:t>م</w:t>
      </w:r>
      <w:r w:rsidRPr="009A234A">
        <w:rPr>
          <w:rFonts w:cs="B Nazanin"/>
          <w:sz w:val="28"/>
          <w:szCs w:val="28"/>
          <w:rtl/>
          <w:lang w:bidi="fa-IR"/>
        </w:rPr>
        <w:t xml:space="preserve"> تا در ا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 w:hint="eastAsia"/>
          <w:sz w:val="28"/>
          <w:szCs w:val="28"/>
          <w:rtl/>
          <w:lang w:bidi="fa-IR"/>
        </w:rPr>
        <w:t>ن</w:t>
      </w:r>
      <w:r w:rsidRPr="009A234A">
        <w:rPr>
          <w:rFonts w:cs="B Nazanin"/>
          <w:sz w:val="28"/>
          <w:szCs w:val="28"/>
          <w:rtl/>
          <w:lang w:bidi="fa-IR"/>
        </w:rPr>
        <w:t xml:space="preserve"> زم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 w:hint="eastAsia"/>
          <w:sz w:val="28"/>
          <w:szCs w:val="28"/>
          <w:rtl/>
          <w:lang w:bidi="fa-IR"/>
        </w:rPr>
        <w:t>نه</w:t>
      </w:r>
      <w:r w:rsidRPr="009A234A">
        <w:rPr>
          <w:rFonts w:cs="B Nazanin"/>
          <w:sz w:val="28"/>
          <w:szCs w:val="28"/>
          <w:rtl/>
          <w:lang w:bidi="fa-IR"/>
        </w:rPr>
        <w:t xml:space="preserve"> پ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 w:hint="eastAsia"/>
          <w:sz w:val="28"/>
          <w:szCs w:val="28"/>
          <w:rtl/>
          <w:lang w:bidi="fa-IR"/>
        </w:rPr>
        <w:t>شرو</w:t>
      </w:r>
      <w:r w:rsidRPr="009A234A">
        <w:rPr>
          <w:rFonts w:cs="B Nazanin"/>
          <w:sz w:val="28"/>
          <w:szCs w:val="28"/>
          <w:rtl/>
          <w:lang w:bidi="fa-IR"/>
        </w:rPr>
        <w:t xml:space="preserve"> باش</w:t>
      </w:r>
      <w:r w:rsidRPr="009A234A">
        <w:rPr>
          <w:rFonts w:cs="B Nazanin" w:hint="cs"/>
          <w:sz w:val="28"/>
          <w:szCs w:val="28"/>
          <w:rtl/>
          <w:lang w:bidi="fa-IR"/>
        </w:rPr>
        <w:t>ی</w:t>
      </w:r>
      <w:r w:rsidRPr="009A234A">
        <w:rPr>
          <w:rFonts w:cs="B Nazanin" w:hint="eastAsia"/>
          <w:sz w:val="28"/>
          <w:szCs w:val="28"/>
          <w:rtl/>
          <w:lang w:bidi="fa-IR"/>
        </w:rPr>
        <w:t>م</w:t>
      </w:r>
      <w:r w:rsidRPr="009A234A">
        <w:rPr>
          <w:rFonts w:cs="B Nazanin"/>
          <w:sz w:val="28"/>
          <w:szCs w:val="28"/>
          <w:rtl/>
          <w:lang w:bidi="fa-IR"/>
        </w:rPr>
        <w:t xml:space="preserve">. </w:t>
      </w:r>
    </w:p>
    <w:p w14:paraId="66FF8C9C" w14:textId="77777777" w:rsidR="009A234A" w:rsidRDefault="009A234A" w:rsidP="009A234A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242F8A7" w14:textId="3E0576CA" w:rsidR="00E512AE" w:rsidRDefault="00224AA6" w:rsidP="009A234A">
      <w:pPr>
        <w:rPr>
          <w:rFonts w:cs="B Nazanin"/>
          <w:sz w:val="28"/>
          <w:szCs w:val="28"/>
          <w:rtl/>
          <w:lang w:bidi="fa-IR"/>
        </w:rPr>
      </w:pPr>
      <w:hyperlink r:id="rId15" w:history="1">
        <w:r w:rsidR="009A234A" w:rsidRPr="009A234A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https://www.atomic-energy.ru/news/2021/10/15/118483</w:t>
        </w:r>
      </w:hyperlink>
      <w:r w:rsidR="009A234A" w:rsidRPr="009A234A">
        <w:rPr>
          <w:rFonts w:cs="B Nazanin"/>
          <w:sz w:val="28"/>
          <w:szCs w:val="28"/>
          <w:rtl/>
          <w:lang w:bidi="fa-IR"/>
        </w:rPr>
        <w:t xml:space="preserve"> </w:t>
      </w:r>
    </w:p>
    <w:p w14:paraId="192790E7" w14:textId="1DEEA032" w:rsidR="00363A9A" w:rsidRDefault="00363A9A" w:rsidP="00363A9A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60EBB030" w14:textId="77777777" w:rsidR="0054408E" w:rsidRDefault="0054408E" w:rsidP="0054408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535EFBA0" w14:textId="25A0520E" w:rsidR="00E02D1B" w:rsidRPr="002219AA" w:rsidRDefault="00435FCB" w:rsidP="00A55AA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219A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219AA" w:rsidRPr="002219AA">
        <w:rPr>
          <w:rFonts w:cs="B Nazanin"/>
          <w:b/>
          <w:bCs/>
          <w:sz w:val="28"/>
          <w:szCs w:val="28"/>
          <w:rtl/>
          <w:lang w:val="ru-RU" w:bidi="fa-IR"/>
        </w:rPr>
        <w:t>پنج سا</w:t>
      </w:r>
      <w:r w:rsidR="002219AA" w:rsidRPr="002219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19AA" w:rsidRPr="002219AA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2219AA" w:rsidRPr="002219AA">
        <w:rPr>
          <w:rFonts w:cs="B Nazanin"/>
          <w:b/>
          <w:bCs/>
          <w:sz w:val="28"/>
          <w:szCs w:val="28"/>
          <w:rtl/>
          <w:lang w:val="ru-RU" w:bidi="fa-IR"/>
        </w:rPr>
        <w:t xml:space="preserve"> احتمال</w:t>
      </w:r>
      <w:r w:rsidR="002219AA" w:rsidRPr="002219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19AA" w:rsidRPr="002219AA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2219AA" w:rsidRPr="002219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19AA" w:rsidRPr="002219AA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ن</w:t>
      </w:r>
      <w:r w:rsidR="002219AA" w:rsidRPr="002219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19AA" w:rsidRPr="002219AA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2219AA" w:rsidRPr="002219AA">
        <w:rPr>
          <w:rFonts w:cs="B Nazanin"/>
          <w:b/>
          <w:bCs/>
          <w:sz w:val="28"/>
          <w:szCs w:val="28"/>
          <w:rtl/>
          <w:lang w:val="ru-RU" w:bidi="fa-IR"/>
        </w:rPr>
        <w:t xml:space="preserve"> همجوش</w:t>
      </w:r>
      <w:r w:rsidR="002219AA" w:rsidRPr="002219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19AA" w:rsidRPr="002219A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2219AA" w:rsidRPr="002219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19AA" w:rsidRPr="002219A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219AA" w:rsidRPr="002219AA">
        <w:rPr>
          <w:rFonts w:cs="B Nazanin"/>
          <w:b/>
          <w:bCs/>
          <w:lang w:val="ru-RU" w:bidi="fa-IR"/>
        </w:rPr>
        <w:t>STEP</w:t>
      </w:r>
      <w:r w:rsidR="002219AA" w:rsidRPr="002219AA">
        <w:rPr>
          <w:rFonts w:cs="B Nazanin"/>
          <w:b/>
          <w:bCs/>
          <w:rtl/>
          <w:lang w:val="ru-RU" w:bidi="fa-IR"/>
        </w:rPr>
        <w:t xml:space="preserve"> </w:t>
      </w:r>
      <w:r w:rsidR="002219AA" w:rsidRPr="002219AA">
        <w:rPr>
          <w:rFonts w:cs="B Nazanin"/>
          <w:b/>
          <w:bCs/>
          <w:sz w:val="28"/>
          <w:szCs w:val="28"/>
          <w:rtl/>
          <w:lang w:val="ru-RU" w:bidi="fa-IR"/>
        </w:rPr>
        <w:t>در بر</w:t>
      </w:r>
      <w:r w:rsidR="002219AA" w:rsidRPr="002219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19AA" w:rsidRPr="002219AA">
        <w:rPr>
          <w:rFonts w:cs="B Nazanin" w:hint="eastAsia"/>
          <w:b/>
          <w:bCs/>
          <w:sz w:val="28"/>
          <w:szCs w:val="28"/>
          <w:rtl/>
          <w:lang w:val="ru-RU" w:bidi="fa-IR"/>
        </w:rPr>
        <w:t>تان</w:t>
      </w:r>
      <w:r w:rsidR="002219AA" w:rsidRPr="002219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19AA" w:rsidRPr="002219AA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2219AA" w:rsidRPr="002219AA">
        <w:rPr>
          <w:rFonts w:cs="B Nazanin"/>
          <w:b/>
          <w:bCs/>
          <w:sz w:val="28"/>
          <w:szCs w:val="28"/>
          <w:rtl/>
          <w:lang w:val="ru-RU" w:bidi="fa-IR"/>
        </w:rPr>
        <w:t xml:space="preserve"> مشخص شد</w:t>
      </w:r>
      <w:r w:rsidR="002219AA" w:rsidRPr="002219AA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2021/10/15)</w:t>
      </w:r>
    </w:p>
    <w:p w14:paraId="7DE811CC" w14:textId="77777777"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FFB5CC" w14:textId="4FFAB450" w:rsidR="00435FCB" w:rsidRPr="002C5144" w:rsidRDefault="002219AA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7632EC30" wp14:editId="09053BE8">
            <wp:extent cx="5082540" cy="2653034"/>
            <wp:effectExtent l="0" t="0" r="3810" b="0"/>
            <wp:docPr id="25" name="Picture 25" descr="UK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KAE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262" cy="265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2228" w14:textId="77777777"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AB06603" w14:textId="2FC0C59A" w:rsidR="00C714DF" w:rsidRPr="00C714DF" w:rsidRDefault="00C714DF" w:rsidP="00C714D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714DF">
        <w:rPr>
          <w:rFonts w:cs="B Nazanin"/>
          <w:sz w:val="28"/>
          <w:szCs w:val="28"/>
          <w:rtl/>
          <w:lang w:bidi="fa-IR"/>
        </w:rPr>
        <w:t>در تار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خ</w:t>
      </w:r>
      <w:r w:rsidRPr="00C714DF">
        <w:rPr>
          <w:rFonts w:cs="B Nazanin"/>
          <w:sz w:val="28"/>
          <w:szCs w:val="28"/>
          <w:rtl/>
          <w:lang w:bidi="fa-IR"/>
        </w:rPr>
        <w:t xml:space="preserve"> 14 اکتبر 2021، سازمان انرژ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/>
          <w:sz w:val="28"/>
          <w:szCs w:val="28"/>
          <w:rtl/>
          <w:lang w:bidi="fa-IR"/>
        </w:rPr>
        <w:t xml:space="preserve"> اتم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/>
          <w:sz w:val="28"/>
          <w:szCs w:val="28"/>
          <w:rtl/>
          <w:lang w:bidi="fa-IR"/>
        </w:rPr>
        <w:t xml:space="preserve"> بر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تان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ا</w:t>
      </w:r>
      <w:r w:rsidRPr="00C714DF">
        <w:rPr>
          <w:rFonts w:cs="B Nazanin"/>
          <w:sz w:val="28"/>
          <w:szCs w:val="28"/>
          <w:rtl/>
          <w:lang w:bidi="fa-IR"/>
        </w:rPr>
        <w:t xml:space="preserve"> (</w:t>
      </w:r>
      <w:r w:rsidRPr="00C714DF">
        <w:rPr>
          <w:rFonts w:cs="B Nazanin"/>
          <w:lang w:bidi="fa-IR"/>
        </w:rPr>
        <w:t>UKAEA</w:t>
      </w:r>
      <w:r w:rsidRPr="00C714DF">
        <w:rPr>
          <w:rFonts w:cs="B Nazanin"/>
          <w:sz w:val="28"/>
          <w:szCs w:val="28"/>
          <w:rtl/>
          <w:lang w:bidi="fa-IR"/>
        </w:rPr>
        <w:t>)، که به نما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ندگ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/>
          <w:sz w:val="28"/>
          <w:szCs w:val="28"/>
          <w:rtl/>
          <w:lang w:bidi="fa-IR"/>
        </w:rPr>
        <w:t xml:space="preserve"> از دولت بر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تان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ا</w:t>
      </w:r>
      <w:r w:rsidRPr="00C714DF">
        <w:rPr>
          <w:rFonts w:cs="B Nazanin"/>
          <w:sz w:val="28"/>
          <w:szCs w:val="28"/>
          <w:rtl/>
          <w:lang w:bidi="fa-IR"/>
        </w:rPr>
        <w:t xml:space="preserve"> در حال تحق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ق</w:t>
      </w:r>
      <w:r w:rsidRPr="00C714DF">
        <w:rPr>
          <w:rFonts w:cs="B Nazanin"/>
          <w:sz w:val="28"/>
          <w:szCs w:val="28"/>
          <w:rtl/>
          <w:lang w:bidi="fa-IR"/>
        </w:rPr>
        <w:t xml:space="preserve"> در زم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نه</w:t>
      </w:r>
      <w:r w:rsidRPr="00C714DF">
        <w:rPr>
          <w:rFonts w:cs="B Nazanin"/>
          <w:sz w:val="28"/>
          <w:szCs w:val="28"/>
          <w:rtl/>
          <w:lang w:bidi="fa-IR"/>
        </w:rPr>
        <w:t xml:space="preserve"> انرژ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/>
          <w:sz w:val="28"/>
          <w:szCs w:val="28"/>
          <w:rtl/>
          <w:lang w:bidi="fa-IR"/>
        </w:rPr>
        <w:t xml:space="preserve"> همجوش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/>
          <w:sz w:val="28"/>
          <w:szCs w:val="28"/>
          <w:rtl/>
          <w:lang w:bidi="fa-IR"/>
        </w:rPr>
        <w:t xml:space="preserve"> است، اعلام کرد که بر اساس نتا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ج</w:t>
      </w:r>
      <w:r w:rsidRPr="00C714DF">
        <w:rPr>
          <w:rFonts w:cs="B Nazanin"/>
          <w:sz w:val="28"/>
          <w:szCs w:val="28"/>
          <w:rtl/>
          <w:lang w:bidi="fa-IR"/>
        </w:rPr>
        <w:t xml:space="preserve"> تحق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قات،</w:t>
      </w:r>
      <w:r w:rsidRPr="00C714DF">
        <w:rPr>
          <w:rFonts w:cs="B Nazanin"/>
          <w:sz w:val="28"/>
          <w:szCs w:val="28"/>
          <w:rtl/>
          <w:lang w:bidi="fa-IR"/>
        </w:rPr>
        <w:t xml:space="preserve"> "فهرست کوتاه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/>
          <w:sz w:val="28"/>
          <w:szCs w:val="28"/>
          <w:rtl/>
          <w:lang w:bidi="fa-IR"/>
        </w:rPr>
        <w:t>" از سا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ت‌ها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/>
          <w:sz w:val="28"/>
          <w:szCs w:val="28"/>
          <w:rtl/>
          <w:lang w:bidi="fa-IR"/>
        </w:rPr>
        <w:t xml:space="preserve"> منتخب برا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/>
          <w:sz w:val="28"/>
          <w:szCs w:val="28"/>
          <w:rtl/>
          <w:lang w:bidi="fa-IR"/>
        </w:rPr>
        <w:t xml:space="preserve"> ساخت توکامک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714DF">
        <w:rPr>
          <w:rFonts w:cs="B Nazanin"/>
          <w:lang w:bidi="fa-IR"/>
        </w:rPr>
        <w:t>STEP</w:t>
      </w:r>
      <w:r w:rsidRPr="00C714DF">
        <w:rPr>
          <w:rFonts w:cs="B Nazanin"/>
          <w:rtl/>
          <w:lang w:bidi="fa-IR"/>
        </w:rPr>
        <w:t xml:space="preserve"> </w:t>
      </w:r>
      <w:r w:rsidRPr="00C714DF">
        <w:rPr>
          <w:rFonts w:cs="B Nazanin" w:hint="cs"/>
          <w:rtl/>
          <w:lang w:bidi="fa-IR"/>
        </w:rPr>
        <w:t>(</w:t>
      </w:r>
      <w:r w:rsidRPr="00C714DF">
        <w:rPr>
          <w:rFonts w:cs="B Nazanin"/>
          <w:lang w:bidi="fa-IR"/>
        </w:rPr>
        <w:t>Spherical Tokamak for Energy Production</w:t>
      </w:r>
      <w:r w:rsidRPr="00C714DF">
        <w:rPr>
          <w:rFonts w:cs="B Nazanin" w:hint="cs"/>
          <w:rtl/>
          <w:lang w:bidi="fa-IR"/>
        </w:rPr>
        <w:t>)</w:t>
      </w:r>
      <w:r w:rsidRPr="00C714DF">
        <w:rPr>
          <w:rFonts w:cs="B Nazanin"/>
          <w:rtl/>
          <w:lang w:bidi="fa-IR"/>
        </w:rPr>
        <w:t xml:space="preserve"> </w:t>
      </w:r>
      <w:r w:rsidRPr="00C714DF">
        <w:rPr>
          <w:rFonts w:cs="B Nazanin"/>
          <w:sz w:val="28"/>
          <w:szCs w:val="28"/>
          <w:rtl/>
          <w:lang w:bidi="fa-IR"/>
        </w:rPr>
        <w:t>ا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جاد</w:t>
      </w:r>
      <w:r w:rsidRPr="00C714DF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7C462EF1" w14:textId="77777777" w:rsidR="00C714DF" w:rsidRPr="00C714DF" w:rsidRDefault="00C714DF" w:rsidP="00C714D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ک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/>
          <w:sz w:val="28"/>
          <w:szCs w:val="28"/>
          <w:rtl/>
          <w:lang w:bidi="fa-IR"/>
        </w:rPr>
        <w:t xml:space="preserve"> از ا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ن</w:t>
      </w:r>
      <w:r w:rsidRPr="00C714DF">
        <w:rPr>
          <w:rFonts w:cs="B Nazanin"/>
          <w:sz w:val="28"/>
          <w:szCs w:val="28"/>
          <w:rtl/>
          <w:lang w:bidi="fa-IR"/>
        </w:rPr>
        <w:t xml:space="preserve"> سا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ت‌ها</w:t>
      </w:r>
      <w:r w:rsidRPr="00C714DF">
        <w:rPr>
          <w:rFonts w:cs="B Nazanin"/>
          <w:sz w:val="28"/>
          <w:szCs w:val="28"/>
          <w:rtl/>
          <w:lang w:bidi="fa-IR"/>
        </w:rPr>
        <w:t xml:space="preserve"> در اسکاتلند، و مابق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/>
          <w:sz w:val="28"/>
          <w:szCs w:val="28"/>
          <w:rtl/>
          <w:lang w:bidi="fa-IR"/>
        </w:rPr>
        <w:t xml:space="preserve"> در انگلستان هستند. </w:t>
      </w:r>
    </w:p>
    <w:p w14:paraId="2B83DA0C" w14:textId="77777777" w:rsidR="00C714DF" w:rsidRPr="00C714DF" w:rsidRDefault="00C714DF" w:rsidP="00C714DF">
      <w:pPr>
        <w:pStyle w:val="ListParagraph"/>
        <w:numPr>
          <w:ilvl w:val="0"/>
          <w:numId w:val="27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714DF">
        <w:rPr>
          <w:rFonts w:cs="B Nazanin" w:hint="eastAsia"/>
          <w:sz w:val="28"/>
          <w:szCs w:val="28"/>
          <w:rtl/>
          <w:lang w:bidi="fa-IR"/>
        </w:rPr>
        <w:t>آرد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ر</w:t>
      </w:r>
      <w:r w:rsidRPr="00C714DF">
        <w:rPr>
          <w:rFonts w:cs="B Nazanin"/>
          <w:sz w:val="28"/>
          <w:szCs w:val="28"/>
          <w:rtl/>
          <w:lang w:bidi="fa-IR"/>
        </w:rPr>
        <w:t xml:space="preserve"> (</w:t>
      </w:r>
      <w:r w:rsidRPr="00C714DF">
        <w:rPr>
          <w:rFonts w:cs="B Nazanin"/>
          <w:lang w:bidi="fa-IR"/>
        </w:rPr>
        <w:t>Ardeer</w:t>
      </w:r>
      <w:r w:rsidRPr="00C714DF">
        <w:rPr>
          <w:rFonts w:cs="B Nazanin"/>
          <w:rtl/>
          <w:lang w:bidi="fa-IR"/>
        </w:rPr>
        <w:t xml:space="preserve"> </w:t>
      </w:r>
      <w:r w:rsidRPr="00C714DF">
        <w:rPr>
          <w:rFonts w:cs="B Nazanin"/>
          <w:sz w:val="28"/>
          <w:szCs w:val="28"/>
          <w:rtl/>
          <w:lang w:bidi="fa-IR"/>
        </w:rPr>
        <w:t>در اسکاتلند)؛</w:t>
      </w:r>
    </w:p>
    <w:p w14:paraId="7C50D9FE" w14:textId="77777777" w:rsidR="00C714DF" w:rsidRPr="00C714DF" w:rsidRDefault="00C714DF" w:rsidP="00C714DF">
      <w:pPr>
        <w:pStyle w:val="ListParagraph"/>
        <w:numPr>
          <w:ilvl w:val="0"/>
          <w:numId w:val="27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714DF">
        <w:rPr>
          <w:rFonts w:cs="B Nazanin" w:hint="eastAsia"/>
          <w:sz w:val="28"/>
          <w:szCs w:val="28"/>
          <w:rtl/>
          <w:lang w:bidi="fa-IR"/>
        </w:rPr>
        <w:t>گول</w:t>
      </w:r>
      <w:r w:rsidRPr="00C714DF">
        <w:rPr>
          <w:rFonts w:cs="B Nazanin"/>
          <w:sz w:val="28"/>
          <w:szCs w:val="28"/>
          <w:rtl/>
          <w:lang w:bidi="fa-IR"/>
        </w:rPr>
        <w:t xml:space="preserve"> (</w:t>
      </w:r>
      <w:r w:rsidRPr="00C714DF">
        <w:rPr>
          <w:rFonts w:cs="B Nazanin"/>
          <w:lang w:bidi="fa-IR"/>
        </w:rPr>
        <w:t>Goole</w:t>
      </w:r>
      <w:r w:rsidRPr="00C714DF">
        <w:rPr>
          <w:rFonts w:cs="B Nazanin"/>
          <w:sz w:val="28"/>
          <w:szCs w:val="28"/>
          <w:rtl/>
          <w:lang w:bidi="fa-IR"/>
        </w:rPr>
        <w:t>)؛</w:t>
      </w:r>
    </w:p>
    <w:p w14:paraId="44C7EB18" w14:textId="77777777" w:rsidR="00C714DF" w:rsidRPr="00C714DF" w:rsidRDefault="00C714DF" w:rsidP="00C714DF">
      <w:pPr>
        <w:pStyle w:val="ListParagraph"/>
        <w:numPr>
          <w:ilvl w:val="0"/>
          <w:numId w:val="27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714DF">
        <w:rPr>
          <w:rFonts w:cs="B Nazanin" w:hint="eastAsia"/>
          <w:sz w:val="28"/>
          <w:szCs w:val="28"/>
          <w:rtl/>
          <w:lang w:bidi="fa-IR"/>
        </w:rPr>
        <w:t>مورسا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د</w:t>
      </w:r>
      <w:r w:rsidRPr="00C714DF">
        <w:rPr>
          <w:rFonts w:cs="B Nazanin"/>
          <w:sz w:val="28"/>
          <w:szCs w:val="28"/>
          <w:rtl/>
          <w:lang w:bidi="fa-IR"/>
        </w:rPr>
        <w:t xml:space="preserve"> (</w:t>
      </w:r>
      <w:r w:rsidRPr="00C714DF">
        <w:rPr>
          <w:rFonts w:cs="B Nazanin"/>
          <w:lang w:bidi="fa-IR"/>
        </w:rPr>
        <w:t>Moorside</w:t>
      </w:r>
      <w:r w:rsidRPr="00C714DF">
        <w:rPr>
          <w:rFonts w:cs="B Nazanin"/>
          <w:sz w:val="28"/>
          <w:szCs w:val="28"/>
          <w:rtl/>
          <w:lang w:bidi="fa-IR"/>
        </w:rPr>
        <w:t>)؛</w:t>
      </w:r>
    </w:p>
    <w:p w14:paraId="4492E171" w14:textId="77777777" w:rsidR="00C714DF" w:rsidRPr="00C714DF" w:rsidRDefault="00C714DF" w:rsidP="00C714DF">
      <w:pPr>
        <w:pStyle w:val="ListParagraph"/>
        <w:numPr>
          <w:ilvl w:val="0"/>
          <w:numId w:val="27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714DF">
        <w:rPr>
          <w:rFonts w:cs="B Nazanin" w:hint="eastAsia"/>
          <w:sz w:val="28"/>
          <w:szCs w:val="28"/>
          <w:rtl/>
          <w:lang w:bidi="fa-IR"/>
        </w:rPr>
        <w:t>منطقه</w:t>
      </w:r>
      <w:r w:rsidRPr="00C714DF">
        <w:rPr>
          <w:rFonts w:cs="B Nazanin"/>
          <w:sz w:val="28"/>
          <w:szCs w:val="28"/>
          <w:rtl/>
          <w:lang w:bidi="fa-IR"/>
        </w:rPr>
        <w:t xml:space="preserve"> </w:t>
      </w:r>
      <w:r w:rsidRPr="00C714DF">
        <w:rPr>
          <w:rFonts w:cs="B Nazanin"/>
          <w:lang w:bidi="fa-IR"/>
        </w:rPr>
        <w:t>Ratcliffe-on-Soar</w:t>
      </w:r>
      <w:r w:rsidRPr="00C714DF">
        <w:rPr>
          <w:rFonts w:cs="B Nazanin"/>
          <w:sz w:val="28"/>
          <w:szCs w:val="28"/>
          <w:rtl/>
          <w:lang w:bidi="fa-IR"/>
        </w:rPr>
        <w:t>؛</w:t>
      </w:r>
    </w:p>
    <w:p w14:paraId="51DF9134" w14:textId="4C833B3F" w:rsidR="00C714DF" w:rsidRPr="00C714DF" w:rsidRDefault="00C714DF" w:rsidP="00C714DF">
      <w:pPr>
        <w:pStyle w:val="ListParagraph"/>
        <w:numPr>
          <w:ilvl w:val="0"/>
          <w:numId w:val="27"/>
        </w:numPr>
        <w:bidi/>
        <w:spacing w:line="276" w:lineRule="auto"/>
        <w:jc w:val="both"/>
        <w:rPr>
          <w:rFonts w:cs="B Nazanin"/>
          <w:lang w:bidi="fa-IR"/>
        </w:rPr>
      </w:pPr>
      <w:r w:rsidRPr="00C714DF">
        <w:rPr>
          <w:rFonts w:cs="B Nazanin" w:hint="eastAsia"/>
          <w:sz w:val="28"/>
          <w:szCs w:val="28"/>
          <w:rtl/>
          <w:lang w:bidi="fa-IR"/>
        </w:rPr>
        <w:t>و</w:t>
      </w:r>
      <w:r w:rsidRPr="00C714DF">
        <w:rPr>
          <w:rFonts w:cs="B Nazanin"/>
          <w:sz w:val="28"/>
          <w:szCs w:val="28"/>
          <w:rtl/>
          <w:lang w:bidi="fa-IR"/>
        </w:rPr>
        <w:t xml:space="preserve"> منطقه </w:t>
      </w:r>
      <w:r w:rsidRPr="00C714DF">
        <w:rPr>
          <w:rFonts w:cs="B Nazanin"/>
          <w:lang w:bidi="fa-IR"/>
        </w:rPr>
        <w:t>Severn edge</w:t>
      </w:r>
      <w:r>
        <w:rPr>
          <w:rFonts w:cs="B Nazanin" w:hint="cs"/>
          <w:rtl/>
          <w:lang w:bidi="fa-IR"/>
        </w:rPr>
        <w:t>.</w:t>
      </w:r>
    </w:p>
    <w:p w14:paraId="094DD727" w14:textId="4AF655F7" w:rsidR="0072495D" w:rsidRDefault="00C714DF" w:rsidP="00C714D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ادآور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/>
          <w:sz w:val="28"/>
          <w:szCs w:val="28"/>
          <w:rtl/>
          <w:lang w:bidi="fa-IR"/>
        </w:rPr>
        <w:t xml:space="preserve"> م</w:t>
      </w:r>
      <w:r w:rsidRPr="00C714DF">
        <w:rPr>
          <w:rFonts w:cs="B Nazanin" w:hint="cs"/>
          <w:sz w:val="28"/>
          <w:szCs w:val="28"/>
          <w:rtl/>
          <w:lang w:bidi="fa-IR"/>
        </w:rPr>
        <w:t>ی‌</w:t>
      </w:r>
      <w:r w:rsidRPr="00C714DF">
        <w:rPr>
          <w:rFonts w:cs="B Nazanin" w:hint="eastAsia"/>
          <w:sz w:val="28"/>
          <w:szCs w:val="28"/>
          <w:rtl/>
          <w:lang w:bidi="fa-IR"/>
        </w:rPr>
        <w:t>کن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م</w:t>
      </w:r>
      <w:r w:rsidRPr="00C714DF">
        <w:rPr>
          <w:rFonts w:cs="B Nazanin"/>
          <w:sz w:val="28"/>
          <w:szCs w:val="28"/>
          <w:rtl/>
          <w:lang w:bidi="fa-IR"/>
        </w:rPr>
        <w:t xml:space="preserve"> که پروژه ن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روگاه</w:t>
      </w:r>
      <w:r w:rsidRPr="00C714DF">
        <w:rPr>
          <w:rFonts w:cs="B Nazanin"/>
          <w:sz w:val="28"/>
          <w:szCs w:val="28"/>
          <w:rtl/>
          <w:lang w:bidi="fa-IR"/>
        </w:rPr>
        <w:t xml:space="preserve"> همجوش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/>
          <w:sz w:val="28"/>
          <w:szCs w:val="28"/>
          <w:rtl/>
          <w:lang w:bidi="fa-IR"/>
        </w:rPr>
        <w:t xml:space="preserve"> در انگلستان در چارچوب برنامه "</w:t>
      </w:r>
      <w:r w:rsidRPr="00C714DF">
        <w:rPr>
          <w:rFonts w:cs="B Nazanin"/>
          <w:lang w:bidi="fa-IR"/>
        </w:rPr>
        <w:t>Ten Points of the Green Industrial Revolution</w:t>
      </w:r>
      <w:r w:rsidRPr="00C714DF">
        <w:rPr>
          <w:rFonts w:cs="B Nazanin"/>
          <w:sz w:val="28"/>
          <w:szCs w:val="28"/>
          <w:rtl/>
          <w:lang w:bidi="fa-IR"/>
        </w:rPr>
        <w:t>" که در نوامبر 2020 توسط نخست‌وز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ر</w:t>
      </w:r>
      <w:r w:rsidRPr="00C714DF">
        <w:rPr>
          <w:rFonts w:cs="B Nazanin"/>
          <w:sz w:val="28"/>
          <w:szCs w:val="28"/>
          <w:rtl/>
          <w:lang w:bidi="fa-IR"/>
        </w:rPr>
        <w:t xml:space="preserve"> بور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س</w:t>
      </w:r>
      <w:r w:rsidRPr="00C714DF">
        <w:rPr>
          <w:rFonts w:cs="B Nazanin"/>
          <w:sz w:val="28"/>
          <w:szCs w:val="28"/>
          <w:rtl/>
          <w:lang w:bidi="fa-IR"/>
        </w:rPr>
        <w:t xml:space="preserve"> جانسون اعلام شد، توسعه م</w:t>
      </w:r>
      <w:r w:rsidRPr="00C714DF">
        <w:rPr>
          <w:rFonts w:cs="B Nazanin" w:hint="cs"/>
          <w:sz w:val="28"/>
          <w:szCs w:val="28"/>
          <w:rtl/>
          <w:lang w:bidi="fa-IR"/>
        </w:rPr>
        <w:t>ی‌ی</w:t>
      </w:r>
      <w:r w:rsidRPr="00C714DF">
        <w:rPr>
          <w:rFonts w:cs="B Nazanin" w:hint="eastAsia"/>
          <w:sz w:val="28"/>
          <w:szCs w:val="28"/>
          <w:rtl/>
          <w:lang w:bidi="fa-IR"/>
        </w:rPr>
        <w:t>ابد</w:t>
      </w:r>
      <w:r w:rsidRPr="00C714DF">
        <w:rPr>
          <w:rFonts w:cs="B Nazanin"/>
          <w:sz w:val="28"/>
          <w:szCs w:val="28"/>
          <w:rtl/>
          <w:lang w:bidi="fa-IR"/>
        </w:rPr>
        <w:t>. به و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ژه</w:t>
      </w:r>
      <w:r w:rsidRPr="00C714DF">
        <w:rPr>
          <w:rFonts w:cs="B Nazanin"/>
          <w:sz w:val="28"/>
          <w:szCs w:val="28"/>
          <w:rtl/>
          <w:lang w:bidi="fa-IR"/>
        </w:rPr>
        <w:t xml:space="preserve"> ذکر شده است که اگر همه برنامه‌ها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/>
          <w:sz w:val="28"/>
          <w:szCs w:val="28"/>
          <w:rtl/>
          <w:lang w:bidi="fa-IR"/>
        </w:rPr>
        <w:t xml:space="preserve"> د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گر</w:t>
      </w:r>
      <w:r w:rsidRPr="00C714D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/>
          <w:sz w:val="28"/>
          <w:szCs w:val="28"/>
          <w:rtl/>
          <w:lang w:bidi="fa-IR"/>
        </w:rPr>
        <w:t xml:space="preserve"> در جه</w:t>
      </w:r>
      <w:r w:rsidRPr="00C714DF">
        <w:rPr>
          <w:rFonts w:cs="B Nazanin" w:hint="eastAsia"/>
          <w:sz w:val="28"/>
          <w:szCs w:val="28"/>
          <w:rtl/>
          <w:lang w:bidi="fa-IR"/>
        </w:rPr>
        <w:t>ان</w:t>
      </w:r>
      <w:r w:rsidRPr="00C714DF">
        <w:rPr>
          <w:rFonts w:cs="B Nazanin"/>
          <w:sz w:val="28"/>
          <w:szCs w:val="28"/>
          <w:rtl/>
          <w:lang w:bidi="fa-IR"/>
        </w:rPr>
        <w:t xml:space="preserve"> (از جمله راکتور ب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/>
          <w:sz w:val="28"/>
          <w:szCs w:val="28"/>
          <w:rtl/>
          <w:lang w:bidi="fa-IR"/>
        </w:rPr>
        <w:t xml:space="preserve"> همجوش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/>
          <w:sz w:val="28"/>
          <w:szCs w:val="28"/>
          <w:rtl/>
          <w:lang w:bidi="fa-IR"/>
        </w:rPr>
        <w:t xml:space="preserve"> </w:t>
      </w:r>
      <w:r w:rsidRPr="00C714DF">
        <w:rPr>
          <w:rFonts w:cs="B Nazanin"/>
          <w:lang w:bidi="fa-IR"/>
        </w:rPr>
        <w:t>ITER</w:t>
      </w:r>
      <w:r>
        <w:rPr>
          <w:rFonts w:cs="B Nazanin" w:hint="cs"/>
          <w:rtl/>
          <w:lang w:bidi="fa-IR"/>
        </w:rPr>
        <w:t xml:space="preserve">، </w:t>
      </w:r>
      <w:r w:rsidRPr="00C714DF">
        <w:rPr>
          <w:rFonts w:cs="B Nazanin"/>
          <w:sz w:val="28"/>
          <w:szCs w:val="28"/>
          <w:rtl/>
          <w:lang w:bidi="fa-IR"/>
        </w:rPr>
        <w:t>در حال ساخت در فرانسه) صرفاً ماه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ت</w:t>
      </w:r>
      <w:r w:rsidRPr="00C714DF">
        <w:rPr>
          <w:rFonts w:cs="B Nazanin"/>
          <w:sz w:val="28"/>
          <w:szCs w:val="28"/>
          <w:rtl/>
          <w:lang w:bidi="fa-IR"/>
        </w:rPr>
        <w:t xml:space="preserve"> تحق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قات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/>
          <w:sz w:val="28"/>
          <w:szCs w:val="28"/>
          <w:rtl/>
          <w:lang w:bidi="fa-IR"/>
        </w:rPr>
        <w:t xml:space="preserve"> داشته باشند، در بر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تان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ا</w:t>
      </w:r>
      <w:r w:rsidRPr="00C714DF">
        <w:rPr>
          <w:rFonts w:cs="B Nazanin"/>
          <w:sz w:val="28"/>
          <w:szCs w:val="28"/>
          <w:rtl/>
          <w:lang w:bidi="fa-IR"/>
        </w:rPr>
        <w:t xml:space="preserve"> هدف ساخت ن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 w:hint="eastAsia"/>
          <w:sz w:val="28"/>
          <w:szCs w:val="28"/>
          <w:rtl/>
          <w:lang w:bidi="fa-IR"/>
        </w:rPr>
        <w:t>روگاه</w:t>
      </w:r>
      <w:r w:rsidRPr="00C714DF">
        <w:rPr>
          <w:rFonts w:cs="B Nazanin"/>
          <w:sz w:val="28"/>
          <w:szCs w:val="28"/>
          <w:rtl/>
          <w:lang w:bidi="fa-IR"/>
        </w:rPr>
        <w:t xml:space="preserve"> همجوش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/>
          <w:sz w:val="28"/>
          <w:szCs w:val="28"/>
          <w:rtl/>
          <w:lang w:bidi="fa-IR"/>
        </w:rPr>
        <w:t xml:space="preserve"> تجار</w:t>
      </w:r>
      <w:r w:rsidRPr="00C714DF">
        <w:rPr>
          <w:rFonts w:cs="B Nazanin" w:hint="cs"/>
          <w:sz w:val="28"/>
          <w:szCs w:val="28"/>
          <w:rtl/>
          <w:lang w:bidi="fa-IR"/>
        </w:rPr>
        <w:t>ی</w:t>
      </w:r>
      <w:r w:rsidRPr="00C714DF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5E0E628E" w14:textId="68E7CFF4" w:rsidR="00C714DF" w:rsidRDefault="00C714DF" w:rsidP="00C714D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2021B2D6" w14:textId="72111DA8" w:rsidR="00C714DF" w:rsidRDefault="00224AA6" w:rsidP="00C714DF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C714DF" w:rsidRPr="00C714DF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https://www.atomic-energy.ru/news/2021/10/15/118488</w:t>
        </w:r>
      </w:hyperlink>
    </w:p>
    <w:p w14:paraId="03B7F7FE" w14:textId="4A419200" w:rsidR="0094175E" w:rsidRPr="00320385" w:rsidRDefault="0094175E" w:rsidP="00B51C0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20385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320385" w:rsidRPr="00320385">
        <w:rPr>
          <w:rFonts w:cs="B Nazanin"/>
          <w:b/>
          <w:bCs/>
          <w:sz w:val="28"/>
          <w:szCs w:val="28"/>
          <w:rtl/>
          <w:lang w:val="ru-RU" w:bidi="fa-IR"/>
        </w:rPr>
        <w:t>کاتال</w:t>
      </w:r>
      <w:r w:rsidR="00320385" w:rsidRPr="0032038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0385" w:rsidRPr="00320385">
        <w:rPr>
          <w:rFonts w:cs="B Nazanin" w:hint="eastAsia"/>
          <w:b/>
          <w:bCs/>
          <w:sz w:val="28"/>
          <w:szCs w:val="28"/>
          <w:rtl/>
          <w:lang w:val="ru-RU" w:bidi="fa-IR"/>
        </w:rPr>
        <w:t>زورها</w:t>
      </w:r>
      <w:r w:rsidR="00320385" w:rsidRPr="0032038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0385" w:rsidRPr="00320385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320385" w:rsidRPr="0032038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0385" w:rsidRPr="00320385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320385" w:rsidRPr="00320385">
        <w:rPr>
          <w:rFonts w:cs="B Nazanin"/>
          <w:b/>
          <w:bCs/>
          <w:sz w:val="28"/>
          <w:szCs w:val="28"/>
          <w:rtl/>
          <w:lang w:val="ru-RU" w:bidi="fa-IR"/>
        </w:rPr>
        <w:t xml:space="preserve"> هز</w:t>
      </w:r>
      <w:r w:rsidR="00320385" w:rsidRPr="0032038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0385" w:rsidRPr="00320385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320385" w:rsidRPr="00320385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320385" w:rsidRPr="0032038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0385" w:rsidRPr="00320385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320385" w:rsidRPr="00320385">
        <w:rPr>
          <w:rFonts w:cs="B Nazanin"/>
          <w:b/>
          <w:bCs/>
          <w:sz w:val="28"/>
          <w:szCs w:val="28"/>
          <w:rtl/>
          <w:lang w:val="ru-RU" w:bidi="fa-IR"/>
        </w:rPr>
        <w:t xml:space="preserve"> ه</w:t>
      </w:r>
      <w:r w:rsidR="00320385" w:rsidRPr="0032038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0385" w:rsidRPr="00320385">
        <w:rPr>
          <w:rFonts w:cs="B Nazanin" w:hint="eastAsia"/>
          <w:b/>
          <w:bCs/>
          <w:sz w:val="28"/>
          <w:szCs w:val="28"/>
          <w:rtl/>
          <w:lang w:val="ru-RU" w:bidi="fa-IR"/>
        </w:rPr>
        <w:t>دروژن</w:t>
      </w:r>
      <w:r w:rsidR="00320385" w:rsidRPr="00320385">
        <w:rPr>
          <w:rFonts w:cs="B Nazanin"/>
          <w:b/>
          <w:bCs/>
          <w:sz w:val="28"/>
          <w:szCs w:val="28"/>
          <w:rtl/>
          <w:lang w:val="ru-RU" w:bidi="fa-IR"/>
        </w:rPr>
        <w:t xml:space="preserve"> را کاهش م</w:t>
      </w:r>
      <w:r w:rsidR="00320385" w:rsidRPr="00320385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320385" w:rsidRPr="00320385">
        <w:rPr>
          <w:rFonts w:cs="B Nazanin" w:hint="eastAsia"/>
          <w:b/>
          <w:bCs/>
          <w:sz w:val="28"/>
          <w:szCs w:val="28"/>
          <w:rtl/>
          <w:lang w:val="ru-RU" w:bidi="fa-IR"/>
        </w:rPr>
        <w:t>دهند</w:t>
      </w:r>
      <w:r w:rsidR="00320385" w:rsidRPr="00320385">
        <w:rPr>
          <w:rFonts w:cs="B Nazanin"/>
          <w:b/>
          <w:bCs/>
          <w:sz w:val="28"/>
          <w:szCs w:val="28"/>
          <w:rtl/>
          <w:lang w:val="ru-RU" w:bidi="fa-IR"/>
        </w:rPr>
        <w:t>. (وب‌س</w:t>
      </w:r>
      <w:r w:rsidR="00320385" w:rsidRPr="0032038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استرانا روس‌اتم </w:t>
      </w:r>
      <w:r w:rsidR="00320385" w:rsidRPr="00320385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320385" w:rsidRPr="00320385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320385" w:rsidRPr="00320385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320385" w:rsidRPr="00320385">
        <w:rPr>
          <w:rFonts w:cs="B Nazanin" w:hint="cs"/>
          <w:b/>
          <w:bCs/>
          <w:sz w:val="28"/>
          <w:szCs w:val="28"/>
          <w:rtl/>
          <w:lang w:val="ru-RU" w:bidi="fa-IR"/>
        </w:rPr>
        <w:t>18</w:t>
      </w:r>
      <w:r w:rsidR="00320385" w:rsidRPr="00320385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01C6887D" w:rsidR="0094175E" w:rsidRPr="009B05A9" w:rsidRDefault="00320385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1B30DD71" wp14:editId="2C2A5E2C">
            <wp:extent cx="5732145" cy="3228340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BD315CA" w14:textId="06D7C5FD" w:rsidR="00F87416" w:rsidRPr="00F87416" w:rsidRDefault="00F87416" w:rsidP="00F87416">
      <w:pPr>
        <w:bidi/>
        <w:jc w:val="both"/>
        <w:rPr>
          <w:rFonts w:cs="B Nazanin"/>
          <w:sz w:val="28"/>
          <w:szCs w:val="28"/>
          <w:lang w:bidi="fa-IR"/>
        </w:rPr>
      </w:pPr>
      <w:r w:rsidRPr="00F87416">
        <w:rPr>
          <w:rFonts w:cs="B Nazanin"/>
          <w:sz w:val="28"/>
          <w:szCs w:val="28"/>
          <w:rtl/>
          <w:lang w:bidi="fa-IR"/>
        </w:rPr>
        <w:t>دو ت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م</w:t>
      </w:r>
      <w:r w:rsidRPr="00F87416">
        <w:rPr>
          <w:rFonts w:cs="B Nazanin"/>
          <w:sz w:val="28"/>
          <w:szCs w:val="28"/>
          <w:rtl/>
          <w:lang w:bidi="fa-IR"/>
        </w:rPr>
        <w:t xml:space="preserve"> از دانشگاه کرت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ن</w:t>
      </w:r>
      <w:r w:rsidRPr="00F87416">
        <w:rPr>
          <w:rFonts w:cs="B Nazanin"/>
          <w:sz w:val="28"/>
          <w:szCs w:val="28"/>
          <w:rtl/>
          <w:lang w:bidi="fa-IR"/>
        </w:rPr>
        <w:t xml:space="preserve"> استرال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ا</w:t>
      </w:r>
      <w:r w:rsidRPr="00F87416">
        <w:rPr>
          <w:rFonts w:cs="B Nazanin"/>
          <w:sz w:val="28"/>
          <w:szCs w:val="28"/>
          <w:rtl/>
          <w:lang w:bidi="fa-IR"/>
        </w:rPr>
        <w:t xml:space="preserve"> و انست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تو</w:t>
      </w:r>
      <w:r w:rsidRPr="00F87416">
        <w:rPr>
          <w:rFonts w:cs="B Nazanin"/>
          <w:sz w:val="28"/>
          <w:szCs w:val="28"/>
          <w:rtl/>
          <w:lang w:bidi="fa-IR"/>
        </w:rPr>
        <w:t xml:space="preserve"> فناور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/>
          <w:sz w:val="28"/>
          <w:szCs w:val="28"/>
          <w:rtl/>
          <w:lang w:bidi="fa-IR"/>
        </w:rPr>
        <w:t xml:space="preserve"> توک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و</w:t>
      </w:r>
      <w:r w:rsidRPr="00F87416">
        <w:rPr>
          <w:rFonts w:cs="B Nazanin"/>
          <w:sz w:val="28"/>
          <w:szCs w:val="28"/>
          <w:rtl/>
          <w:lang w:bidi="fa-IR"/>
        </w:rPr>
        <w:t xml:space="preserve"> همزمان اعلام کردند که کاتال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زورها</w:t>
      </w:r>
      <w:r w:rsidRPr="00F87416">
        <w:rPr>
          <w:rFonts w:cs="B Nazanin" w:hint="cs"/>
          <w:sz w:val="28"/>
          <w:szCs w:val="28"/>
          <w:rtl/>
          <w:lang w:bidi="fa-IR"/>
        </w:rPr>
        <w:t>یی</w:t>
      </w:r>
      <w:r w:rsidRPr="00F87416">
        <w:rPr>
          <w:rFonts w:cs="B Nazanin"/>
          <w:sz w:val="28"/>
          <w:szCs w:val="28"/>
          <w:rtl/>
          <w:lang w:bidi="fa-IR"/>
        </w:rPr>
        <w:t xml:space="preserve"> بدست آورده‌اند که هز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نه</w:t>
      </w:r>
      <w:r w:rsidRPr="00F87416">
        <w:rPr>
          <w:rFonts w:cs="B Nazanin"/>
          <w:sz w:val="28"/>
          <w:szCs w:val="28"/>
          <w:rtl/>
          <w:lang w:bidi="fa-IR"/>
        </w:rPr>
        <w:t xml:space="preserve"> فرآ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ند</w:t>
      </w:r>
      <w:r w:rsidRPr="00F87416">
        <w:rPr>
          <w:rFonts w:cs="B Nazanin"/>
          <w:sz w:val="28"/>
          <w:szCs w:val="28"/>
          <w:rtl/>
          <w:lang w:bidi="fa-IR"/>
        </w:rPr>
        <w:t xml:space="preserve"> تول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د</w:t>
      </w:r>
      <w:r w:rsidRPr="00F87416">
        <w:rPr>
          <w:rFonts w:cs="B Nazanin"/>
          <w:sz w:val="28"/>
          <w:szCs w:val="28"/>
          <w:rtl/>
          <w:lang w:bidi="fa-IR"/>
        </w:rPr>
        <w:t xml:space="preserve"> ه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دروژن</w:t>
      </w:r>
      <w:r w:rsidRPr="00F87416">
        <w:rPr>
          <w:rFonts w:cs="B Nazanin"/>
          <w:sz w:val="28"/>
          <w:szCs w:val="28"/>
          <w:rtl/>
          <w:lang w:bidi="fa-IR"/>
        </w:rPr>
        <w:t xml:space="preserve"> را به م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زان</w:t>
      </w:r>
      <w:r w:rsidRPr="00F87416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/>
          <w:sz w:val="28"/>
          <w:szCs w:val="28"/>
          <w:rtl/>
          <w:lang w:bidi="fa-IR"/>
        </w:rPr>
        <w:t xml:space="preserve"> کاهش م</w:t>
      </w:r>
      <w:r w:rsidRPr="00F87416">
        <w:rPr>
          <w:rFonts w:cs="B Nazanin" w:hint="cs"/>
          <w:sz w:val="28"/>
          <w:szCs w:val="28"/>
          <w:rtl/>
          <w:lang w:bidi="fa-IR"/>
        </w:rPr>
        <w:t>ی‌</w:t>
      </w:r>
      <w:r w:rsidRPr="00F87416">
        <w:rPr>
          <w:rFonts w:cs="B Nazanin" w:hint="eastAsia"/>
          <w:sz w:val="28"/>
          <w:szCs w:val="28"/>
          <w:rtl/>
          <w:lang w:bidi="fa-IR"/>
        </w:rPr>
        <w:t>دهد</w:t>
      </w:r>
      <w:r w:rsidRPr="00F87416">
        <w:rPr>
          <w:rFonts w:cs="B Nazanin"/>
          <w:sz w:val="28"/>
          <w:szCs w:val="28"/>
          <w:rtl/>
          <w:lang w:bidi="fa-IR"/>
        </w:rPr>
        <w:t>.</w:t>
      </w:r>
    </w:p>
    <w:p w14:paraId="5BF7AC11" w14:textId="7C1F8F3F" w:rsidR="00F87416" w:rsidRPr="00F87416" w:rsidRDefault="00F87416" w:rsidP="00F87416">
      <w:pPr>
        <w:bidi/>
        <w:jc w:val="both"/>
        <w:rPr>
          <w:rFonts w:cs="B Nazanin"/>
          <w:sz w:val="28"/>
          <w:szCs w:val="28"/>
          <w:lang w:bidi="fa-IR"/>
        </w:rPr>
      </w:pPr>
      <w:r w:rsidRPr="00F87416">
        <w:rPr>
          <w:rFonts w:cs="B Nazanin" w:hint="eastAsia"/>
          <w:sz w:val="28"/>
          <w:szCs w:val="28"/>
          <w:rtl/>
          <w:lang w:bidi="fa-IR"/>
        </w:rPr>
        <w:t>دانشمندان</w:t>
      </w:r>
      <w:r w:rsidRPr="00F87416">
        <w:rPr>
          <w:rFonts w:cs="B Nazanin"/>
          <w:sz w:val="28"/>
          <w:szCs w:val="28"/>
          <w:rtl/>
          <w:lang w:bidi="fa-IR"/>
        </w:rPr>
        <w:t xml:space="preserve"> استرال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ا</w:t>
      </w:r>
      <w:r w:rsidRPr="00F87416">
        <w:rPr>
          <w:rFonts w:cs="B Nazanin" w:hint="cs"/>
          <w:sz w:val="28"/>
          <w:szCs w:val="28"/>
          <w:rtl/>
          <w:lang w:bidi="fa-IR"/>
        </w:rPr>
        <w:t>یی</w:t>
      </w:r>
      <w:r w:rsidRPr="00F87416">
        <w:rPr>
          <w:rFonts w:cs="B Nazanin"/>
          <w:sz w:val="28"/>
          <w:szCs w:val="28"/>
          <w:rtl/>
          <w:lang w:bidi="fa-IR"/>
        </w:rPr>
        <w:t xml:space="preserve"> به سرپرست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/>
          <w:sz w:val="28"/>
          <w:szCs w:val="28"/>
          <w:rtl/>
          <w:lang w:bidi="fa-IR"/>
        </w:rPr>
        <w:t xml:space="preserve"> دکتر گوها ج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ا</w:t>
      </w:r>
      <w:r w:rsidRPr="00F87416">
        <w:rPr>
          <w:rFonts w:cs="B Nazanin"/>
          <w:sz w:val="28"/>
          <w:szCs w:val="28"/>
          <w:rtl/>
          <w:lang w:bidi="fa-IR"/>
        </w:rPr>
        <w:t xml:space="preserve"> به ا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ن</w:t>
      </w:r>
      <w:r w:rsidRPr="00F87416">
        <w:rPr>
          <w:rFonts w:cs="B Nazanin"/>
          <w:sz w:val="28"/>
          <w:szCs w:val="28"/>
          <w:rtl/>
          <w:lang w:bidi="fa-IR"/>
        </w:rPr>
        <w:t xml:space="preserve"> نت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جه</w:t>
      </w:r>
      <w:r w:rsidRPr="00F87416">
        <w:rPr>
          <w:rFonts w:cs="B Nazanin"/>
          <w:sz w:val="28"/>
          <w:szCs w:val="28"/>
          <w:rtl/>
          <w:lang w:bidi="fa-IR"/>
        </w:rPr>
        <w:t xml:space="preserve"> رس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دند</w:t>
      </w:r>
      <w:r w:rsidRPr="00F87416">
        <w:rPr>
          <w:rFonts w:cs="B Nazanin"/>
          <w:sz w:val="28"/>
          <w:szCs w:val="28"/>
          <w:rtl/>
          <w:lang w:bidi="fa-IR"/>
        </w:rPr>
        <w:t xml:space="preserve"> که اگر مخلوط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/>
          <w:sz w:val="28"/>
          <w:szCs w:val="28"/>
          <w:rtl/>
          <w:lang w:bidi="fa-IR"/>
        </w:rPr>
        <w:t xml:space="preserve"> از آهن و گوگرد با 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ون‌ها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/>
          <w:sz w:val="28"/>
          <w:szCs w:val="28"/>
          <w:rtl/>
          <w:lang w:bidi="fa-IR"/>
        </w:rPr>
        <w:t xml:space="preserve"> کبالت و ن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کل</w:t>
      </w:r>
      <w:r w:rsidRPr="00F87416">
        <w:rPr>
          <w:rFonts w:cs="B Nazanin"/>
          <w:sz w:val="28"/>
          <w:szCs w:val="28"/>
          <w:rtl/>
          <w:lang w:bidi="fa-IR"/>
        </w:rPr>
        <w:t xml:space="preserve"> ترک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ب</w:t>
      </w:r>
      <w:r w:rsidRPr="00F87416">
        <w:rPr>
          <w:rFonts w:cs="B Nazanin"/>
          <w:sz w:val="28"/>
          <w:szCs w:val="28"/>
          <w:rtl/>
          <w:lang w:bidi="fa-IR"/>
        </w:rPr>
        <w:t xml:space="preserve"> شود، 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ک</w:t>
      </w:r>
      <w:r w:rsidRPr="00F87416">
        <w:rPr>
          <w:rFonts w:cs="B Nazanin"/>
          <w:sz w:val="28"/>
          <w:szCs w:val="28"/>
          <w:rtl/>
          <w:lang w:bidi="fa-IR"/>
        </w:rPr>
        <w:t xml:space="preserve"> کاتال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زور</w:t>
      </w:r>
      <w:r w:rsidRPr="00F87416">
        <w:rPr>
          <w:rFonts w:cs="B Nazanin"/>
          <w:sz w:val="28"/>
          <w:szCs w:val="28"/>
          <w:rtl/>
          <w:lang w:bidi="fa-IR"/>
        </w:rPr>
        <w:t xml:space="preserve"> بس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ار</w:t>
      </w:r>
      <w:r w:rsidRPr="00F87416">
        <w:rPr>
          <w:rFonts w:cs="B Nazanin"/>
          <w:sz w:val="28"/>
          <w:szCs w:val="28"/>
          <w:rtl/>
          <w:lang w:bidi="fa-IR"/>
        </w:rPr>
        <w:t xml:space="preserve"> موثر و ارزان برا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/>
          <w:sz w:val="28"/>
          <w:szCs w:val="28"/>
          <w:rtl/>
          <w:lang w:bidi="fa-IR"/>
        </w:rPr>
        <w:t xml:space="preserve"> تول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د</w:t>
      </w:r>
      <w:r w:rsidRPr="00F87416">
        <w:rPr>
          <w:rFonts w:cs="B Nazanin"/>
          <w:sz w:val="28"/>
          <w:szCs w:val="28"/>
          <w:rtl/>
          <w:lang w:bidi="fa-IR"/>
        </w:rPr>
        <w:t xml:space="preserve"> ه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دروژن</w:t>
      </w:r>
      <w:r w:rsidRPr="00F87416">
        <w:rPr>
          <w:rFonts w:cs="B Nazanin"/>
          <w:sz w:val="28"/>
          <w:szCs w:val="28"/>
          <w:rtl/>
          <w:lang w:bidi="fa-IR"/>
        </w:rPr>
        <w:t xml:space="preserve"> خالص از آب به دست م</w:t>
      </w:r>
      <w:r w:rsidRPr="00F87416">
        <w:rPr>
          <w:rFonts w:cs="B Nazanin" w:hint="cs"/>
          <w:sz w:val="28"/>
          <w:szCs w:val="28"/>
          <w:rtl/>
          <w:lang w:bidi="fa-IR"/>
        </w:rPr>
        <w:t>ی‌</w:t>
      </w:r>
      <w:r w:rsidRPr="00F87416">
        <w:rPr>
          <w:rFonts w:cs="B Nazanin" w:hint="eastAsia"/>
          <w:sz w:val="28"/>
          <w:szCs w:val="28"/>
          <w:rtl/>
          <w:lang w:bidi="fa-IR"/>
        </w:rPr>
        <w:t>آ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د</w:t>
      </w:r>
      <w:r w:rsidRPr="00F87416">
        <w:rPr>
          <w:rFonts w:cs="B Nazanin"/>
          <w:sz w:val="28"/>
          <w:szCs w:val="28"/>
          <w:rtl/>
          <w:lang w:bidi="fa-IR"/>
        </w:rPr>
        <w:t>. ا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ن</w:t>
      </w:r>
      <w:r w:rsidRPr="00F87416">
        <w:rPr>
          <w:rFonts w:cs="B Nazanin"/>
          <w:sz w:val="28"/>
          <w:szCs w:val="28"/>
          <w:rtl/>
          <w:lang w:bidi="fa-IR"/>
        </w:rPr>
        <w:t xml:space="preserve"> گروه در حال گسترش ا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ن</w:t>
      </w:r>
      <w:r w:rsidRPr="00F87416">
        <w:rPr>
          <w:rFonts w:cs="B Nazanin"/>
          <w:sz w:val="28"/>
          <w:szCs w:val="28"/>
          <w:rtl/>
          <w:lang w:bidi="fa-IR"/>
        </w:rPr>
        <w:t xml:space="preserve"> فناور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/>
          <w:sz w:val="28"/>
          <w:szCs w:val="28"/>
          <w:rtl/>
          <w:lang w:bidi="fa-IR"/>
        </w:rPr>
        <w:t xml:space="preserve"> است تا بتوان آن </w:t>
      </w:r>
      <w:r w:rsidRPr="00F87416">
        <w:rPr>
          <w:rFonts w:cs="B Nazanin" w:hint="eastAsia"/>
          <w:sz w:val="28"/>
          <w:szCs w:val="28"/>
          <w:rtl/>
          <w:lang w:bidi="fa-IR"/>
        </w:rPr>
        <w:t>را</w:t>
      </w:r>
      <w:r w:rsidRPr="00F87416">
        <w:rPr>
          <w:rFonts w:cs="B Nazanin"/>
          <w:sz w:val="28"/>
          <w:szCs w:val="28"/>
          <w:rtl/>
          <w:lang w:bidi="fa-IR"/>
        </w:rPr>
        <w:t xml:space="preserve"> تجار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87416">
        <w:rPr>
          <w:rFonts w:cs="B Nazanin"/>
          <w:sz w:val="28"/>
          <w:szCs w:val="28"/>
          <w:rtl/>
          <w:lang w:bidi="fa-IR"/>
        </w:rPr>
        <w:t>ساز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/>
          <w:sz w:val="28"/>
          <w:szCs w:val="28"/>
          <w:rtl/>
          <w:lang w:bidi="fa-IR"/>
        </w:rPr>
        <w:t xml:space="preserve"> کرد. در ا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ن</w:t>
      </w:r>
      <w:r w:rsidRPr="00F87416">
        <w:rPr>
          <w:rFonts w:cs="B Nazanin"/>
          <w:sz w:val="28"/>
          <w:szCs w:val="28"/>
          <w:rtl/>
          <w:lang w:bidi="fa-IR"/>
        </w:rPr>
        <w:t xml:space="preserve"> مورد مقاله‌ا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/>
          <w:sz w:val="28"/>
          <w:szCs w:val="28"/>
          <w:rtl/>
          <w:lang w:bidi="fa-IR"/>
        </w:rPr>
        <w:t xml:space="preserve"> در مجله </w:t>
      </w:r>
      <w:r w:rsidRPr="00F87416">
        <w:rPr>
          <w:rFonts w:cs="B Nazanin"/>
          <w:lang w:bidi="fa-IR"/>
        </w:rPr>
        <w:t>Nano Energy</w:t>
      </w:r>
      <w:r w:rsidRPr="00F8741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چاپ</w:t>
      </w:r>
      <w:r w:rsidRPr="00F87416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6AAC4FF9" w14:textId="5EB27103" w:rsidR="0076132E" w:rsidRDefault="00F87416" w:rsidP="00F8741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ک</w:t>
      </w:r>
      <w:r w:rsidRPr="00F87416">
        <w:rPr>
          <w:rFonts w:cs="B Nazanin"/>
          <w:sz w:val="28"/>
          <w:szCs w:val="28"/>
          <w:rtl/>
          <w:lang w:bidi="fa-IR"/>
        </w:rPr>
        <w:t xml:space="preserve"> گروه ژاپن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/>
          <w:sz w:val="28"/>
          <w:szCs w:val="28"/>
          <w:rtl/>
          <w:lang w:bidi="fa-IR"/>
        </w:rPr>
        <w:t xml:space="preserve"> ن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ز</w:t>
      </w:r>
      <w:r w:rsidRPr="00F87416">
        <w:rPr>
          <w:rFonts w:cs="B Nazanin"/>
          <w:sz w:val="28"/>
          <w:szCs w:val="28"/>
          <w:rtl/>
          <w:lang w:bidi="fa-IR"/>
        </w:rPr>
        <w:t xml:space="preserve"> مس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ر</w:t>
      </w:r>
      <w:r w:rsidRPr="00F87416">
        <w:rPr>
          <w:rFonts w:cs="B Nazanin"/>
          <w:sz w:val="28"/>
          <w:szCs w:val="28"/>
          <w:rtl/>
          <w:lang w:bidi="fa-IR"/>
        </w:rPr>
        <w:t xml:space="preserve"> مدرن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زه</w:t>
      </w:r>
      <w:r w:rsidRPr="00F87416">
        <w:rPr>
          <w:rFonts w:cs="B Nazanin"/>
          <w:sz w:val="28"/>
          <w:szCs w:val="28"/>
          <w:rtl/>
          <w:lang w:bidi="fa-IR"/>
        </w:rPr>
        <w:t xml:space="preserve"> کردن کاتال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زور</w:t>
      </w:r>
      <w:r w:rsidRPr="00F87416">
        <w:rPr>
          <w:rFonts w:cs="B Nazanin"/>
          <w:sz w:val="28"/>
          <w:szCs w:val="28"/>
          <w:rtl/>
          <w:lang w:bidi="fa-IR"/>
        </w:rPr>
        <w:t xml:space="preserve"> را در پ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ش</w:t>
      </w:r>
      <w:r w:rsidRPr="00F87416">
        <w:rPr>
          <w:rFonts w:cs="B Nazanin"/>
          <w:sz w:val="28"/>
          <w:szCs w:val="28"/>
          <w:rtl/>
          <w:lang w:bidi="fa-IR"/>
        </w:rPr>
        <w:t xml:space="preserve"> گرفت. ا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ن</w:t>
      </w:r>
      <w:r w:rsidRPr="00F87416">
        <w:rPr>
          <w:rFonts w:cs="B Nazanin"/>
          <w:sz w:val="28"/>
          <w:szCs w:val="28"/>
          <w:rtl/>
          <w:lang w:bidi="fa-IR"/>
        </w:rPr>
        <w:t xml:space="preserve"> گروه تصم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م</w:t>
      </w:r>
      <w:r w:rsidRPr="00F87416">
        <w:rPr>
          <w:rFonts w:cs="B Nazanin"/>
          <w:sz w:val="28"/>
          <w:szCs w:val="28"/>
          <w:rtl/>
          <w:lang w:bidi="fa-IR"/>
        </w:rPr>
        <w:t xml:space="preserve"> گرفت که ه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دروژن</w:t>
      </w:r>
      <w:r w:rsidRPr="00F87416">
        <w:rPr>
          <w:rFonts w:cs="B Nazanin"/>
          <w:sz w:val="28"/>
          <w:szCs w:val="28"/>
          <w:rtl/>
          <w:lang w:bidi="fa-IR"/>
        </w:rPr>
        <w:t xml:space="preserve"> را نه از آب بلکه از آمون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اک</w:t>
      </w:r>
      <w:r w:rsidRPr="00F87416">
        <w:rPr>
          <w:rFonts w:cs="B Nazanin"/>
          <w:sz w:val="28"/>
          <w:szCs w:val="28"/>
          <w:rtl/>
          <w:lang w:bidi="fa-IR"/>
        </w:rPr>
        <w:t xml:space="preserve"> (</w:t>
      </w:r>
      <w:r w:rsidRPr="00F87416">
        <w:rPr>
          <w:rFonts w:cs="B Nazanin"/>
          <w:lang w:bidi="fa-IR"/>
        </w:rPr>
        <w:t>NH3</w:t>
      </w:r>
      <w:r w:rsidRPr="00F87416">
        <w:rPr>
          <w:rFonts w:cs="B Nazanin"/>
          <w:sz w:val="28"/>
          <w:szCs w:val="28"/>
          <w:rtl/>
          <w:lang w:bidi="fa-IR"/>
        </w:rPr>
        <w:t>) بدست آورد. ن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کل</w:t>
      </w:r>
      <w:r w:rsidRPr="00F87416">
        <w:rPr>
          <w:rFonts w:cs="B Nazanin"/>
          <w:sz w:val="28"/>
          <w:szCs w:val="28"/>
          <w:rtl/>
          <w:lang w:bidi="fa-IR"/>
        </w:rPr>
        <w:t xml:space="preserve"> به عنوان 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ک</w:t>
      </w:r>
      <w:r w:rsidRPr="00F87416">
        <w:rPr>
          <w:rFonts w:cs="B Nazanin"/>
          <w:sz w:val="28"/>
          <w:szCs w:val="28"/>
          <w:rtl/>
          <w:lang w:bidi="fa-IR"/>
        </w:rPr>
        <w:t xml:space="preserve"> کاتال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زور</w:t>
      </w:r>
      <w:r w:rsidRPr="00F87416">
        <w:rPr>
          <w:rFonts w:cs="B Nazanin"/>
          <w:sz w:val="28"/>
          <w:szCs w:val="28"/>
          <w:rtl/>
          <w:lang w:bidi="fa-IR"/>
        </w:rPr>
        <w:t xml:space="preserve"> عمل م</w:t>
      </w:r>
      <w:r w:rsidRPr="00F87416">
        <w:rPr>
          <w:rFonts w:cs="B Nazanin" w:hint="cs"/>
          <w:sz w:val="28"/>
          <w:szCs w:val="28"/>
          <w:rtl/>
          <w:lang w:bidi="fa-IR"/>
        </w:rPr>
        <w:t>ی‌</w:t>
      </w:r>
      <w:r w:rsidRPr="00F87416">
        <w:rPr>
          <w:rFonts w:cs="B Nazanin" w:hint="eastAsia"/>
          <w:sz w:val="28"/>
          <w:szCs w:val="28"/>
          <w:rtl/>
          <w:lang w:bidi="fa-IR"/>
        </w:rPr>
        <w:t>کند</w:t>
      </w:r>
      <w:r w:rsidRPr="00F87416">
        <w:rPr>
          <w:rFonts w:cs="B Nazanin"/>
          <w:sz w:val="28"/>
          <w:szCs w:val="28"/>
          <w:rtl/>
          <w:lang w:bidi="fa-IR"/>
        </w:rPr>
        <w:t>. مشکل تقس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م</w:t>
      </w:r>
      <w:r w:rsidRPr="00F87416">
        <w:rPr>
          <w:rFonts w:cs="B Nazanin"/>
          <w:sz w:val="28"/>
          <w:szCs w:val="28"/>
          <w:rtl/>
          <w:lang w:bidi="fa-IR"/>
        </w:rPr>
        <w:t xml:space="preserve"> آمون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اک</w:t>
      </w:r>
      <w:r w:rsidRPr="00F87416">
        <w:rPr>
          <w:rFonts w:cs="B Nazanin"/>
          <w:sz w:val="28"/>
          <w:szCs w:val="28"/>
          <w:rtl/>
          <w:lang w:bidi="fa-IR"/>
        </w:rPr>
        <w:t xml:space="preserve"> به ن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تروژن</w:t>
      </w:r>
      <w:r w:rsidRPr="00F87416">
        <w:rPr>
          <w:rFonts w:cs="B Nazanin"/>
          <w:sz w:val="28"/>
          <w:szCs w:val="28"/>
          <w:rtl/>
          <w:lang w:bidi="fa-IR"/>
        </w:rPr>
        <w:t xml:space="preserve"> و ه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دروژن</w:t>
      </w:r>
      <w:r w:rsidRPr="00F87416">
        <w:rPr>
          <w:rFonts w:cs="B Nazanin"/>
          <w:sz w:val="28"/>
          <w:szCs w:val="28"/>
          <w:rtl/>
          <w:lang w:bidi="fa-IR"/>
        </w:rPr>
        <w:t xml:space="preserve"> م</w:t>
      </w:r>
      <w:r w:rsidRPr="00F87416">
        <w:rPr>
          <w:rFonts w:cs="B Nazanin" w:hint="cs"/>
          <w:sz w:val="28"/>
          <w:szCs w:val="28"/>
          <w:rtl/>
          <w:lang w:bidi="fa-IR"/>
        </w:rPr>
        <w:t>ی‌</w:t>
      </w:r>
      <w:r w:rsidRPr="00F87416">
        <w:rPr>
          <w:rFonts w:cs="B Nazanin" w:hint="eastAsia"/>
          <w:sz w:val="28"/>
          <w:szCs w:val="28"/>
          <w:rtl/>
          <w:lang w:bidi="fa-IR"/>
        </w:rPr>
        <w:t>باشد</w:t>
      </w:r>
      <w:r w:rsidRPr="00F87416">
        <w:rPr>
          <w:rFonts w:cs="B Nazanin"/>
          <w:sz w:val="28"/>
          <w:szCs w:val="28"/>
          <w:rtl/>
          <w:lang w:bidi="fa-IR"/>
        </w:rPr>
        <w:t xml:space="preserve"> که ن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ازمند</w:t>
      </w:r>
      <w:r w:rsidRPr="00F87416">
        <w:rPr>
          <w:rFonts w:cs="B Nazanin"/>
          <w:sz w:val="28"/>
          <w:szCs w:val="28"/>
          <w:rtl/>
          <w:lang w:bidi="fa-IR"/>
        </w:rPr>
        <w:t xml:space="preserve"> مصرف انرژ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زیاد</w:t>
      </w:r>
      <w:r w:rsidRPr="00F87416">
        <w:rPr>
          <w:rFonts w:cs="B Nazanin"/>
          <w:sz w:val="28"/>
          <w:szCs w:val="28"/>
          <w:rtl/>
          <w:lang w:bidi="fa-IR"/>
        </w:rPr>
        <w:t xml:space="preserve"> و درجه حر</w:t>
      </w:r>
      <w:r w:rsidRPr="00F87416">
        <w:rPr>
          <w:rFonts w:cs="B Nazanin" w:hint="eastAsia"/>
          <w:sz w:val="28"/>
          <w:szCs w:val="28"/>
          <w:rtl/>
          <w:lang w:bidi="fa-IR"/>
        </w:rPr>
        <w:t>ارت</w:t>
      </w:r>
      <w:r w:rsidRPr="00F87416">
        <w:rPr>
          <w:rFonts w:cs="B Nazanin"/>
          <w:sz w:val="28"/>
          <w:szCs w:val="28"/>
          <w:rtl/>
          <w:lang w:bidi="fa-IR"/>
        </w:rPr>
        <w:t xml:space="preserve"> بالا است. در مقاله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87416">
        <w:rPr>
          <w:rFonts w:cs="B Nazanin"/>
          <w:sz w:val="28"/>
          <w:szCs w:val="28"/>
          <w:rtl/>
          <w:lang w:bidi="fa-IR"/>
        </w:rPr>
        <w:t>ا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/>
          <w:sz w:val="28"/>
          <w:szCs w:val="28"/>
          <w:rtl/>
          <w:lang w:bidi="fa-IR"/>
        </w:rPr>
        <w:t xml:space="preserve"> که توسط </w:t>
      </w:r>
      <w:r w:rsidRPr="00F87416">
        <w:rPr>
          <w:rFonts w:cs="B Nazanin"/>
          <w:lang w:bidi="fa-IR"/>
        </w:rPr>
        <w:t>ACS Catalysis</w:t>
      </w:r>
      <w:r w:rsidRPr="00F87416">
        <w:rPr>
          <w:rFonts w:cs="B Nazanin"/>
          <w:rtl/>
          <w:lang w:bidi="fa-IR"/>
        </w:rPr>
        <w:t xml:space="preserve"> </w:t>
      </w:r>
      <w:r w:rsidRPr="00F87416">
        <w:rPr>
          <w:rFonts w:cs="B Nazanin"/>
          <w:sz w:val="28"/>
          <w:szCs w:val="28"/>
          <w:rtl/>
          <w:lang w:bidi="fa-IR"/>
        </w:rPr>
        <w:t>منتشر شده، ش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م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دانان</w:t>
      </w:r>
      <w:r w:rsidRPr="00F87416">
        <w:rPr>
          <w:rFonts w:cs="B Nazanin"/>
          <w:sz w:val="28"/>
          <w:szCs w:val="28"/>
          <w:rtl/>
          <w:lang w:bidi="fa-IR"/>
        </w:rPr>
        <w:t xml:space="preserve"> م</w:t>
      </w:r>
      <w:r w:rsidRPr="00F87416">
        <w:rPr>
          <w:rFonts w:cs="B Nazanin" w:hint="cs"/>
          <w:sz w:val="28"/>
          <w:szCs w:val="28"/>
          <w:rtl/>
          <w:lang w:bidi="fa-IR"/>
        </w:rPr>
        <w:t>ی‌</w:t>
      </w:r>
      <w:r w:rsidRPr="00F87416">
        <w:rPr>
          <w:rFonts w:cs="B Nazanin" w:hint="eastAsia"/>
          <w:sz w:val="28"/>
          <w:szCs w:val="28"/>
          <w:rtl/>
          <w:lang w:bidi="fa-IR"/>
        </w:rPr>
        <w:t>گو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ند</w:t>
      </w:r>
      <w:r w:rsidRPr="00F87416">
        <w:rPr>
          <w:rFonts w:cs="B Nazanin"/>
          <w:sz w:val="28"/>
          <w:szCs w:val="28"/>
          <w:rtl/>
          <w:lang w:bidi="fa-IR"/>
        </w:rPr>
        <w:t xml:space="preserve"> قصد دارند که کلس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م</w:t>
      </w:r>
      <w:r w:rsidRPr="00F87416">
        <w:rPr>
          <w:rFonts w:cs="B Nazanin"/>
          <w:sz w:val="28"/>
          <w:szCs w:val="28"/>
          <w:rtl/>
          <w:lang w:bidi="fa-IR"/>
        </w:rPr>
        <w:t xml:space="preserve"> ا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م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د</w:t>
      </w:r>
      <w:r w:rsidRPr="00F87416">
        <w:rPr>
          <w:rFonts w:cs="B Nazanin"/>
          <w:sz w:val="28"/>
          <w:szCs w:val="28"/>
          <w:rtl/>
          <w:lang w:bidi="fa-IR"/>
        </w:rPr>
        <w:t xml:space="preserve"> - </w:t>
      </w:r>
      <w:r w:rsidRPr="00F87416">
        <w:rPr>
          <w:rFonts w:cs="B Nazanin"/>
          <w:lang w:bidi="fa-IR"/>
        </w:rPr>
        <w:t>CaNH</w:t>
      </w:r>
      <w:r w:rsidRPr="00F87416">
        <w:rPr>
          <w:rFonts w:cs="B Nazanin"/>
          <w:rtl/>
          <w:lang w:bidi="fa-IR"/>
        </w:rPr>
        <w:t xml:space="preserve"> </w:t>
      </w:r>
      <w:r w:rsidRPr="00F87416">
        <w:rPr>
          <w:rFonts w:cs="B Nazanin"/>
          <w:sz w:val="28"/>
          <w:szCs w:val="28"/>
          <w:rtl/>
          <w:lang w:bidi="fa-IR"/>
        </w:rPr>
        <w:t>را به ن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کل</w:t>
      </w:r>
      <w:r w:rsidRPr="00F87416">
        <w:rPr>
          <w:rFonts w:cs="B Nazanin"/>
          <w:sz w:val="28"/>
          <w:szCs w:val="28"/>
          <w:rtl/>
          <w:lang w:bidi="fa-IR"/>
        </w:rPr>
        <w:t xml:space="preserve"> اضافه کنند. با کاتال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زور</w:t>
      </w:r>
      <w:r w:rsidRPr="00F87416">
        <w:rPr>
          <w:rFonts w:cs="B Nazanin"/>
          <w:sz w:val="28"/>
          <w:szCs w:val="28"/>
          <w:rtl/>
          <w:lang w:bidi="fa-IR"/>
        </w:rPr>
        <w:t xml:space="preserve"> </w:t>
      </w:r>
      <w:r w:rsidRPr="00F87416">
        <w:rPr>
          <w:rFonts w:cs="B Nazanin"/>
          <w:lang w:bidi="fa-IR"/>
        </w:rPr>
        <w:t>Ni/CaNH</w:t>
      </w:r>
      <w:r w:rsidRPr="00F87416">
        <w:rPr>
          <w:rFonts w:cs="B Nazanin"/>
          <w:rtl/>
          <w:lang w:bidi="fa-IR"/>
        </w:rPr>
        <w:t xml:space="preserve">، </w:t>
      </w:r>
      <w:r w:rsidRPr="00F87416">
        <w:rPr>
          <w:rFonts w:cs="B Nazanin"/>
          <w:sz w:val="28"/>
          <w:szCs w:val="28"/>
          <w:rtl/>
          <w:lang w:bidi="fa-IR"/>
        </w:rPr>
        <w:t>ا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ن</w:t>
      </w:r>
      <w:r w:rsidRPr="00F87416">
        <w:rPr>
          <w:rFonts w:cs="B Nazanin"/>
          <w:sz w:val="28"/>
          <w:szCs w:val="28"/>
          <w:rtl/>
          <w:lang w:bidi="fa-IR"/>
        </w:rPr>
        <w:t xml:space="preserve"> فرآ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ند</w:t>
      </w:r>
      <w:r w:rsidRPr="00F87416">
        <w:rPr>
          <w:rFonts w:cs="B Nazanin"/>
          <w:sz w:val="28"/>
          <w:szCs w:val="28"/>
          <w:rtl/>
          <w:lang w:bidi="fa-IR"/>
        </w:rPr>
        <w:t xml:space="preserve"> در دما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/>
          <w:sz w:val="28"/>
          <w:szCs w:val="28"/>
          <w:rtl/>
          <w:lang w:bidi="fa-IR"/>
        </w:rPr>
        <w:t xml:space="preserve"> 100 درجه سانت</w:t>
      </w:r>
      <w:r w:rsidRPr="00F87416">
        <w:rPr>
          <w:rFonts w:cs="B Nazanin" w:hint="cs"/>
          <w:sz w:val="28"/>
          <w:szCs w:val="28"/>
          <w:rtl/>
          <w:lang w:bidi="fa-IR"/>
        </w:rPr>
        <w:t>ی</w:t>
      </w:r>
      <w:r w:rsidRPr="00F87416">
        <w:rPr>
          <w:rFonts w:cs="B Nazanin" w:hint="eastAsia"/>
          <w:sz w:val="28"/>
          <w:szCs w:val="28"/>
          <w:rtl/>
          <w:lang w:bidi="fa-IR"/>
        </w:rPr>
        <w:t>گراد</w:t>
      </w:r>
      <w:r w:rsidRPr="00F87416">
        <w:rPr>
          <w:rFonts w:cs="B Nazanin"/>
          <w:sz w:val="28"/>
          <w:szCs w:val="28"/>
          <w:rtl/>
          <w:lang w:bidi="fa-IR"/>
        </w:rPr>
        <w:t xml:space="preserve"> پا</w:t>
      </w:r>
      <w:r w:rsidRPr="00F87416">
        <w:rPr>
          <w:rFonts w:cs="B Nazanin" w:hint="cs"/>
          <w:sz w:val="28"/>
          <w:szCs w:val="28"/>
          <w:rtl/>
          <w:lang w:bidi="fa-IR"/>
        </w:rPr>
        <w:t>یی</w:t>
      </w:r>
      <w:r w:rsidRPr="00F87416">
        <w:rPr>
          <w:rFonts w:cs="B Nazanin" w:hint="eastAsia"/>
          <w:sz w:val="28"/>
          <w:szCs w:val="28"/>
          <w:rtl/>
          <w:lang w:bidi="fa-IR"/>
        </w:rPr>
        <w:t>ن‌تر</w:t>
      </w:r>
      <w:r w:rsidRPr="00F87416">
        <w:rPr>
          <w:rFonts w:cs="B Nazanin"/>
          <w:sz w:val="28"/>
          <w:szCs w:val="28"/>
          <w:rtl/>
          <w:lang w:bidi="fa-IR"/>
        </w:rPr>
        <w:t xml:space="preserve"> از قبل انجام شد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F87416">
        <w:rPr>
          <w:rFonts w:cs="B Nazanin"/>
          <w:sz w:val="28"/>
          <w:szCs w:val="28"/>
          <w:rtl/>
          <w:lang w:bidi="fa-IR"/>
        </w:rPr>
        <w:t>.</w:t>
      </w:r>
    </w:p>
    <w:p w14:paraId="688CDDF9" w14:textId="7F2C77F0" w:rsidR="00F87416" w:rsidRDefault="00F87416" w:rsidP="00F8741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68023443" w14:textId="08A396AB" w:rsidR="00F87416" w:rsidRDefault="00224AA6" w:rsidP="00F87416">
      <w:pPr>
        <w:rPr>
          <w:rFonts w:cs="B Nazanin"/>
          <w:sz w:val="28"/>
          <w:szCs w:val="28"/>
          <w:rtl/>
          <w:lang w:bidi="fa-IR"/>
        </w:rPr>
      </w:pPr>
      <w:hyperlink r:id="rId19" w:history="1">
        <w:r w:rsidR="00F87416" w:rsidRPr="00F87416">
          <w:rPr>
            <w:rStyle w:val="Hyperlink"/>
            <w:rFonts w:cs="B Nazanin"/>
            <w:sz w:val="28"/>
            <w:szCs w:val="28"/>
            <w:lang w:bidi="fa-IR"/>
          </w:rPr>
          <w:t>https://strana-rosatom.ru/2021/10/18/novye-katalizatory-udeshevyat-proizvo</w:t>
        </w:r>
        <w:r w:rsidR="00F87416" w:rsidRPr="00F87416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776198FD" w14:textId="7637178B" w:rsidR="000341E7" w:rsidRDefault="000341E7" w:rsidP="000341E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66DB895E" w14:textId="0F31CF4A" w:rsidR="0076132E" w:rsidRDefault="0076132E" w:rsidP="0076132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479B2A2F" w14:textId="77777777" w:rsidR="000341E7" w:rsidRDefault="000341E7" w:rsidP="000341E7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A98B717" w14:textId="64680455" w:rsidR="00087771" w:rsidRPr="0014321F" w:rsidRDefault="001C5E29" w:rsidP="00087771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4321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4321F" w:rsidRPr="0014321F">
        <w:rPr>
          <w:rFonts w:cs="B Nazanin"/>
          <w:b/>
          <w:bCs/>
          <w:sz w:val="28"/>
          <w:szCs w:val="28"/>
          <w:rtl/>
          <w:lang w:bidi="fa-IR"/>
        </w:rPr>
        <w:t>رئ</w:t>
      </w:r>
      <w:r w:rsidR="0014321F" w:rsidRPr="0014321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321F" w:rsidRPr="0014321F">
        <w:rPr>
          <w:rFonts w:cs="B Nazanin" w:hint="eastAsia"/>
          <w:b/>
          <w:bCs/>
          <w:sz w:val="28"/>
          <w:szCs w:val="28"/>
          <w:rtl/>
          <w:lang w:bidi="fa-IR"/>
        </w:rPr>
        <w:t>س‌جمهور</w:t>
      </w:r>
      <w:r w:rsidR="0014321F" w:rsidRPr="0014321F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="0014321F" w:rsidRPr="0014321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321F" w:rsidRPr="0014321F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14321F" w:rsidRPr="0014321F">
        <w:rPr>
          <w:rFonts w:cs="B Nazanin"/>
          <w:b/>
          <w:bCs/>
          <w:sz w:val="28"/>
          <w:szCs w:val="28"/>
          <w:rtl/>
          <w:lang w:bidi="fa-IR"/>
        </w:rPr>
        <w:t xml:space="preserve"> از استراتژ</w:t>
      </w:r>
      <w:r w:rsidR="0014321F" w:rsidRPr="0014321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321F" w:rsidRPr="0014321F">
        <w:rPr>
          <w:rFonts w:cs="B Nazanin"/>
          <w:b/>
          <w:bCs/>
          <w:sz w:val="28"/>
          <w:szCs w:val="28"/>
          <w:rtl/>
          <w:lang w:bidi="fa-IR"/>
        </w:rPr>
        <w:t xml:space="preserve"> مل</w:t>
      </w:r>
      <w:r w:rsidR="0014321F" w:rsidRPr="0014321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321F" w:rsidRPr="0014321F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14321F" w:rsidRPr="0014321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321F" w:rsidRPr="0014321F">
        <w:rPr>
          <w:rFonts w:cs="B Nazanin"/>
          <w:b/>
          <w:bCs/>
          <w:sz w:val="28"/>
          <w:szCs w:val="28"/>
          <w:rtl/>
          <w:lang w:bidi="fa-IR"/>
        </w:rPr>
        <w:t xml:space="preserve"> دست</w:t>
      </w:r>
      <w:r w:rsidR="0014321F" w:rsidRPr="0014321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321F" w:rsidRPr="0014321F">
        <w:rPr>
          <w:rFonts w:cs="B Nazanin" w:hint="eastAsia"/>
          <w:b/>
          <w:bCs/>
          <w:sz w:val="28"/>
          <w:szCs w:val="28"/>
          <w:rtl/>
          <w:lang w:bidi="fa-IR"/>
        </w:rPr>
        <w:t>اب</w:t>
      </w:r>
      <w:r w:rsidR="0014321F" w:rsidRPr="0014321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321F" w:rsidRPr="0014321F">
        <w:rPr>
          <w:rFonts w:cs="B Nazanin"/>
          <w:b/>
          <w:bCs/>
          <w:sz w:val="28"/>
          <w:szCs w:val="28"/>
          <w:rtl/>
          <w:lang w:bidi="fa-IR"/>
        </w:rPr>
        <w:t xml:space="preserve"> به خنث</w:t>
      </w:r>
      <w:r w:rsidR="0014321F" w:rsidRPr="0014321F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14321F" w:rsidRPr="0014321F">
        <w:rPr>
          <w:rFonts w:cs="B Nazanin" w:hint="eastAsia"/>
          <w:b/>
          <w:bCs/>
          <w:sz w:val="28"/>
          <w:szCs w:val="28"/>
          <w:rtl/>
          <w:lang w:bidi="fa-IR"/>
        </w:rPr>
        <w:t>ساز</w:t>
      </w:r>
      <w:r w:rsidR="0014321F" w:rsidRPr="0014321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321F" w:rsidRPr="0014321F">
        <w:rPr>
          <w:rFonts w:cs="B Nazanin"/>
          <w:b/>
          <w:bCs/>
          <w:sz w:val="28"/>
          <w:szCs w:val="28"/>
          <w:rtl/>
          <w:lang w:bidi="fa-IR"/>
        </w:rPr>
        <w:t xml:space="preserve"> کربن تا سال 2060 رونما</w:t>
      </w:r>
      <w:r w:rsidR="0014321F" w:rsidRPr="0014321F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14321F" w:rsidRPr="0014321F">
        <w:rPr>
          <w:rFonts w:cs="B Nazanin"/>
          <w:b/>
          <w:bCs/>
          <w:sz w:val="28"/>
          <w:szCs w:val="28"/>
          <w:rtl/>
          <w:lang w:bidi="fa-IR"/>
        </w:rPr>
        <w:t xml:space="preserve"> کرد.</w:t>
      </w:r>
      <w:r w:rsidR="0014321F" w:rsidRPr="0014321F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2021/10/15)</w:t>
      </w:r>
    </w:p>
    <w:p w14:paraId="19376452" w14:textId="77777777" w:rsidR="00087771" w:rsidRPr="00087771" w:rsidRDefault="00087771" w:rsidP="0008777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3A50C3B1" w:rsidR="001C5E29" w:rsidRPr="004D6A6D" w:rsidRDefault="0014321F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723AC99B" wp14:editId="79670F0F">
            <wp:extent cx="4954748" cy="30556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916" cy="307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AFC39" w14:textId="77777777" w:rsidR="001D35E7" w:rsidRPr="001D35E7" w:rsidRDefault="001D35E7" w:rsidP="001D35E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D35E7">
        <w:rPr>
          <w:rFonts w:cs="B Nazanin"/>
          <w:sz w:val="28"/>
          <w:szCs w:val="28"/>
          <w:rtl/>
          <w:lang w:val="ru-RU" w:bidi="fa-IR"/>
        </w:rPr>
        <w:t>ا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استراتژ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در نشست عموم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"هفته انرژ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1D35E7">
        <w:rPr>
          <w:rFonts w:cs="B Nazanin"/>
          <w:sz w:val="28"/>
          <w:szCs w:val="28"/>
          <w:rtl/>
          <w:lang w:val="ru-RU" w:bidi="fa-IR"/>
        </w:rPr>
        <w:t>" توسط رئ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س‌جمهور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ولاد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پوت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اعلام شد.</w:t>
      </w:r>
    </w:p>
    <w:p w14:paraId="50DAC7B6" w14:textId="5A581A62" w:rsidR="001D35E7" w:rsidRPr="001D35E7" w:rsidRDefault="001D35E7" w:rsidP="001D35E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D35E7">
        <w:rPr>
          <w:rFonts w:cs="B Nazanin" w:hint="eastAsia"/>
          <w:sz w:val="28"/>
          <w:szCs w:val="28"/>
          <w:rtl/>
          <w:lang w:val="ru-RU" w:bidi="fa-IR"/>
        </w:rPr>
        <w:t>معاون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وز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وگن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گرابچاک در مورد پ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ش‌ب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زان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در روس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به خبرنگاران گفت: تا سال 2050 سهم تول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گاز به 43%، هسته‌ا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به 25%، انرژ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تجد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دپذ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به 12.5% افزا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ی‌ی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ابد</w:t>
      </w:r>
      <w:r w:rsidRPr="001D35E7">
        <w:rPr>
          <w:rFonts w:cs="B Nazanin"/>
          <w:sz w:val="28"/>
          <w:szCs w:val="28"/>
          <w:rtl/>
          <w:lang w:val="ru-RU" w:bidi="fa-IR"/>
        </w:rPr>
        <w:t>. تول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ذغال‌سنگ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به 4.5% کاهش م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ی‌ی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ابد</w:t>
      </w:r>
      <w:r w:rsidRPr="001D35E7">
        <w:rPr>
          <w:rFonts w:cs="B Nazanin"/>
          <w:sz w:val="28"/>
          <w:szCs w:val="28"/>
          <w:rtl/>
          <w:lang w:val="ru-RU" w:bidi="fa-IR"/>
        </w:rPr>
        <w:t>. فرض وزارت انرژ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بر ا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است که مصرف انرژ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سالانه 1-</w:t>
      </w:r>
      <w:r>
        <w:rPr>
          <w:rFonts w:cs="B Nazanin" w:hint="cs"/>
          <w:sz w:val="28"/>
          <w:szCs w:val="28"/>
          <w:rtl/>
          <w:lang w:val="ru-RU" w:bidi="fa-IR"/>
        </w:rPr>
        <w:t>1.5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درصد افزا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ی‌ی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ابد</w:t>
      </w:r>
      <w:r w:rsidRPr="001D35E7">
        <w:rPr>
          <w:rFonts w:cs="B Nazanin"/>
          <w:sz w:val="28"/>
          <w:szCs w:val="28"/>
          <w:rtl/>
          <w:lang w:val="ru-RU" w:bidi="fa-IR"/>
        </w:rPr>
        <w:t>.</w:t>
      </w:r>
    </w:p>
    <w:p w14:paraId="742C6303" w14:textId="4DB6438B" w:rsidR="001D35E7" w:rsidRPr="001D35E7" w:rsidRDefault="001D35E7" w:rsidP="001D35E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D35E7">
        <w:rPr>
          <w:rFonts w:cs="B Nazanin" w:hint="eastAsia"/>
          <w:sz w:val="28"/>
          <w:szCs w:val="28"/>
          <w:rtl/>
          <w:lang w:val="ru-RU" w:bidi="fa-IR"/>
        </w:rPr>
        <w:t>ولاد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پوت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تاک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کرد: حفاظت از آب و هوا وظ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فه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مشترک همه بشر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است. با مشارکت ط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ف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گسترده‌ا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از متخصصان، روسا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شرکت‌ها، انجمن‌ها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عموم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و ا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الت‌ها،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کارها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سخت ز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اد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در پ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است.</w:t>
      </w:r>
    </w:p>
    <w:p w14:paraId="65DF5862" w14:textId="682600EC" w:rsidR="001D35E7" w:rsidRPr="001D35E7" w:rsidRDefault="001D35E7" w:rsidP="001D35E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D35E7">
        <w:rPr>
          <w:rFonts w:cs="B Nazanin" w:hint="eastAsia"/>
          <w:sz w:val="28"/>
          <w:szCs w:val="28"/>
          <w:rtl/>
          <w:lang w:val="ru-RU" w:bidi="fa-IR"/>
        </w:rPr>
        <w:t>رئ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جمهور گفت: روس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F25C6B">
        <w:rPr>
          <w:rFonts w:cs="B Nazanin" w:hint="cs"/>
          <w:sz w:val="28"/>
          <w:szCs w:val="28"/>
          <w:rtl/>
          <w:lang w:val="ru-RU" w:bidi="fa-IR"/>
        </w:rPr>
        <w:t>با استفاده از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F25C6B">
        <w:rPr>
          <w:rFonts w:cs="B Nazanin" w:hint="cs"/>
          <w:sz w:val="28"/>
          <w:szCs w:val="28"/>
          <w:rtl/>
          <w:lang w:val="ru-RU" w:bidi="fa-IR"/>
        </w:rPr>
        <w:t>برای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دست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به خنث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ساز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کربن در اقتصاد جهان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کمک خواهد کرد. ما به صادرات فناور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ادامه م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ده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و در نت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جه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به کربن‌زدا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بخش انرژ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کمک م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کن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1D35E7">
        <w:rPr>
          <w:rFonts w:cs="B Nazanin"/>
          <w:sz w:val="28"/>
          <w:szCs w:val="28"/>
          <w:rtl/>
          <w:lang w:val="ru-RU" w:bidi="fa-IR"/>
        </w:rPr>
        <w:t>.</w:t>
      </w:r>
    </w:p>
    <w:p w14:paraId="6032E108" w14:textId="558724C2" w:rsidR="006F2EF1" w:rsidRDefault="001D35E7" w:rsidP="001D35E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1D35E7">
        <w:rPr>
          <w:rFonts w:cs="B Nazanin" w:hint="eastAsia"/>
          <w:sz w:val="28"/>
          <w:szCs w:val="28"/>
          <w:rtl/>
          <w:lang w:val="ru-RU" w:bidi="fa-IR"/>
        </w:rPr>
        <w:t>ولاد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پوت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تاک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کرد که روس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تجربه منحصر به فرد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در توسعه و بهره‌بردار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بلند مدت </w:t>
      </w:r>
      <w:r w:rsidR="00F25C6B">
        <w:rPr>
          <w:rFonts w:cs="B Nazanin" w:hint="cs"/>
          <w:sz w:val="28"/>
          <w:szCs w:val="28"/>
          <w:rtl/>
          <w:lang w:val="ru-RU" w:bidi="fa-IR"/>
        </w:rPr>
        <w:t xml:space="preserve">از </w:t>
      </w:r>
      <w:r w:rsidRPr="001D35E7">
        <w:rPr>
          <w:rFonts w:cs="B Nazanin"/>
          <w:sz w:val="28"/>
          <w:szCs w:val="28"/>
          <w:rtl/>
          <w:lang w:val="ru-RU" w:bidi="fa-IR"/>
        </w:rPr>
        <w:t>ن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از جمله راکتورها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نوترون سر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دارد که در آ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1D35E7">
        <w:rPr>
          <w:rFonts w:cs="B Nazanin"/>
          <w:sz w:val="28"/>
          <w:szCs w:val="28"/>
          <w:rtl/>
          <w:lang w:val="ru-RU" w:bidi="fa-IR"/>
        </w:rPr>
        <w:t xml:space="preserve"> امکان انتقال به چرخه سوخت بسته را فراهم م</w:t>
      </w:r>
      <w:r w:rsidRPr="001D35E7">
        <w:rPr>
          <w:rFonts w:cs="B Nazanin" w:hint="cs"/>
          <w:sz w:val="28"/>
          <w:szCs w:val="28"/>
          <w:rtl/>
          <w:lang w:val="ru-RU" w:bidi="fa-IR"/>
        </w:rPr>
        <w:t>ی‌</w:t>
      </w:r>
      <w:r w:rsidRPr="001D35E7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1D35E7">
        <w:rPr>
          <w:rFonts w:cs="B Nazanin"/>
          <w:sz w:val="28"/>
          <w:szCs w:val="28"/>
          <w:rtl/>
          <w:lang w:val="ru-RU" w:bidi="fa-IR"/>
        </w:rPr>
        <w:t>.</w:t>
      </w:r>
    </w:p>
    <w:p w14:paraId="763531BC" w14:textId="25CB1185" w:rsidR="001D35E7" w:rsidRDefault="00224AA6" w:rsidP="001D35E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1" w:history="1">
        <w:r w:rsidR="001D35E7" w:rsidRPr="001D35E7">
          <w:rPr>
            <w:rStyle w:val="Hyperlink"/>
            <w:rFonts w:cs="B Nazanin"/>
            <w:sz w:val="28"/>
            <w:szCs w:val="28"/>
            <w:lang w:val="ru-RU" w:bidi="fa-IR"/>
          </w:rPr>
          <w:t>https://strana-rosatom.ru/2021/10/15/dekarbonizaciya-energetiki-v-rossii-m</w:t>
        </w:r>
        <w:r w:rsidR="001D35E7" w:rsidRPr="001D35E7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14:paraId="73697B70" w14:textId="44CB065D" w:rsidR="00F91238" w:rsidRPr="003E242D" w:rsidRDefault="00F91238" w:rsidP="00542DCB">
      <w:pPr>
        <w:tabs>
          <w:tab w:val="left" w:pos="6317"/>
        </w:tabs>
        <w:bidi/>
        <w:spacing w:after="200"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 w:rsidRPr="003E242D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3E242D">
        <w:rPr>
          <w:b/>
          <w:bCs/>
          <w:rtl/>
        </w:rPr>
        <w:t xml:space="preserve"> </w:t>
      </w:r>
      <w:r w:rsidR="003E242D" w:rsidRPr="003E242D">
        <w:rPr>
          <w:rFonts w:cs="B Nazanin"/>
          <w:b/>
          <w:bCs/>
          <w:sz w:val="28"/>
          <w:szCs w:val="28"/>
          <w:rtl/>
          <w:lang w:bidi="fa-IR"/>
        </w:rPr>
        <w:t>دانشمندان آزما</w:t>
      </w:r>
      <w:r w:rsidR="003E242D" w:rsidRPr="003E24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E242D" w:rsidRPr="003E242D">
        <w:rPr>
          <w:rFonts w:cs="B Nazanin" w:hint="eastAsia"/>
          <w:b/>
          <w:bCs/>
          <w:sz w:val="28"/>
          <w:szCs w:val="28"/>
          <w:rtl/>
          <w:lang w:bidi="fa-IR"/>
        </w:rPr>
        <w:t>شگاه</w:t>
      </w:r>
      <w:r w:rsidR="003E242D" w:rsidRPr="003E242D">
        <w:rPr>
          <w:rFonts w:cs="B Nazanin"/>
          <w:b/>
          <w:bCs/>
          <w:sz w:val="28"/>
          <w:szCs w:val="28"/>
          <w:rtl/>
          <w:lang w:bidi="fa-IR"/>
        </w:rPr>
        <w:t xml:space="preserve"> مل</w:t>
      </w:r>
      <w:r w:rsidR="003E242D" w:rsidRPr="003E24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E242D" w:rsidRPr="003E242D">
        <w:rPr>
          <w:rFonts w:cs="B Nazanin"/>
          <w:b/>
          <w:bCs/>
          <w:sz w:val="28"/>
          <w:szCs w:val="28"/>
          <w:rtl/>
          <w:lang w:bidi="fa-IR"/>
        </w:rPr>
        <w:t xml:space="preserve"> لوس آلاموس پر</w:t>
      </w:r>
      <w:r w:rsidR="003E242D" w:rsidRPr="003E24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E242D" w:rsidRPr="003E242D">
        <w:rPr>
          <w:rFonts w:cs="B Nazanin" w:hint="eastAsia"/>
          <w:b/>
          <w:bCs/>
          <w:sz w:val="28"/>
          <w:szCs w:val="28"/>
          <w:rtl/>
          <w:lang w:bidi="fa-IR"/>
        </w:rPr>
        <w:t>ود</w:t>
      </w:r>
      <w:r w:rsidR="003E242D" w:rsidRPr="003E242D">
        <w:rPr>
          <w:rFonts w:cs="B Nazanin"/>
          <w:b/>
          <w:bCs/>
          <w:sz w:val="28"/>
          <w:szCs w:val="28"/>
          <w:rtl/>
          <w:lang w:bidi="fa-IR"/>
        </w:rPr>
        <w:t xml:space="preserve"> واپاش</w:t>
      </w:r>
      <w:r w:rsidR="003E242D" w:rsidRPr="003E24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E242D" w:rsidRPr="003E242D">
        <w:rPr>
          <w:rFonts w:cs="B Nazanin"/>
          <w:b/>
          <w:bCs/>
          <w:sz w:val="28"/>
          <w:szCs w:val="28"/>
          <w:rtl/>
          <w:lang w:bidi="fa-IR"/>
        </w:rPr>
        <w:t xml:space="preserve"> نوترون را با ثبت رکورد در دقت، اندازه‌گ</w:t>
      </w:r>
      <w:r w:rsidR="003E242D" w:rsidRPr="003E24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E242D" w:rsidRPr="003E242D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3E242D" w:rsidRPr="003E24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E242D" w:rsidRPr="003E242D">
        <w:rPr>
          <w:rFonts w:cs="B Nazanin"/>
          <w:b/>
          <w:bCs/>
          <w:sz w:val="28"/>
          <w:szCs w:val="28"/>
          <w:rtl/>
          <w:lang w:bidi="fa-IR"/>
        </w:rPr>
        <w:t xml:space="preserve"> کردند</w:t>
      </w:r>
      <w:r w:rsidR="003E242D" w:rsidRPr="003E242D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2021/10/15)</w:t>
      </w:r>
    </w:p>
    <w:p w14:paraId="30B16FCC" w14:textId="4EEA9F20" w:rsidR="00F91238" w:rsidRPr="00E71F1D" w:rsidRDefault="003E242D" w:rsidP="00F912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34ED44AC" wp14:editId="7F8213B2">
            <wp:extent cx="5732145" cy="2602230"/>
            <wp:effectExtent l="0" t="0" r="1905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AC58B" w14:textId="77777777" w:rsidR="00F91238" w:rsidRPr="00BB1307" w:rsidRDefault="00F91238" w:rsidP="00F912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EC1D2C9" w14:textId="77777777" w:rsidR="005F607A" w:rsidRPr="005F607A" w:rsidRDefault="005F607A" w:rsidP="005F607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F607A">
        <w:rPr>
          <w:rFonts w:cs="B Nazanin"/>
          <w:sz w:val="28"/>
          <w:szCs w:val="28"/>
          <w:rtl/>
          <w:lang w:bidi="fa-IR"/>
        </w:rPr>
        <w:t>ف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ز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کدانان</w:t>
      </w:r>
      <w:r w:rsidRPr="005F607A">
        <w:rPr>
          <w:rFonts w:cs="B Nazanin"/>
          <w:sz w:val="28"/>
          <w:szCs w:val="28"/>
          <w:rtl/>
          <w:lang w:bidi="fa-IR"/>
        </w:rPr>
        <w:t xml:space="preserve"> آمر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کا</w:t>
      </w:r>
      <w:r w:rsidRPr="005F607A">
        <w:rPr>
          <w:rFonts w:cs="B Nazanin" w:hint="cs"/>
          <w:sz w:val="28"/>
          <w:szCs w:val="28"/>
          <w:rtl/>
          <w:lang w:bidi="fa-IR"/>
        </w:rPr>
        <w:t>یی</w:t>
      </w:r>
      <w:r w:rsidRPr="005F607A">
        <w:rPr>
          <w:rFonts w:cs="B Nazanin"/>
          <w:sz w:val="28"/>
          <w:szCs w:val="28"/>
          <w:rtl/>
          <w:lang w:bidi="fa-IR"/>
        </w:rPr>
        <w:t xml:space="preserve"> در چارچوب آزما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ش</w:t>
      </w:r>
      <w:r w:rsidRPr="005F607A">
        <w:rPr>
          <w:rFonts w:cs="B Nazanin"/>
          <w:sz w:val="28"/>
          <w:szCs w:val="28"/>
          <w:rtl/>
          <w:lang w:bidi="fa-IR"/>
        </w:rPr>
        <w:t xml:space="preserve"> </w:t>
      </w:r>
      <w:r w:rsidRPr="005F607A">
        <w:rPr>
          <w:rFonts w:cs="B Nazanin"/>
          <w:lang w:bidi="fa-IR"/>
        </w:rPr>
        <w:t>UCNtau</w:t>
      </w:r>
      <w:r w:rsidRPr="005F607A">
        <w:rPr>
          <w:rFonts w:cs="B Nazanin"/>
          <w:sz w:val="28"/>
          <w:szCs w:val="28"/>
          <w:rtl/>
          <w:lang w:bidi="fa-IR"/>
        </w:rPr>
        <w:t>، که هدف آن اندازه‌گ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ر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/>
          <w:sz w:val="28"/>
          <w:szCs w:val="28"/>
          <w:rtl/>
          <w:lang w:bidi="fa-IR"/>
        </w:rPr>
        <w:t xml:space="preserve"> طول عمر نوترون آزاد با حداکثر دقت است، خبر از 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ک</w:t>
      </w:r>
      <w:r w:rsidRPr="005F607A">
        <w:rPr>
          <w:rFonts w:cs="B Nazanin"/>
          <w:sz w:val="28"/>
          <w:szCs w:val="28"/>
          <w:rtl/>
          <w:lang w:bidi="fa-IR"/>
        </w:rPr>
        <w:t xml:space="preserve"> دستاورد جد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د</w:t>
      </w:r>
      <w:r w:rsidRPr="005F607A">
        <w:rPr>
          <w:rFonts w:cs="B Nazanin"/>
          <w:sz w:val="28"/>
          <w:szCs w:val="28"/>
          <w:rtl/>
          <w:lang w:bidi="fa-IR"/>
        </w:rPr>
        <w:t xml:space="preserve"> دادند.</w:t>
      </w:r>
    </w:p>
    <w:p w14:paraId="0CC033F4" w14:textId="4B2B20E0" w:rsidR="005F607A" w:rsidRPr="005F607A" w:rsidRDefault="005F607A" w:rsidP="005F607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F607A">
        <w:rPr>
          <w:rFonts w:cs="B Nazanin" w:hint="eastAsia"/>
          <w:sz w:val="28"/>
          <w:szCs w:val="28"/>
          <w:rtl/>
          <w:lang w:bidi="fa-IR"/>
        </w:rPr>
        <w:t>بر</w:t>
      </w:r>
      <w:r w:rsidRPr="005F607A">
        <w:rPr>
          <w:rFonts w:cs="B Nazanin"/>
          <w:sz w:val="28"/>
          <w:szCs w:val="28"/>
          <w:rtl/>
          <w:lang w:bidi="fa-IR"/>
        </w:rPr>
        <w:t xml:space="preserve"> اساس داده‌ها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/>
          <w:sz w:val="28"/>
          <w:szCs w:val="28"/>
          <w:rtl/>
          <w:lang w:bidi="fa-IR"/>
        </w:rPr>
        <w:t xml:space="preserve"> آنها، طول عمر ا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ن</w:t>
      </w:r>
      <w:r w:rsidRPr="005F607A">
        <w:rPr>
          <w:rFonts w:cs="B Nazanin"/>
          <w:sz w:val="28"/>
          <w:szCs w:val="28"/>
          <w:rtl/>
          <w:lang w:bidi="fa-IR"/>
        </w:rPr>
        <w:t xml:space="preserve"> نوترون‌ها 0.28 </w:t>
      </w:r>
      <w:r w:rsidRPr="005F607A">
        <w:rPr>
          <w:rFonts w:ascii="Calibri" w:hAnsi="Calibri" w:cs="Calibri" w:hint="cs"/>
          <w:sz w:val="28"/>
          <w:szCs w:val="28"/>
          <w:rtl/>
          <w:lang w:bidi="fa-IR"/>
        </w:rPr>
        <w:t>±</w:t>
      </w:r>
      <w:r w:rsidRPr="005F607A">
        <w:rPr>
          <w:rFonts w:cs="B Nazanin"/>
          <w:sz w:val="28"/>
          <w:szCs w:val="28"/>
          <w:rtl/>
          <w:lang w:bidi="fa-IR"/>
        </w:rPr>
        <w:t xml:space="preserve"> 877.75 </w:t>
      </w:r>
      <w:r w:rsidRPr="005F607A">
        <w:rPr>
          <w:rFonts w:cs="B Nazanin" w:hint="cs"/>
          <w:sz w:val="28"/>
          <w:szCs w:val="28"/>
          <w:rtl/>
          <w:lang w:bidi="fa-IR"/>
        </w:rPr>
        <w:t>ثانی</w:t>
      </w:r>
      <w:r w:rsidRPr="005F607A">
        <w:rPr>
          <w:rFonts w:cs="B Nazanin" w:hint="eastAsia"/>
          <w:sz w:val="28"/>
          <w:szCs w:val="28"/>
          <w:rtl/>
          <w:lang w:bidi="fa-IR"/>
        </w:rPr>
        <w:t>ه</w:t>
      </w:r>
      <w:r w:rsidRPr="005F607A">
        <w:rPr>
          <w:rFonts w:cs="B Nazanin"/>
          <w:sz w:val="28"/>
          <w:szCs w:val="28"/>
          <w:rtl/>
          <w:lang w:bidi="fa-IR"/>
        </w:rPr>
        <w:t xml:space="preserve"> (14 دق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قه</w:t>
      </w:r>
      <w:r w:rsidRPr="005F607A">
        <w:rPr>
          <w:rFonts w:cs="B Nazanin"/>
          <w:sz w:val="28"/>
          <w:szCs w:val="28"/>
          <w:rtl/>
          <w:lang w:bidi="fa-IR"/>
        </w:rPr>
        <w:t xml:space="preserve"> و 38 ثان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ه</w:t>
      </w:r>
      <w:r w:rsidRPr="005F607A">
        <w:rPr>
          <w:rFonts w:cs="B Nazanin"/>
          <w:sz w:val="28"/>
          <w:szCs w:val="28"/>
          <w:rtl/>
          <w:lang w:bidi="fa-IR"/>
        </w:rPr>
        <w:t xml:space="preserve">) </w:t>
      </w:r>
      <w:r>
        <w:rPr>
          <w:rFonts w:cs="B Nazanin" w:hint="cs"/>
          <w:sz w:val="28"/>
          <w:szCs w:val="28"/>
          <w:rtl/>
          <w:lang w:bidi="fa-IR"/>
        </w:rPr>
        <w:t>می‌باشد</w:t>
      </w:r>
      <w:r w:rsidRPr="005F607A">
        <w:rPr>
          <w:rFonts w:cs="B Nazanin"/>
          <w:sz w:val="28"/>
          <w:szCs w:val="28"/>
          <w:rtl/>
          <w:lang w:bidi="fa-IR"/>
        </w:rPr>
        <w:t>. دقت ا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ن</w:t>
      </w:r>
      <w:r w:rsidRPr="005F607A">
        <w:rPr>
          <w:rFonts w:cs="B Nazanin"/>
          <w:sz w:val="28"/>
          <w:szCs w:val="28"/>
          <w:rtl/>
          <w:lang w:bidi="fa-IR"/>
        </w:rPr>
        <w:t xml:space="preserve"> اندازه‌گ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ر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/>
          <w:sz w:val="28"/>
          <w:szCs w:val="28"/>
          <w:rtl/>
          <w:lang w:bidi="fa-IR"/>
        </w:rPr>
        <w:t xml:space="preserve"> دو برابر دستاورد قبل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/>
          <w:sz w:val="28"/>
          <w:szCs w:val="28"/>
          <w:rtl/>
          <w:lang w:bidi="fa-IR"/>
        </w:rPr>
        <w:t xml:space="preserve"> است که برا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/>
          <w:sz w:val="28"/>
          <w:szCs w:val="28"/>
          <w:rtl/>
          <w:lang w:bidi="fa-IR"/>
        </w:rPr>
        <w:t xml:space="preserve"> درک فرآ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ندها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/>
          <w:sz w:val="28"/>
          <w:szCs w:val="28"/>
          <w:rtl/>
          <w:lang w:bidi="fa-IR"/>
        </w:rPr>
        <w:t xml:space="preserve"> شکل‌گ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ر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/>
          <w:sz w:val="28"/>
          <w:szCs w:val="28"/>
          <w:rtl/>
          <w:lang w:bidi="fa-IR"/>
        </w:rPr>
        <w:t xml:space="preserve"> ماده در جهان در اول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ن</w:t>
      </w:r>
      <w:r w:rsidRPr="005F607A">
        <w:rPr>
          <w:rFonts w:cs="B Nazanin"/>
          <w:sz w:val="28"/>
          <w:szCs w:val="28"/>
          <w:rtl/>
          <w:lang w:bidi="fa-IR"/>
        </w:rPr>
        <w:t xml:space="preserve"> لحظات پس از انفجار بزرگ بس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ار</w:t>
      </w:r>
      <w:r w:rsidRPr="005F607A">
        <w:rPr>
          <w:rFonts w:cs="B Nazanin"/>
          <w:sz w:val="28"/>
          <w:szCs w:val="28"/>
          <w:rtl/>
          <w:lang w:bidi="fa-IR"/>
        </w:rPr>
        <w:t xml:space="preserve"> مهم است. مقاله‌ا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/>
          <w:sz w:val="28"/>
          <w:szCs w:val="28"/>
          <w:rtl/>
          <w:lang w:bidi="fa-IR"/>
        </w:rPr>
        <w:t xml:space="preserve"> در ا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ن</w:t>
      </w:r>
      <w:r w:rsidRPr="005F607A">
        <w:rPr>
          <w:rFonts w:cs="B Nazanin"/>
          <w:sz w:val="28"/>
          <w:szCs w:val="28"/>
          <w:rtl/>
          <w:lang w:bidi="fa-IR"/>
        </w:rPr>
        <w:t xml:space="preserve"> باره در مج</w:t>
      </w:r>
      <w:r w:rsidRPr="005F607A">
        <w:rPr>
          <w:rFonts w:cs="B Nazanin" w:hint="eastAsia"/>
          <w:sz w:val="28"/>
          <w:szCs w:val="28"/>
          <w:rtl/>
          <w:lang w:bidi="fa-IR"/>
        </w:rPr>
        <w:t>له</w:t>
      </w:r>
      <w:r w:rsidRPr="005F607A">
        <w:rPr>
          <w:rFonts w:cs="B Nazanin"/>
          <w:sz w:val="28"/>
          <w:szCs w:val="28"/>
          <w:rtl/>
          <w:lang w:bidi="fa-IR"/>
        </w:rPr>
        <w:t xml:space="preserve"> </w:t>
      </w:r>
      <w:r w:rsidRPr="005F607A">
        <w:rPr>
          <w:rFonts w:cs="B Nazanin"/>
          <w:lang w:bidi="fa-IR"/>
        </w:rPr>
        <w:t>Physical Review Letters</w:t>
      </w:r>
      <w:r w:rsidRPr="005F607A">
        <w:rPr>
          <w:rFonts w:cs="B Nazanin"/>
          <w:sz w:val="28"/>
          <w:szCs w:val="28"/>
          <w:rtl/>
          <w:lang w:bidi="fa-IR"/>
        </w:rPr>
        <w:t xml:space="preserve"> منتشر شده و در سا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ت</w:t>
      </w:r>
      <w:r w:rsidRPr="005F607A">
        <w:rPr>
          <w:rFonts w:cs="B Nazanin"/>
          <w:sz w:val="28"/>
          <w:szCs w:val="28"/>
          <w:rtl/>
          <w:lang w:bidi="fa-IR"/>
        </w:rPr>
        <w:t xml:space="preserve"> </w:t>
      </w:r>
      <w:r w:rsidRPr="005F607A">
        <w:rPr>
          <w:rFonts w:cs="B Nazanin"/>
          <w:lang w:bidi="fa-IR"/>
        </w:rPr>
        <w:t>arXiv.org</w:t>
      </w:r>
      <w:r w:rsidRPr="005F607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قرار گرفته</w:t>
      </w:r>
      <w:r w:rsidRPr="005F607A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30988E52" w14:textId="4F87D0AD" w:rsidR="0098275E" w:rsidRDefault="005F607A" w:rsidP="005F607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F607A">
        <w:rPr>
          <w:rFonts w:cs="B Nazanin" w:hint="eastAsia"/>
          <w:sz w:val="28"/>
          <w:szCs w:val="28"/>
          <w:rtl/>
          <w:lang w:bidi="fa-IR"/>
        </w:rPr>
        <w:t>داده‌ها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/>
          <w:sz w:val="28"/>
          <w:szCs w:val="28"/>
          <w:rtl/>
          <w:lang w:bidi="fa-IR"/>
        </w:rPr>
        <w:t xml:space="preserve"> بدست آمده از آزما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ش</w:t>
      </w:r>
      <w:r w:rsidRPr="005F607A">
        <w:rPr>
          <w:rFonts w:cs="B Nazanin"/>
          <w:sz w:val="28"/>
          <w:szCs w:val="28"/>
          <w:rtl/>
          <w:lang w:bidi="fa-IR"/>
        </w:rPr>
        <w:t xml:space="preserve"> </w:t>
      </w:r>
      <w:r w:rsidRPr="005F607A">
        <w:rPr>
          <w:rFonts w:cs="B Nazanin"/>
          <w:lang w:bidi="fa-IR"/>
        </w:rPr>
        <w:t>UCNtau</w:t>
      </w:r>
      <w:r w:rsidRPr="005F607A">
        <w:rPr>
          <w:rFonts w:cs="B Nazanin"/>
          <w:rtl/>
          <w:lang w:bidi="fa-IR"/>
        </w:rPr>
        <w:t xml:space="preserve"> </w:t>
      </w:r>
      <w:r w:rsidRPr="005F607A">
        <w:rPr>
          <w:rFonts w:cs="B Nazanin"/>
          <w:sz w:val="28"/>
          <w:szCs w:val="28"/>
          <w:rtl/>
          <w:lang w:bidi="fa-IR"/>
        </w:rPr>
        <w:t>به ا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جاد</w:t>
      </w:r>
      <w:r w:rsidRPr="005F607A">
        <w:rPr>
          <w:rFonts w:cs="B Nazanin"/>
          <w:sz w:val="28"/>
          <w:szCs w:val="28"/>
          <w:rtl/>
          <w:lang w:bidi="fa-IR"/>
        </w:rPr>
        <w:t xml:space="preserve"> محدود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ت‌ها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/>
          <w:sz w:val="28"/>
          <w:szCs w:val="28"/>
          <w:rtl/>
          <w:lang w:bidi="fa-IR"/>
        </w:rPr>
        <w:t xml:space="preserve"> مهم در مدل‌ها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/>
          <w:sz w:val="28"/>
          <w:szCs w:val="28"/>
          <w:rtl/>
          <w:lang w:bidi="fa-IR"/>
        </w:rPr>
        <w:t xml:space="preserve"> تشک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ل‌دهنده</w:t>
      </w:r>
      <w:r w:rsidRPr="005F607A">
        <w:rPr>
          <w:rFonts w:cs="B Nazanin"/>
          <w:sz w:val="28"/>
          <w:szCs w:val="28"/>
          <w:rtl/>
          <w:lang w:bidi="fa-IR"/>
        </w:rPr>
        <w:t xml:space="preserve"> در جهان اول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ه</w:t>
      </w:r>
      <w:r w:rsidRPr="005F607A">
        <w:rPr>
          <w:rFonts w:cs="B Nazanin"/>
          <w:sz w:val="28"/>
          <w:szCs w:val="28"/>
          <w:rtl/>
          <w:lang w:bidi="fa-IR"/>
        </w:rPr>
        <w:t xml:space="preserve"> از ماده معمول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/>
          <w:sz w:val="28"/>
          <w:szCs w:val="28"/>
          <w:rtl/>
          <w:lang w:bidi="fa-IR"/>
        </w:rPr>
        <w:t xml:space="preserve"> پلاسما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/>
          <w:sz w:val="28"/>
          <w:szCs w:val="28"/>
          <w:rtl/>
          <w:lang w:bidi="fa-IR"/>
        </w:rPr>
        <w:t xml:space="preserve"> کوارک-گلوئون و همچن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ن</w:t>
      </w:r>
      <w:r w:rsidRPr="005F607A">
        <w:rPr>
          <w:rFonts w:cs="B Nazanin"/>
          <w:sz w:val="28"/>
          <w:szCs w:val="28"/>
          <w:rtl/>
          <w:lang w:bidi="fa-IR"/>
        </w:rPr>
        <w:t xml:space="preserve"> ماده تار</w:t>
      </w:r>
      <w:r w:rsidRPr="005F607A">
        <w:rPr>
          <w:rFonts w:cs="B Nazanin" w:hint="cs"/>
          <w:sz w:val="28"/>
          <w:szCs w:val="28"/>
          <w:rtl/>
          <w:lang w:bidi="fa-IR"/>
        </w:rPr>
        <w:t>ی</w:t>
      </w:r>
      <w:r w:rsidRPr="005F607A">
        <w:rPr>
          <w:rFonts w:cs="B Nazanin" w:hint="eastAsia"/>
          <w:sz w:val="28"/>
          <w:szCs w:val="28"/>
          <w:rtl/>
          <w:lang w:bidi="fa-IR"/>
        </w:rPr>
        <w:t>ک</w:t>
      </w:r>
      <w:r w:rsidRPr="005F607A">
        <w:rPr>
          <w:rFonts w:cs="B Nazanin"/>
          <w:sz w:val="28"/>
          <w:szCs w:val="28"/>
          <w:rtl/>
          <w:lang w:bidi="fa-IR"/>
        </w:rPr>
        <w:t xml:space="preserve"> کمک م</w:t>
      </w:r>
      <w:r w:rsidRPr="005F607A">
        <w:rPr>
          <w:rFonts w:cs="B Nazanin" w:hint="cs"/>
          <w:sz w:val="28"/>
          <w:szCs w:val="28"/>
          <w:rtl/>
          <w:lang w:bidi="fa-IR"/>
        </w:rPr>
        <w:t>ی‌</w:t>
      </w:r>
      <w:r w:rsidRPr="005F607A">
        <w:rPr>
          <w:rFonts w:cs="B Nazanin" w:hint="eastAsia"/>
          <w:sz w:val="28"/>
          <w:szCs w:val="28"/>
          <w:rtl/>
          <w:lang w:bidi="fa-IR"/>
        </w:rPr>
        <w:t>کند</w:t>
      </w:r>
      <w:r w:rsidRPr="005F607A">
        <w:rPr>
          <w:rFonts w:cs="B Nazanin"/>
          <w:sz w:val="28"/>
          <w:szCs w:val="28"/>
          <w:rtl/>
          <w:lang w:bidi="fa-IR"/>
        </w:rPr>
        <w:t>.</w:t>
      </w:r>
    </w:p>
    <w:p w14:paraId="285D57BD" w14:textId="1FFBADCD" w:rsidR="005F607A" w:rsidRDefault="005F607A" w:rsidP="005F607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15475789" w14:textId="471B50C7" w:rsidR="005F607A" w:rsidRDefault="00224AA6" w:rsidP="005F607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3" w:history="1">
        <w:r w:rsidR="005F607A" w:rsidRPr="005F607A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https://www.atomic-energy.ru/news/2021/10/15/118484</w:t>
        </w:r>
      </w:hyperlink>
    </w:p>
    <w:p w14:paraId="7D293B31" w14:textId="77777777" w:rsidR="005F607A" w:rsidRDefault="005F607A" w:rsidP="00BF52C8">
      <w:pPr>
        <w:tabs>
          <w:tab w:val="left" w:pos="6317"/>
        </w:tabs>
        <w:bidi/>
        <w:jc w:val="both"/>
        <w:rPr>
          <w:rtl/>
        </w:rPr>
      </w:pPr>
    </w:p>
    <w:p w14:paraId="3318AFF9" w14:textId="77777777" w:rsidR="005F607A" w:rsidRDefault="005F607A" w:rsidP="005F607A">
      <w:pPr>
        <w:tabs>
          <w:tab w:val="left" w:pos="6317"/>
        </w:tabs>
        <w:bidi/>
        <w:jc w:val="both"/>
        <w:rPr>
          <w:rtl/>
        </w:rPr>
      </w:pPr>
    </w:p>
    <w:p w14:paraId="52F1AE85" w14:textId="77777777" w:rsidR="005F607A" w:rsidRDefault="005F607A" w:rsidP="005F607A">
      <w:pPr>
        <w:tabs>
          <w:tab w:val="left" w:pos="6317"/>
        </w:tabs>
        <w:bidi/>
        <w:jc w:val="both"/>
        <w:rPr>
          <w:rtl/>
        </w:rPr>
      </w:pPr>
    </w:p>
    <w:p w14:paraId="33367274" w14:textId="77777777" w:rsidR="005F607A" w:rsidRDefault="005F607A" w:rsidP="005F607A">
      <w:pPr>
        <w:tabs>
          <w:tab w:val="left" w:pos="6317"/>
        </w:tabs>
        <w:bidi/>
        <w:jc w:val="both"/>
        <w:rPr>
          <w:rtl/>
        </w:rPr>
      </w:pPr>
    </w:p>
    <w:p w14:paraId="671E8842" w14:textId="77777777" w:rsidR="005F607A" w:rsidRDefault="005F607A" w:rsidP="005F607A">
      <w:pPr>
        <w:tabs>
          <w:tab w:val="left" w:pos="6317"/>
        </w:tabs>
        <w:bidi/>
        <w:jc w:val="both"/>
        <w:rPr>
          <w:rtl/>
        </w:rPr>
      </w:pPr>
    </w:p>
    <w:p w14:paraId="51723452" w14:textId="77777777" w:rsidR="005F607A" w:rsidRDefault="005F607A" w:rsidP="005F607A">
      <w:pPr>
        <w:tabs>
          <w:tab w:val="left" w:pos="6317"/>
        </w:tabs>
        <w:bidi/>
        <w:jc w:val="both"/>
        <w:rPr>
          <w:rtl/>
        </w:rPr>
      </w:pPr>
    </w:p>
    <w:p w14:paraId="40F9F575" w14:textId="77777777" w:rsidR="005F607A" w:rsidRDefault="005F607A" w:rsidP="005F607A">
      <w:pPr>
        <w:tabs>
          <w:tab w:val="left" w:pos="6317"/>
        </w:tabs>
        <w:bidi/>
        <w:jc w:val="both"/>
        <w:rPr>
          <w:rtl/>
        </w:rPr>
      </w:pPr>
    </w:p>
    <w:p w14:paraId="50E057FE" w14:textId="77777777" w:rsidR="005F607A" w:rsidRDefault="005F607A" w:rsidP="005F607A">
      <w:pPr>
        <w:tabs>
          <w:tab w:val="left" w:pos="6317"/>
        </w:tabs>
        <w:bidi/>
        <w:jc w:val="both"/>
        <w:rPr>
          <w:rtl/>
        </w:rPr>
      </w:pPr>
    </w:p>
    <w:p w14:paraId="17437D56" w14:textId="77777777" w:rsidR="005F607A" w:rsidRDefault="005F607A" w:rsidP="005F607A">
      <w:pPr>
        <w:tabs>
          <w:tab w:val="left" w:pos="6317"/>
        </w:tabs>
        <w:bidi/>
        <w:jc w:val="both"/>
        <w:rPr>
          <w:rtl/>
        </w:rPr>
      </w:pPr>
    </w:p>
    <w:p w14:paraId="1AFDDC02" w14:textId="77777777" w:rsidR="005F607A" w:rsidRDefault="005F607A" w:rsidP="005F607A">
      <w:pPr>
        <w:tabs>
          <w:tab w:val="left" w:pos="6317"/>
        </w:tabs>
        <w:bidi/>
        <w:jc w:val="both"/>
        <w:rPr>
          <w:rtl/>
        </w:rPr>
      </w:pPr>
    </w:p>
    <w:p w14:paraId="706AFBBB" w14:textId="0BB5D382" w:rsidR="00767B87" w:rsidRPr="00761D63" w:rsidRDefault="00767B87" w:rsidP="005F607A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61D63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61D63" w:rsidRPr="00761D63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="00761D63" w:rsidRPr="00761D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61D63" w:rsidRPr="00761D63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761D63" w:rsidRPr="00761D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61D63" w:rsidRPr="00761D63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761D63" w:rsidRPr="00761D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61D63" w:rsidRPr="00761D63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761D63" w:rsidRPr="00761D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61D63" w:rsidRPr="00761D63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آستانه اجلاس آب و هوا</w:t>
      </w:r>
      <w:r w:rsidR="00761D63" w:rsidRPr="00761D63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761D63" w:rsidRPr="00761D63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761D63" w:rsidRPr="00761D63">
        <w:rPr>
          <w:rFonts w:cs="B Nazanin"/>
          <w:b/>
          <w:bCs/>
          <w:lang w:bidi="fa-IR"/>
        </w:rPr>
        <w:t>COP26</w:t>
      </w:r>
      <w:r w:rsidR="00761D63" w:rsidRPr="00761D63">
        <w:rPr>
          <w:rFonts w:cs="B Nazanin"/>
          <w:b/>
          <w:bCs/>
          <w:sz w:val="28"/>
          <w:szCs w:val="28"/>
          <w:rtl/>
          <w:lang w:val="ru-RU" w:bidi="fa-IR"/>
        </w:rPr>
        <w:t>، بروشور جد</w:t>
      </w:r>
      <w:r w:rsidR="00761D63" w:rsidRPr="00761D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61D63" w:rsidRPr="00761D63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761D63" w:rsidRPr="00761D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61D63" w:rsidRPr="00761D63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761D63" w:rsidRPr="00761D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61D63" w:rsidRPr="00761D63">
        <w:rPr>
          <w:rFonts w:cs="B Nazanin"/>
          <w:b/>
          <w:bCs/>
          <w:sz w:val="28"/>
          <w:szCs w:val="28"/>
          <w:rtl/>
          <w:lang w:val="ru-RU" w:bidi="fa-IR"/>
        </w:rPr>
        <w:t xml:space="preserve"> جهان</w:t>
      </w:r>
      <w:r w:rsidR="00761D63" w:rsidRPr="00761D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61D63" w:rsidRPr="00761D63">
        <w:rPr>
          <w:rFonts w:cs="B Nazanin"/>
          <w:b/>
          <w:bCs/>
          <w:sz w:val="28"/>
          <w:szCs w:val="28"/>
          <w:rtl/>
          <w:lang w:val="ru-RU" w:bidi="fa-IR"/>
        </w:rPr>
        <w:t xml:space="preserve"> بدون کربن آماده کرده است.</w:t>
      </w:r>
      <w:r w:rsidR="00761D63" w:rsidRPr="00761D63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2021/10/18)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2899EECF" w:rsidR="00D92A76" w:rsidRPr="00DA41AE" w:rsidRDefault="00761D63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6A5864BF" wp14:editId="0049EC54">
            <wp:extent cx="5524500" cy="3683000"/>
            <wp:effectExtent l="0" t="0" r="0" b="0"/>
            <wp:docPr id="31" name="Picture 31" descr="МАГАТ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ГАТЭ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76C184FA" w14:textId="384F782F" w:rsidR="001435ED" w:rsidRPr="001435ED" w:rsidRDefault="001435ED" w:rsidP="001435E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435ED">
        <w:rPr>
          <w:rFonts w:cs="B Nazanin"/>
          <w:sz w:val="28"/>
          <w:szCs w:val="28"/>
          <w:rtl/>
          <w:lang w:bidi="fa-IR"/>
        </w:rPr>
        <w:t>آژانس ب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انرژ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اتم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،</w:t>
      </w:r>
      <w:r w:rsidRPr="001435ED">
        <w:rPr>
          <w:rFonts w:cs="B Nazanin"/>
          <w:sz w:val="28"/>
          <w:szCs w:val="28"/>
          <w:rtl/>
          <w:lang w:bidi="fa-IR"/>
        </w:rPr>
        <w:t xml:space="preserve"> در بروشور جد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د</w:t>
      </w:r>
      <w:r w:rsidRPr="001435ED">
        <w:rPr>
          <w:rFonts w:cs="B Nazanin"/>
          <w:sz w:val="28"/>
          <w:szCs w:val="28"/>
          <w:rtl/>
          <w:lang w:bidi="fa-IR"/>
        </w:rPr>
        <w:t xml:space="preserve"> خود با عنوان "انرژ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برا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جهان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بدون کربن"، استدلال‌ها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اصل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برا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استقرار سر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ع</w:t>
      </w:r>
      <w:r w:rsidRPr="001435ED">
        <w:rPr>
          <w:rFonts w:cs="B Nazanin"/>
          <w:sz w:val="28"/>
          <w:szCs w:val="28"/>
          <w:rtl/>
          <w:lang w:bidi="fa-IR"/>
        </w:rPr>
        <w:t xml:space="preserve"> انرژ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جهت اطم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نان</w:t>
      </w:r>
      <w:r w:rsidRPr="001435ED">
        <w:rPr>
          <w:rFonts w:cs="B Nazanin"/>
          <w:sz w:val="28"/>
          <w:szCs w:val="28"/>
          <w:rtl/>
          <w:lang w:bidi="fa-IR"/>
        </w:rPr>
        <w:t xml:space="preserve"> از حذف ذغال‌سنگ را ارائه کرده است. آژانس ب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انرژ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اتم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1435ED">
        <w:rPr>
          <w:rFonts w:cs="B Nazanin"/>
          <w:sz w:val="28"/>
          <w:szCs w:val="28"/>
          <w:rtl/>
          <w:lang w:bidi="fa-IR"/>
        </w:rPr>
        <w:t xml:space="preserve"> ماه آ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نده</w:t>
      </w:r>
      <w:r w:rsidRPr="001435ED">
        <w:rPr>
          <w:rFonts w:cs="B Nazanin"/>
          <w:sz w:val="28"/>
          <w:szCs w:val="28"/>
          <w:rtl/>
          <w:lang w:bidi="fa-IR"/>
        </w:rPr>
        <w:t xml:space="preserve"> در اجلاس آب و هوا</w:t>
      </w:r>
      <w:r w:rsidRPr="001435ED">
        <w:rPr>
          <w:rFonts w:cs="B Nazanin" w:hint="cs"/>
          <w:sz w:val="28"/>
          <w:szCs w:val="28"/>
          <w:rtl/>
          <w:lang w:bidi="fa-IR"/>
        </w:rPr>
        <w:t>یی</w:t>
      </w:r>
      <w:r w:rsidRPr="001435ED">
        <w:rPr>
          <w:rFonts w:cs="B Nazanin"/>
          <w:sz w:val="28"/>
          <w:szCs w:val="28"/>
          <w:rtl/>
          <w:lang w:bidi="fa-IR"/>
        </w:rPr>
        <w:t xml:space="preserve"> </w:t>
      </w:r>
      <w:r w:rsidRPr="001435ED">
        <w:rPr>
          <w:rFonts w:cs="B Nazanin"/>
          <w:lang w:bidi="fa-IR"/>
        </w:rPr>
        <w:t>COP26</w:t>
      </w:r>
      <w:r w:rsidRPr="001435ED">
        <w:rPr>
          <w:rFonts w:cs="B Nazanin"/>
          <w:rtl/>
          <w:lang w:bidi="fa-IR"/>
        </w:rPr>
        <w:t xml:space="preserve"> </w:t>
      </w:r>
      <w:r w:rsidRPr="001435ED">
        <w:rPr>
          <w:rFonts w:cs="B Nazanin"/>
          <w:sz w:val="28"/>
          <w:szCs w:val="28"/>
          <w:rtl/>
          <w:lang w:bidi="fa-IR"/>
        </w:rPr>
        <w:t>از بروشور جد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د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435ED">
        <w:rPr>
          <w:rFonts w:cs="B Nazanin"/>
          <w:sz w:val="28"/>
          <w:szCs w:val="28"/>
          <w:rtl/>
          <w:lang w:bidi="fa-IR"/>
        </w:rPr>
        <w:t>در گلاسکو رونما</w:t>
      </w:r>
      <w:r w:rsidRPr="001435ED">
        <w:rPr>
          <w:rFonts w:cs="B Nazanin" w:hint="cs"/>
          <w:sz w:val="28"/>
          <w:szCs w:val="28"/>
          <w:rtl/>
          <w:lang w:bidi="fa-IR"/>
        </w:rPr>
        <w:t>یی</w:t>
      </w:r>
      <w:r w:rsidRPr="001435ED">
        <w:rPr>
          <w:rFonts w:cs="B Nazanin"/>
          <w:sz w:val="28"/>
          <w:szCs w:val="28"/>
          <w:rtl/>
          <w:lang w:bidi="fa-IR"/>
        </w:rPr>
        <w:t xml:space="preserve"> م</w:t>
      </w:r>
      <w:r w:rsidRPr="001435ED">
        <w:rPr>
          <w:rFonts w:cs="B Nazanin" w:hint="cs"/>
          <w:sz w:val="28"/>
          <w:szCs w:val="28"/>
          <w:rtl/>
          <w:lang w:bidi="fa-IR"/>
        </w:rPr>
        <w:t>ی‌</w:t>
      </w:r>
      <w:r w:rsidRPr="001435ED">
        <w:rPr>
          <w:rFonts w:cs="B Nazanin" w:hint="eastAsia"/>
          <w:sz w:val="28"/>
          <w:szCs w:val="28"/>
          <w:rtl/>
          <w:lang w:bidi="fa-IR"/>
        </w:rPr>
        <w:t>کند</w:t>
      </w:r>
      <w:r w:rsidRPr="001435ED">
        <w:rPr>
          <w:rFonts w:cs="B Nazanin"/>
          <w:sz w:val="28"/>
          <w:szCs w:val="28"/>
          <w:rtl/>
          <w:lang w:bidi="fa-IR"/>
        </w:rPr>
        <w:t xml:space="preserve"> تا در </w:t>
      </w:r>
      <w:r>
        <w:rPr>
          <w:rFonts w:cs="B Nazanin" w:hint="cs"/>
          <w:sz w:val="28"/>
          <w:szCs w:val="28"/>
          <w:rtl/>
          <w:lang w:bidi="fa-IR"/>
        </w:rPr>
        <w:t>زمینه</w:t>
      </w:r>
      <w:r w:rsidRPr="001435ED">
        <w:rPr>
          <w:rFonts w:cs="B Nazanin"/>
          <w:sz w:val="28"/>
          <w:szCs w:val="28"/>
          <w:rtl/>
          <w:lang w:bidi="fa-IR"/>
        </w:rPr>
        <w:t xml:space="preserve"> س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است‌ها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ز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ست‌مح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ط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مبتن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بر واقع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ت</w:t>
      </w:r>
      <w:r w:rsidRPr="001435ED">
        <w:rPr>
          <w:rFonts w:cs="B Nazanin"/>
          <w:sz w:val="28"/>
          <w:szCs w:val="28"/>
          <w:rtl/>
          <w:lang w:bidi="fa-IR"/>
        </w:rPr>
        <w:t xml:space="preserve"> و افزا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ش</w:t>
      </w:r>
      <w:r w:rsidRPr="001435ED">
        <w:rPr>
          <w:rFonts w:cs="B Nazanin"/>
          <w:sz w:val="28"/>
          <w:szCs w:val="28"/>
          <w:rtl/>
          <w:lang w:bidi="fa-IR"/>
        </w:rPr>
        <w:t xml:space="preserve"> سرما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ه‌گذار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جهان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در صنعت هسته‌ا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گفتگو کند.</w:t>
      </w:r>
    </w:p>
    <w:p w14:paraId="79174F72" w14:textId="77777777" w:rsidR="001435ED" w:rsidRPr="001435ED" w:rsidRDefault="001435ED" w:rsidP="001435E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435ED">
        <w:rPr>
          <w:rFonts w:cs="B Nazanin" w:hint="eastAsia"/>
          <w:sz w:val="28"/>
          <w:szCs w:val="28"/>
          <w:rtl/>
          <w:lang w:bidi="fa-IR"/>
        </w:rPr>
        <w:t>رافائل</w:t>
      </w:r>
      <w:r w:rsidRPr="001435ED">
        <w:rPr>
          <w:rFonts w:cs="B Nazanin"/>
          <w:sz w:val="28"/>
          <w:szCs w:val="28"/>
          <w:rtl/>
          <w:lang w:bidi="fa-IR"/>
        </w:rPr>
        <w:t xml:space="preserve"> گروس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،</w:t>
      </w:r>
      <w:r w:rsidRPr="001435ED">
        <w:rPr>
          <w:rFonts w:cs="B Nazanin"/>
          <w:sz w:val="28"/>
          <w:szCs w:val="28"/>
          <w:rtl/>
          <w:lang w:bidi="fa-IR"/>
        </w:rPr>
        <w:t xml:space="preserve"> مد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ر</w:t>
      </w:r>
      <w:r w:rsidRPr="001435ED">
        <w:rPr>
          <w:rFonts w:cs="B Nazanin"/>
          <w:sz w:val="28"/>
          <w:szCs w:val="28"/>
          <w:rtl/>
          <w:lang w:bidi="fa-IR"/>
        </w:rPr>
        <w:t xml:space="preserve"> کل آژانس ب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انرژ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اتم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در معرف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ا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ن</w:t>
      </w:r>
      <w:r w:rsidRPr="001435ED">
        <w:rPr>
          <w:rFonts w:cs="B Nazanin"/>
          <w:sz w:val="28"/>
          <w:szCs w:val="28"/>
          <w:rtl/>
          <w:lang w:bidi="fa-IR"/>
        </w:rPr>
        <w:t xml:space="preserve"> بروشور در 15 اکتبر گفت: واضح است که جهان با مجموعه‌ا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از چالش‌ها روبرو م</w:t>
      </w:r>
      <w:r w:rsidRPr="001435ED">
        <w:rPr>
          <w:rFonts w:cs="B Nazanin" w:hint="cs"/>
          <w:sz w:val="28"/>
          <w:szCs w:val="28"/>
          <w:rtl/>
          <w:lang w:bidi="fa-IR"/>
        </w:rPr>
        <w:t>ی‌</w:t>
      </w:r>
      <w:r w:rsidRPr="001435ED">
        <w:rPr>
          <w:rFonts w:cs="B Nazanin" w:hint="eastAsia"/>
          <w:sz w:val="28"/>
          <w:szCs w:val="28"/>
          <w:rtl/>
          <w:lang w:bidi="fa-IR"/>
        </w:rPr>
        <w:t>باشد</w:t>
      </w:r>
      <w:r w:rsidRPr="001435ED">
        <w:rPr>
          <w:rFonts w:cs="B Nazanin"/>
          <w:sz w:val="28"/>
          <w:szCs w:val="28"/>
          <w:rtl/>
          <w:lang w:bidi="fa-IR"/>
        </w:rPr>
        <w:t xml:space="preserve"> که برا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حل موفق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ت‌آم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ز</w:t>
      </w:r>
      <w:r w:rsidRPr="001435ED">
        <w:rPr>
          <w:rFonts w:cs="B Nazanin"/>
          <w:sz w:val="28"/>
          <w:szCs w:val="28"/>
          <w:rtl/>
          <w:lang w:bidi="fa-IR"/>
        </w:rPr>
        <w:t xml:space="preserve"> آنها، همه فرصت‌ها و توانا</w:t>
      </w:r>
      <w:r w:rsidRPr="001435ED">
        <w:rPr>
          <w:rFonts w:cs="B Nazanin" w:hint="cs"/>
          <w:sz w:val="28"/>
          <w:szCs w:val="28"/>
          <w:rtl/>
          <w:lang w:bidi="fa-IR"/>
        </w:rPr>
        <w:t>یی‌</w:t>
      </w:r>
      <w:r w:rsidRPr="001435ED">
        <w:rPr>
          <w:rFonts w:cs="B Nazanin" w:hint="eastAsia"/>
          <w:sz w:val="28"/>
          <w:szCs w:val="28"/>
          <w:rtl/>
          <w:lang w:bidi="fa-IR"/>
        </w:rPr>
        <w:t>ها</w:t>
      </w:r>
      <w:r w:rsidRPr="001435ED">
        <w:rPr>
          <w:rFonts w:cs="B Nazanin"/>
          <w:sz w:val="28"/>
          <w:szCs w:val="28"/>
          <w:rtl/>
          <w:lang w:bidi="fa-IR"/>
        </w:rPr>
        <w:t xml:space="preserve"> مورد ن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از</w:t>
      </w:r>
      <w:r w:rsidRPr="001435ED">
        <w:rPr>
          <w:rFonts w:cs="B Nazanin"/>
          <w:sz w:val="28"/>
          <w:szCs w:val="28"/>
          <w:rtl/>
          <w:lang w:bidi="fa-IR"/>
        </w:rPr>
        <w:t xml:space="preserve"> هستند.</w:t>
      </w:r>
    </w:p>
    <w:p w14:paraId="0E4FC686" w14:textId="20FC3B11" w:rsidR="001435ED" w:rsidRPr="001435ED" w:rsidRDefault="001435ED" w:rsidP="001435E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وی</w:t>
      </w:r>
      <w:r w:rsidRPr="001435ED">
        <w:rPr>
          <w:rFonts w:cs="B Nazanin"/>
          <w:sz w:val="28"/>
          <w:szCs w:val="28"/>
          <w:rtl/>
          <w:lang w:bidi="fa-IR"/>
        </w:rPr>
        <w:t xml:space="preserve"> در مقدمه ا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ن</w:t>
      </w:r>
      <w:r w:rsidRPr="001435ED">
        <w:rPr>
          <w:rFonts w:cs="B Nazanin"/>
          <w:sz w:val="28"/>
          <w:szCs w:val="28"/>
          <w:rtl/>
          <w:lang w:bidi="fa-IR"/>
        </w:rPr>
        <w:t xml:space="preserve"> گزارش گفت: بد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ه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است که در بحث س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است</w:t>
      </w:r>
      <w:r w:rsidRPr="001435ED">
        <w:rPr>
          <w:rFonts w:cs="B Nazanin"/>
          <w:sz w:val="28"/>
          <w:szCs w:val="28"/>
          <w:rtl/>
          <w:lang w:bidi="fa-IR"/>
        </w:rPr>
        <w:t xml:space="preserve"> انرژ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و آب و هوا</w:t>
      </w:r>
      <w:r w:rsidRPr="001435ED">
        <w:rPr>
          <w:rFonts w:cs="B Nazanin" w:hint="cs"/>
          <w:sz w:val="28"/>
          <w:szCs w:val="28"/>
          <w:rtl/>
          <w:lang w:bidi="fa-IR"/>
        </w:rPr>
        <w:t>یی</w:t>
      </w:r>
      <w:r w:rsidRPr="001435ED">
        <w:rPr>
          <w:rFonts w:cs="B Nazanin" w:hint="eastAsia"/>
          <w:sz w:val="28"/>
          <w:szCs w:val="28"/>
          <w:rtl/>
          <w:lang w:bidi="fa-IR"/>
        </w:rPr>
        <w:t>،</w:t>
      </w:r>
      <w:r w:rsidRPr="001435ED">
        <w:rPr>
          <w:rFonts w:cs="B Nazanin"/>
          <w:sz w:val="28"/>
          <w:szCs w:val="28"/>
          <w:rtl/>
          <w:lang w:bidi="fa-IR"/>
        </w:rPr>
        <w:t xml:space="preserve"> انرژ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با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د</w:t>
      </w:r>
      <w:r w:rsidRPr="001435ED">
        <w:rPr>
          <w:rFonts w:cs="B Nazanin"/>
          <w:sz w:val="28"/>
          <w:szCs w:val="28"/>
          <w:rtl/>
          <w:lang w:bidi="fa-IR"/>
        </w:rPr>
        <w:t xml:space="preserve"> در م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ز</w:t>
      </w:r>
      <w:r w:rsidRPr="001435ED">
        <w:rPr>
          <w:rFonts w:cs="B Nazanin"/>
          <w:sz w:val="28"/>
          <w:szCs w:val="28"/>
          <w:rtl/>
          <w:lang w:bidi="fa-IR"/>
        </w:rPr>
        <w:t xml:space="preserve"> مذاکره قرار گ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رد</w:t>
      </w:r>
      <w:r w:rsidRPr="001435ED">
        <w:rPr>
          <w:rFonts w:cs="B Nazanin"/>
          <w:sz w:val="28"/>
          <w:szCs w:val="28"/>
          <w:rtl/>
          <w:lang w:bidi="fa-IR"/>
        </w:rPr>
        <w:t>.</w:t>
      </w:r>
    </w:p>
    <w:p w14:paraId="3786D807" w14:textId="469F3AE6" w:rsidR="00BF52C8" w:rsidRDefault="001435ED" w:rsidP="001435E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435ED">
        <w:rPr>
          <w:rFonts w:cs="B Nazanin" w:hint="eastAsia"/>
          <w:sz w:val="28"/>
          <w:szCs w:val="28"/>
          <w:rtl/>
          <w:lang w:bidi="fa-IR"/>
        </w:rPr>
        <w:t>بروشور</w:t>
      </w:r>
      <w:r w:rsidRPr="001435ED">
        <w:rPr>
          <w:rFonts w:cs="B Nazanin"/>
          <w:sz w:val="28"/>
          <w:szCs w:val="28"/>
          <w:rtl/>
          <w:lang w:bidi="fa-IR"/>
        </w:rPr>
        <w:t xml:space="preserve"> "انرژ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برا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جهان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بدون کربن"، تلاش آژانس ب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انرژ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اتم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برا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توج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ه</w:t>
      </w:r>
      <w:r w:rsidRPr="001435ED">
        <w:rPr>
          <w:rFonts w:cs="B Nazanin"/>
          <w:sz w:val="28"/>
          <w:szCs w:val="28"/>
          <w:rtl/>
          <w:lang w:bidi="fa-IR"/>
        </w:rPr>
        <w:t xml:space="preserve"> ن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از</w:t>
      </w:r>
      <w:r w:rsidRPr="001435ED">
        <w:rPr>
          <w:rFonts w:cs="B Nazanin"/>
          <w:sz w:val="28"/>
          <w:szCs w:val="28"/>
          <w:rtl/>
          <w:lang w:bidi="fa-IR"/>
        </w:rPr>
        <w:t xml:space="preserve"> به سرما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ه‌گذار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و س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 w:hint="eastAsia"/>
          <w:sz w:val="28"/>
          <w:szCs w:val="28"/>
          <w:rtl/>
          <w:lang w:bidi="fa-IR"/>
        </w:rPr>
        <w:t>است‌ها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مناسب برا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توانمندساز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کامل انرژ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در انتقال جهان به انرژ</w:t>
      </w:r>
      <w:r w:rsidRPr="001435ED">
        <w:rPr>
          <w:rFonts w:cs="B Nazanin" w:hint="cs"/>
          <w:sz w:val="28"/>
          <w:szCs w:val="28"/>
          <w:rtl/>
          <w:lang w:bidi="fa-IR"/>
        </w:rPr>
        <w:t>ی</w:t>
      </w:r>
      <w:r w:rsidRPr="001435ED">
        <w:rPr>
          <w:rFonts w:cs="B Nazanin"/>
          <w:sz w:val="28"/>
          <w:szCs w:val="28"/>
          <w:rtl/>
          <w:lang w:bidi="fa-IR"/>
        </w:rPr>
        <w:t xml:space="preserve"> پاک است.</w:t>
      </w:r>
    </w:p>
    <w:p w14:paraId="65A36B8F" w14:textId="20D7DC99" w:rsidR="001435ED" w:rsidRDefault="00224AA6" w:rsidP="001435ED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5" w:history="1">
        <w:r w:rsidR="001435ED" w:rsidRPr="001435ED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https://www.atomic-energy.ru/news/2021/10/18/118561</w:t>
        </w:r>
      </w:hyperlink>
    </w:p>
    <w:p w14:paraId="04B08DF8" w14:textId="5E85561B" w:rsidR="00097B9D" w:rsidRPr="005A1791" w:rsidRDefault="00097B9D" w:rsidP="00A07FA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A179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5A1791" w:rsidRPr="005A1791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="005A1791" w:rsidRPr="005A179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1791" w:rsidRPr="005A1791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5A1791" w:rsidRPr="005A179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1791" w:rsidRPr="005A1791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5A1791" w:rsidRPr="005A179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1791" w:rsidRPr="005A1791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5A1791" w:rsidRPr="005A179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1791" w:rsidRPr="005A1791">
        <w:rPr>
          <w:rFonts w:cs="B Nazanin"/>
          <w:b/>
          <w:bCs/>
          <w:sz w:val="28"/>
          <w:szCs w:val="28"/>
          <w:rtl/>
          <w:lang w:val="ru-RU" w:bidi="fa-IR"/>
        </w:rPr>
        <w:t xml:space="preserve"> و چ</w:t>
      </w:r>
      <w:r w:rsidR="005A1791" w:rsidRPr="005A179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1791" w:rsidRPr="005A1791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5A1791" w:rsidRPr="005A1791">
        <w:rPr>
          <w:rFonts w:cs="B Nazanin"/>
          <w:b/>
          <w:bCs/>
          <w:sz w:val="28"/>
          <w:szCs w:val="28"/>
          <w:rtl/>
          <w:lang w:val="ru-RU" w:bidi="fa-IR"/>
        </w:rPr>
        <w:t xml:space="preserve"> توافقنامه همکار</w:t>
      </w:r>
      <w:r w:rsidR="005A1791" w:rsidRPr="005A179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1791" w:rsidRPr="005A1791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5A1791" w:rsidRPr="005A179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1791" w:rsidRPr="005A1791">
        <w:rPr>
          <w:rFonts w:cs="B Nazanin"/>
          <w:b/>
          <w:bCs/>
          <w:sz w:val="28"/>
          <w:szCs w:val="28"/>
          <w:rtl/>
          <w:lang w:val="ru-RU" w:bidi="fa-IR"/>
        </w:rPr>
        <w:t xml:space="preserve"> حما</w:t>
      </w:r>
      <w:r w:rsidR="005A1791" w:rsidRPr="005A179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1791" w:rsidRPr="005A1791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5A1791" w:rsidRPr="005A1791">
        <w:rPr>
          <w:rFonts w:cs="B Nazanin"/>
          <w:b/>
          <w:bCs/>
          <w:sz w:val="28"/>
          <w:szCs w:val="28"/>
          <w:rtl/>
          <w:lang w:val="ru-RU" w:bidi="fa-IR"/>
        </w:rPr>
        <w:t xml:space="preserve"> از کشورها</w:t>
      </w:r>
      <w:r w:rsidR="005A1791" w:rsidRPr="005A179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1791" w:rsidRPr="005A1791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حال توسعه امضا کردند</w:t>
      </w:r>
      <w:r w:rsidR="005A1791" w:rsidRPr="005A1791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2021/10/18)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6C04B931" w:rsidR="00097B9D" w:rsidRDefault="005A1791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0BCBD1C" wp14:editId="1CE88E11">
            <wp:extent cx="5732145" cy="3225165"/>
            <wp:effectExtent l="0" t="0" r="1905" b="0"/>
            <wp:docPr id="32" name="Picture 32" descr="МАГАТ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АГАТЭ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3A8F" w14:textId="77777777"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430607D2" w14:textId="77777777" w:rsidR="00AF2123" w:rsidRPr="00AF2123" w:rsidRDefault="00AF2123" w:rsidP="00AF212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F2123">
        <w:rPr>
          <w:rFonts w:cs="B Nazanin"/>
          <w:sz w:val="28"/>
          <w:szCs w:val="28"/>
          <w:rtl/>
          <w:lang w:bidi="fa-IR"/>
        </w:rPr>
        <w:t>آژانس ب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 w:hint="eastAsia"/>
          <w:sz w:val="28"/>
          <w:szCs w:val="28"/>
          <w:rtl/>
          <w:lang w:bidi="fa-IR"/>
        </w:rPr>
        <w:t>ن‌الملل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/>
          <w:sz w:val="28"/>
          <w:szCs w:val="28"/>
          <w:rtl/>
          <w:lang w:bidi="fa-IR"/>
        </w:rPr>
        <w:t xml:space="preserve"> انرژ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/>
          <w:sz w:val="28"/>
          <w:szCs w:val="28"/>
          <w:rtl/>
          <w:lang w:bidi="fa-IR"/>
        </w:rPr>
        <w:t xml:space="preserve"> اتم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/>
          <w:sz w:val="28"/>
          <w:szCs w:val="28"/>
          <w:rtl/>
          <w:lang w:bidi="fa-IR"/>
        </w:rPr>
        <w:t xml:space="preserve"> و آژانس همکار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/>
          <w:sz w:val="28"/>
          <w:szCs w:val="28"/>
          <w:rtl/>
          <w:lang w:bidi="fa-IR"/>
        </w:rPr>
        <w:t xml:space="preserve"> ب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 w:hint="eastAsia"/>
          <w:sz w:val="28"/>
          <w:szCs w:val="28"/>
          <w:rtl/>
          <w:lang w:bidi="fa-IR"/>
        </w:rPr>
        <w:t>ن‌الملل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/>
          <w:sz w:val="28"/>
          <w:szCs w:val="28"/>
          <w:rtl/>
          <w:lang w:bidi="fa-IR"/>
        </w:rPr>
        <w:t xml:space="preserve"> توسعه چ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 w:hint="eastAsia"/>
          <w:sz w:val="28"/>
          <w:szCs w:val="28"/>
          <w:rtl/>
          <w:lang w:bidi="fa-IR"/>
        </w:rPr>
        <w:t>ن</w:t>
      </w:r>
      <w:r w:rsidRPr="00AF2123">
        <w:rPr>
          <w:rFonts w:cs="B Nazanin"/>
          <w:sz w:val="28"/>
          <w:szCs w:val="28"/>
          <w:rtl/>
          <w:lang w:bidi="fa-IR"/>
        </w:rPr>
        <w:t xml:space="preserve"> (</w:t>
      </w:r>
      <w:r w:rsidRPr="00AF2123">
        <w:rPr>
          <w:rFonts w:cs="B Nazanin"/>
          <w:lang w:bidi="fa-IR"/>
        </w:rPr>
        <w:t>China International Development Cooperation Agency</w:t>
      </w:r>
      <w:r w:rsidRPr="00AF2123">
        <w:rPr>
          <w:rFonts w:cs="B Nazanin"/>
          <w:sz w:val="28"/>
          <w:szCs w:val="28"/>
          <w:rtl/>
          <w:lang w:bidi="fa-IR"/>
        </w:rPr>
        <w:t>) توافقنامه همکار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/>
          <w:sz w:val="28"/>
          <w:szCs w:val="28"/>
          <w:rtl/>
          <w:lang w:bidi="fa-IR"/>
        </w:rPr>
        <w:t xml:space="preserve"> برا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/>
          <w:sz w:val="28"/>
          <w:szCs w:val="28"/>
          <w:rtl/>
          <w:lang w:bidi="fa-IR"/>
        </w:rPr>
        <w:t xml:space="preserve"> حما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 w:hint="eastAsia"/>
          <w:sz w:val="28"/>
          <w:szCs w:val="28"/>
          <w:rtl/>
          <w:lang w:bidi="fa-IR"/>
        </w:rPr>
        <w:t>ت</w:t>
      </w:r>
      <w:r w:rsidRPr="00AF2123">
        <w:rPr>
          <w:rFonts w:cs="B Nazanin"/>
          <w:sz w:val="28"/>
          <w:szCs w:val="28"/>
          <w:rtl/>
          <w:lang w:bidi="fa-IR"/>
        </w:rPr>
        <w:t xml:space="preserve"> از کشورها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/>
          <w:sz w:val="28"/>
          <w:szCs w:val="28"/>
          <w:rtl/>
          <w:lang w:bidi="fa-IR"/>
        </w:rPr>
        <w:t xml:space="preserve"> در حال توسعه امضا کردند.</w:t>
      </w:r>
    </w:p>
    <w:p w14:paraId="5966D688" w14:textId="34F12FC6" w:rsidR="00AF2123" w:rsidRPr="00AF2123" w:rsidRDefault="00AF2123" w:rsidP="0081148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F2123">
        <w:rPr>
          <w:rFonts w:cs="B Nazanin" w:hint="eastAsia"/>
          <w:sz w:val="28"/>
          <w:szCs w:val="28"/>
          <w:rtl/>
          <w:lang w:bidi="fa-IR"/>
        </w:rPr>
        <w:t>ا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 w:hint="eastAsia"/>
          <w:sz w:val="28"/>
          <w:szCs w:val="28"/>
          <w:rtl/>
          <w:lang w:bidi="fa-IR"/>
        </w:rPr>
        <w:t>ن</w:t>
      </w:r>
      <w:r w:rsidRPr="00AF2123">
        <w:rPr>
          <w:rFonts w:cs="B Nazanin"/>
          <w:sz w:val="28"/>
          <w:szCs w:val="28"/>
          <w:rtl/>
          <w:lang w:bidi="fa-IR"/>
        </w:rPr>
        <w:t xml:space="preserve"> توافقنامه به آژانس هسته‌ا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/>
          <w:sz w:val="28"/>
          <w:szCs w:val="28"/>
          <w:rtl/>
          <w:lang w:bidi="fa-IR"/>
        </w:rPr>
        <w:t xml:space="preserve"> اجازه م</w:t>
      </w:r>
      <w:r w:rsidRPr="00AF2123">
        <w:rPr>
          <w:rFonts w:cs="B Nazanin" w:hint="cs"/>
          <w:sz w:val="28"/>
          <w:szCs w:val="28"/>
          <w:rtl/>
          <w:lang w:bidi="fa-IR"/>
        </w:rPr>
        <w:t>ی‌</w:t>
      </w:r>
      <w:r w:rsidRPr="00AF2123">
        <w:rPr>
          <w:rFonts w:cs="B Nazanin" w:hint="eastAsia"/>
          <w:sz w:val="28"/>
          <w:szCs w:val="28"/>
          <w:rtl/>
          <w:lang w:bidi="fa-IR"/>
        </w:rPr>
        <w:t>دهد</w:t>
      </w:r>
      <w:r w:rsidRPr="00AF2123">
        <w:rPr>
          <w:rFonts w:cs="B Nazanin"/>
          <w:sz w:val="28"/>
          <w:szCs w:val="28"/>
          <w:rtl/>
          <w:lang w:bidi="fa-IR"/>
        </w:rPr>
        <w:t xml:space="preserve"> تا از تجربه غن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/>
          <w:sz w:val="28"/>
          <w:szCs w:val="28"/>
          <w:rtl/>
          <w:lang w:bidi="fa-IR"/>
        </w:rPr>
        <w:t xml:space="preserve"> چ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 w:hint="eastAsia"/>
          <w:sz w:val="28"/>
          <w:szCs w:val="28"/>
          <w:rtl/>
          <w:lang w:bidi="fa-IR"/>
        </w:rPr>
        <w:t>ن</w:t>
      </w:r>
      <w:r w:rsidRPr="00AF2123">
        <w:rPr>
          <w:rFonts w:cs="B Nazanin"/>
          <w:sz w:val="28"/>
          <w:szCs w:val="28"/>
          <w:rtl/>
          <w:lang w:bidi="fa-IR"/>
        </w:rPr>
        <w:t xml:space="preserve"> برا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/>
          <w:sz w:val="28"/>
          <w:szCs w:val="28"/>
          <w:rtl/>
          <w:lang w:bidi="fa-IR"/>
        </w:rPr>
        <w:t xml:space="preserve"> کمک به کشورها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/>
          <w:sz w:val="28"/>
          <w:szCs w:val="28"/>
          <w:rtl/>
          <w:lang w:bidi="fa-IR"/>
        </w:rPr>
        <w:t xml:space="preserve"> در حال توسعه برا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/>
          <w:sz w:val="28"/>
          <w:szCs w:val="28"/>
          <w:rtl/>
          <w:lang w:bidi="fa-IR"/>
        </w:rPr>
        <w:t xml:space="preserve"> دست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 w:hint="eastAsia"/>
          <w:sz w:val="28"/>
          <w:szCs w:val="28"/>
          <w:rtl/>
          <w:lang w:bidi="fa-IR"/>
        </w:rPr>
        <w:t>اب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/>
          <w:sz w:val="28"/>
          <w:szCs w:val="28"/>
          <w:rtl/>
          <w:lang w:bidi="fa-IR"/>
        </w:rPr>
        <w:t xml:space="preserve"> به اهداف توسعه پا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 w:hint="eastAsia"/>
          <w:sz w:val="28"/>
          <w:szCs w:val="28"/>
          <w:rtl/>
          <w:lang w:bidi="fa-IR"/>
        </w:rPr>
        <w:t>دار،</w:t>
      </w:r>
      <w:r w:rsidRPr="00AF2123">
        <w:rPr>
          <w:rFonts w:cs="B Nazanin"/>
          <w:sz w:val="28"/>
          <w:szCs w:val="28"/>
          <w:rtl/>
          <w:lang w:bidi="fa-IR"/>
        </w:rPr>
        <w:t xml:space="preserve"> که توسط سازمان ملل تع</w:t>
      </w:r>
      <w:r w:rsidRPr="00AF2123">
        <w:rPr>
          <w:rFonts w:cs="B Nazanin" w:hint="cs"/>
          <w:sz w:val="28"/>
          <w:szCs w:val="28"/>
          <w:rtl/>
          <w:lang w:bidi="fa-IR"/>
        </w:rPr>
        <w:t>یی</w:t>
      </w:r>
      <w:r w:rsidRPr="00AF2123">
        <w:rPr>
          <w:rFonts w:cs="B Nazanin" w:hint="eastAsia"/>
          <w:sz w:val="28"/>
          <w:szCs w:val="28"/>
          <w:rtl/>
          <w:lang w:bidi="fa-IR"/>
        </w:rPr>
        <w:t>ن</w:t>
      </w:r>
      <w:r w:rsidRPr="00AF2123">
        <w:rPr>
          <w:rFonts w:cs="B Nazanin"/>
          <w:sz w:val="28"/>
          <w:szCs w:val="28"/>
          <w:rtl/>
          <w:lang w:bidi="fa-IR"/>
        </w:rPr>
        <w:t xml:space="preserve"> شده، استفاده کند.</w:t>
      </w:r>
    </w:p>
    <w:p w14:paraId="5941180A" w14:textId="77777777" w:rsidR="00AF2123" w:rsidRPr="00AF2123" w:rsidRDefault="00AF2123" w:rsidP="00AF212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F2123">
        <w:rPr>
          <w:rFonts w:cs="B Nazanin" w:hint="eastAsia"/>
          <w:sz w:val="28"/>
          <w:szCs w:val="28"/>
          <w:rtl/>
          <w:lang w:bidi="fa-IR"/>
        </w:rPr>
        <w:t>توافقنامه</w:t>
      </w:r>
      <w:r w:rsidRPr="00AF2123">
        <w:rPr>
          <w:rFonts w:cs="B Nazanin"/>
          <w:sz w:val="28"/>
          <w:szCs w:val="28"/>
          <w:rtl/>
          <w:lang w:bidi="fa-IR"/>
        </w:rPr>
        <w:t xml:space="preserve"> امضا شده اول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 w:hint="eastAsia"/>
          <w:sz w:val="28"/>
          <w:szCs w:val="28"/>
          <w:rtl/>
          <w:lang w:bidi="fa-IR"/>
        </w:rPr>
        <w:t>ن</w:t>
      </w:r>
      <w:r w:rsidRPr="00AF2123">
        <w:rPr>
          <w:rFonts w:cs="B Nazanin"/>
          <w:sz w:val="28"/>
          <w:szCs w:val="28"/>
          <w:rtl/>
          <w:lang w:bidi="fa-IR"/>
        </w:rPr>
        <w:t xml:space="preserve"> توافق از ا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 w:hint="eastAsia"/>
          <w:sz w:val="28"/>
          <w:szCs w:val="28"/>
          <w:rtl/>
          <w:lang w:bidi="fa-IR"/>
        </w:rPr>
        <w:t>ن</w:t>
      </w:r>
      <w:r w:rsidRPr="00AF2123">
        <w:rPr>
          <w:rFonts w:cs="B Nazanin"/>
          <w:sz w:val="28"/>
          <w:szCs w:val="28"/>
          <w:rtl/>
          <w:lang w:bidi="fa-IR"/>
        </w:rPr>
        <w:t xml:space="preserve"> قب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 w:hint="eastAsia"/>
          <w:sz w:val="28"/>
          <w:szCs w:val="28"/>
          <w:rtl/>
          <w:lang w:bidi="fa-IR"/>
        </w:rPr>
        <w:t>ل</w:t>
      </w:r>
      <w:r w:rsidRPr="00AF2123">
        <w:rPr>
          <w:rFonts w:cs="B Nazanin"/>
          <w:sz w:val="28"/>
          <w:szCs w:val="28"/>
          <w:rtl/>
          <w:lang w:bidi="fa-IR"/>
        </w:rPr>
        <w:t xml:space="preserve"> برا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 w:hint="eastAsia"/>
          <w:sz w:val="28"/>
          <w:szCs w:val="28"/>
          <w:rtl/>
          <w:lang w:bidi="fa-IR"/>
        </w:rPr>
        <w:t>ن‌الملل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/>
          <w:sz w:val="28"/>
          <w:szCs w:val="28"/>
          <w:rtl/>
          <w:lang w:bidi="fa-IR"/>
        </w:rPr>
        <w:t xml:space="preserve"> انرژ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/>
          <w:sz w:val="28"/>
          <w:szCs w:val="28"/>
          <w:rtl/>
          <w:lang w:bidi="fa-IR"/>
        </w:rPr>
        <w:t xml:space="preserve"> اتم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/>
          <w:sz w:val="28"/>
          <w:szCs w:val="28"/>
          <w:rtl/>
          <w:lang w:bidi="fa-IR"/>
        </w:rPr>
        <w:t xml:space="preserve"> م</w:t>
      </w:r>
      <w:r w:rsidRPr="00AF2123">
        <w:rPr>
          <w:rFonts w:cs="B Nazanin" w:hint="cs"/>
          <w:sz w:val="28"/>
          <w:szCs w:val="28"/>
          <w:rtl/>
          <w:lang w:bidi="fa-IR"/>
        </w:rPr>
        <w:t>ی‌</w:t>
      </w:r>
      <w:r w:rsidRPr="00AF2123">
        <w:rPr>
          <w:rFonts w:cs="B Nazanin" w:hint="eastAsia"/>
          <w:sz w:val="28"/>
          <w:szCs w:val="28"/>
          <w:rtl/>
          <w:lang w:bidi="fa-IR"/>
        </w:rPr>
        <w:t>باشد</w:t>
      </w:r>
      <w:r w:rsidRPr="00AF2123">
        <w:rPr>
          <w:rFonts w:cs="B Nazanin"/>
          <w:sz w:val="28"/>
          <w:szCs w:val="28"/>
          <w:rtl/>
          <w:lang w:bidi="fa-IR"/>
        </w:rPr>
        <w:t>.</w:t>
      </w:r>
    </w:p>
    <w:p w14:paraId="7B9CBBB3" w14:textId="059D152C" w:rsidR="00814951" w:rsidRDefault="00AF2123" w:rsidP="00AF212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F2123">
        <w:rPr>
          <w:rFonts w:cs="B Nazanin" w:hint="eastAsia"/>
          <w:sz w:val="28"/>
          <w:szCs w:val="28"/>
          <w:rtl/>
          <w:lang w:bidi="fa-IR"/>
        </w:rPr>
        <w:t>ا</w:t>
      </w:r>
      <w:r w:rsidRPr="00AF2123">
        <w:rPr>
          <w:rFonts w:cs="B Nazanin" w:hint="cs"/>
          <w:sz w:val="28"/>
          <w:szCs w:val="28"/>
          <w:rtl/>
          <w:lang w:bidi="fa-IR"/>
        </w:rPr>
        <w:t>ی</w:t>
      </w:r>
      <w:r w:rsidRPr="00AF2123">
        <w:rPr>
          <w:rFonts w:cs="B Nazanin" w:hint="eastAsia"/>
          <w:sz w:val="28"/>
          <w:szCs w:val="28"/>
          <w:rtl/>
          <w:lang w:bidi="fa-IR"/>
        </w:rPr>
        <w:t>ن</w:t>
      </w:r>
      <w:r w:rsidRPr="00AF2123">
        <w:rPr>
          <w:rFonts w:cs="B Nazanin"/>
          <w:sz w:val="28"/>
          <w:szCs w:val="28"/>
          <w:rtl/>
          <w:lang w:bidi="fa-IR"/>
        </w:rPr>
        <w:t xml:space="preserve"> قرارداد از سال 2021 تا 2026 معتبر است.</w:t>
      </w:r>
    </w:p>
    <w:p w14:paraId="7641E8C9" w14:textId="598C62E0" w:rsidR="00AF2123" w:rsidRDefault="00AF2123" w:rsidP="00AF212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9BA0EF4" w14:textId="40534AB1" w:rsidR="00AF2123" w:rsidRDefault="00224AA6" w:rsidP="00AF2123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7" w:history="1">
        <w:r w:rsidR="00AF2123" w:rsidRPr="00AF2123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https://www.atomic-energy.ru/news/2021/10/18/118519</w:t>
        </w:r>
      </w:hyperlink>
    </w:p>
    <w:p w14:paraId="6D0DBBCF" w14:textId="42EADDC6" w:rsidR="00896EAC" w:rsidRDefault="00896EAC" w:rsidP="00896E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2687621" w14:textId="77777777" w:rsidR="00AF2123" w:rsidRDefault="00AF2123" w:rsidP="00DC08D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C591BB5" w14:textId="77777777" w:rsidR="00AF2123" w:rsidRDefault="00AF2123" w:rsidP="00AF212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62590AC" w14:textId="77777777" w:rsidR="00AF2123" w:rsidRDefault="00AF2123" w:rsidP="00AF212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3D79ADD5" w14:textId="77777777" w:rsidR="00AF2123" w:rsidRDefault="00AF2123" w:rsidP="00AF212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4AE16723" w14:textId="77777777" w:rsidR="00AF2123" w:rsidRDefault="00AF2123" w:rsidP="00AF212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E972EE5" w14:textId="77777777" w:rsidR="00AF2123" w:rsidRDefault="00AF2123" w:rsidP="00AF212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7D0F524E" w14:textId="4EA35394" w:rsidR="00850A42" w:rsidRPr="001A5FCA" w:rsidRDefault="00850A42" w:rsidP="00AF212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A5FC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A5FCA" w:rsidRPr="001A5FCA">
        <w:rPr>
          <w:rFonts w:cs="B Nazanin"/>
          <w:b/>
          <w:bCs/>
          <w:sz w:val="28"/>
          <w:szCs w:val="28"/>
          <w:rtl/>
          <w:lang w:val="ru-RU" w:bidi="fa-IR"/>
        </w:rPr>
        <w:t>دولت روس</w:t>
      </w:r>
      <w:r w:rsidR="001A5FCA" w:rsidRPr="001A5F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5FCA" w:rsidRPr="001A5FCA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1A5FCA" w:rsidRPr="001A5FCA">
        <w:rPr>
          <w:rFonts w:cs="B Nazanin"/>
          <w:b/>
          <w:bCs/>
          <w:sz w:val="28"/>
          <w:szCs w:val="28"/>
          <w:rtl/>
          <w:lang w:val="ru-RU" w:bidi="fa-IR"/>
        </w:rPr>
        <w:t xml:space="preserve"> تا سال 2025، 5 م</w:t>
      </w:r>
      <w:r w:rsidR="001A5FCA" w:rsidRPr="001A5F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5FCA" w:rsidRPr="001A5FCA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1A5FCA" w:rsidRPr="001A5F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5FCA" w:rsidRPr="001A5FCA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1A5FCA" w:rsidRPr="001A5FCA">
        <w:rPr>
          <w:rFonts w:cs="B Nazanin"/>
          <w:b/>
          <w:bCs/>
          <w:sz w:val="28"/>
          <w:szCs w:val="28"/>
          <w:rtl/>
          <w:lang w:val="ru-RU" w:bidi="fa-IR"/>
        </w:rPr>
        <w:t xml:space="preserve"> روبل در ا</w:t>
      </w:r>
      <w:r w:rsidR="001A5FCA" w:rsidRPr="001A5F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5FCA" w:rsidRPr="001A5FCA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1A5FCA" w:rsidRPr="001A5FCA">
        <w:rPr>
          <w:rFonts w:cs="B Nazanin"/>
          <w:b/>
          <w:bCs/>
          <w:sz w:val="28"/>
          <w:szCs w:val="28"/>
          <w:rtl/>
          <w:lang w:val="ru-RU" w:bidi="fa-IR"/>
        </w:rPr>
        <w:t xml:space="preserve"> مرکز مل</w:t>
      </w:r>
      <w:r w:rsidR="001A5FCA" w:rsidRPr="001A5F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5FCA" w:rsidRPr="001A5FCA">
        <w:rPr>
          <w:rFonts w:cs="B Nazanin"/>
          <w:b/>
          <w:bCs/>
          <w:sz w:val="28"/>
          <w:szCs w:val="28"/>
          <w:rtl/>
          <w:lang w:val="ru-RU" w:bidi="fa-IR"/>
        </w:rPr>
        <w:t xml:space="preserve"> ف</w:t>
      </w:r>
      <w:r w:rsidR="001A5FCA" w:rsidRPr="001A5F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5FCA" w:rsidRPr="001A5FCA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1A5FCA" w:rsidRPr="001A5F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5FCA" w:rsidRPr="001A5FCA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1A5FCA" w:rsidRPr="001A5FCA">
        <w:rPr>
          <w:rFonts w:cs="B Nazanin"/>
          <w:b/>
          <w:bCs/>
          <w:sz w:val="28"/>
          <w:szCs w:val="28"/>
          <w:rtl/>
          <w:lang w:val="ru-RU" w:bidi="fa-IR"/>
        </w:rPr>
        <w:t xml:space="preserve"> و ر</w:t>
      </w:r>
      <w:r w:rsidR="001A5FCA" w:rsidRPr="001A5F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5FCA" w:rsidRPr="001A5FCA">
        <w:rPr>
          <w:rFonts w:cs="B Nazanin" w:hint="eastAsia"/>
          <w:b/>
          <w:bCs/>
          <w:sz w:val="28"/>
          <w:szCs w:val="28"/>
          <w:rtl/>
          <w:lang w:val="ru-RU" w:bidi="fa-IR"/>
        </w:rPr>
        <w:t>اض</w:t>
      </w:r>
      <w:r w:rsidR="001A5FCA" w:rsidRPr="001A5F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5FCA" w:rsidRPr="001A5FCA">
        <w:rPr>
          <w:rFonts w:cs="B Nazanin"/>
          <w:b/>
          <w:bCs/>
          <w:sz w:val="28"/>
          <w:szCs w:val="28"/>
          <w:rtl/>
          <w:lang w:val="ru-RU" w:bidi="fa-IR"/>
        </w:rPr>
        <w:t xml:space="preserve"> ساروف سرما</w:t>
      </w:r>
      <w:r w:rsidR="001A5FCA" w:rsidRPr="001A5F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5FCA" w:rsidRPr="001A5FCA">
        <w:rPr>
          <w:rFonts w:cs="B Nazanin" w:hint="eastAsia"/>
          <w:b/>
          <w:bCs/>
          <w:sz w:val="28"/>
          <w:szCs w:val="28"/>
          <w:rtl/>
          <w:lang w:val="ru-RU" w:bidi="fa-IR"/>
        </w:rPr>
        <w:t>ه‌گذار</w:t>
      </w:r>
      <w:r w:rsidR="001A5FCA" w:rsidRPr="001A5F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A5FCA" w:rsidRPr="001A5FCA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1A5FCA" w:rsidRPr="001A5FCA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1A5FCA" w:rsidRPr="001A5FCA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1A5FCA" w:rsidRPr="001A5FCA">
        <w:rPr>
          <w:rFonts w:cs="B Nazanin"/>
          <w:b/>
          <w:bCs/>
          <w:sz w:val="28"/>
          <w:szCs w:val="28"/>
          <w:rtl/>
          <w:lang w:val="ru-RU" w:bidi="fa-IR"/>
        </w:rPr>
        <w:t>. (</w:t>
      </w:r>
      <w:r w:rsidR="001A5FCA" w:rsidRPr="001A5FCA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2021/10/18</w:t>
      </w:r>
      <w:r w:rsidR="001A5FCA" w:rsidRPr="001A5FCA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83B9AF3" w14:textId="3BD0572F" w:rsidR="00850A42" w:rsidRDefault="001A5FCA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731E067C" wp14:editId="2F4222CF">
            <wp:extent cx="5732145" cy="3580765"/>
            <wp:effectExtent l="0" t="0" r="1905" b="635"/>
            <wp:docPr id="33" name="Picture 33" descr="РБ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БК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6878399" w14:textId="75B706B0" w:rsidR="00025BCC" w:rsidRPr="00025BCC" w:rsidRDefault="00025BCC" w:rsidP="00025BC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25BCC">
        <w:rPr>
          <w:rFonts w:cs="B Nazanin"/>
          <w:sz w:val="28"/>
          <w:szCs w:val="28"/>
          <w:rtl/>
          <w:lang w:bidi="fa-IR"/>
        </w:rPr>
        <w:t>مبلغ 5 م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ل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ارد</w:t>
      </w:r>
      <w:r w:rsidRPr="00025BCC">
        <w:rPr>
          <w:rFonts w:cs="B Nazanin"/>
          <w:sz w:val="28"/>
          <w:szCs w:val="28"/>
          <w:rtl/>
          <w:lang w:bidi="fa-IR"/>
        </w:rPr>
        <w:t xml:space="preserve"> روبل برا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 xml:space="preserve"> ا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جاد</w:t>
      </w:r>
      <w:r w:rsidRPr="00025BCC">
        <w:rPr>
          <w:rFonts w:cs="B Nazanin"/>
          <w:sz w:val="28"/>
          <w:szCs w:val="28"/>
          <w:rtl/>
          <w:lang w:bidi="fa-IR"/>
        </w:rPr>
        <w:t xml:space="preserve"> مرکز مل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 xml:space="preserve"> ف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ز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ک</w:t>
      </w:r>
      <w:r w:rsidRPr="00025BCC">
        <w:rPr>
          <w:rFonts w:cs="B Nazanin"/>
          <w:sz w:val="28"/>
          <w:szCs w:val="28"/>
          <w:rtl/>
          <w:lang w:bidi="fa-IR"/>
        </w:rPr>
        <w:t xml:space="preserve"> و ر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اض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ات</w:t>
      </w:r>
      <w:r w:rsidRPr="00025BCC">
        <w:rPr>
          <w:rFonts w:cs="B Nazanin"/>
          <w:sz w:val="28"/>
          <w:szCs w:val="28"/>
          <w:rtl/>
          <w:lang w:bidi="fa-IR"/>
        </w:rPr>
        <w:t xml:space="preserve"> در ساروف (منطقه ن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ژن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 xml:space="preserve"> نوگورود) اختصاص م</w:t>
      </w:r>
      <w:r w:rsidRPr="00025BCC">
        <w:rPr>
          <w:rFonts w:cs="B Nazanin" w:hint="cs"/>
          <w:sz w:val="28"/>
          <w:szCs w:val="28"/>
          <w:rtl/>
          <w:lang w:bidi="fa-IR"/>
        </w:rPr>
        <w:t>ی‌ی</w:t>
      </w:r>
      <w:r w:rsidRPr="00025BCC">
        <w:rPr>
          <w:rFonts w:cs="B Nazanin" w:hint="eastAsia"/>
          <w:sz w:val="28"/>
          <w:szCs w:val="28"/>
          <w:rtl/>
          <w:lang w:bidi="fa-IR"/>
        </w:rPr>
        <w:t>ابد</w:t>
      </w:r>
      <w:r w:rsidRPr="00025BCC">
        <w:rPr>
          <w:rFonts w:cs="B Nazanin"/>
          <w:sz w:val="28"/>
          <w:szCs w:val="28"/>
          <w:rtl/>
          <w:lang w:bidi="fa-IR"/>
        </w:rPr>
        <w:t>. ا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ن</w:t>
      </w:r>
      <w:r w:rsidRPr="00025BCC">
        <w:rPr>
          <w:rFonts w:cs="B Nazanin"/>
          <w:sz w:val="28"/>
          <w:szCs w:val="28"/>
          <w:rtl/>
          <w:lang w:bidi="fa-IR"/>
        </w:rPr>
        <w:t xml:space="preserve"> فرمان توسط م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خائ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ل</w:t>
      </w:r>
      <w:r w:rsidRPr="00025BCC">
        <w:rPr>
          <w:rFonts w:cs="B Nazanin"/>
          <w:sz w:val="28"/>
          <w:szCs w:val="28"/>
          <w:rtl/>
          <w:lang w:bidi="fa-IR"/>
        </w:rPr>
        <w:t xml:space="preserve"> م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شوست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ن،</w:t>
      </w:r>
      <w:r w:rsidRPr="00025BCC">
        <w:rPr>
          <w:rFonts w:cs="B Nazanin"/>
          <w:sz w:val="28"/>
          <w:szCs w:val="28"/>
          <w:rtl/>
          <w:lang w:bidi="fa-IR"/>
        </w:rPr>
        <w:t xml:space="preserve"> نخست‌وز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 w:hint="cs"/>
          <w:sz w:val="28"/>
          <w:szCs w:val="28"/>
          <w:rtl/>
          <w:lang w:bidi="fa-IR"/>
        </w:rPr>
        <w:t xml:space="preserve"> فدراسیون روسیه</w:t>
      </w:r>
      <w:r w:rsidRPr="00025BCC">
        <w:rPr>
          <w:rFonts w:cs="B Nazanin"/>
          <w:sz w:val="28"/>
          <w:szCs w:val="28"/>
          <w:rtl/>
          <w:lang w:bidi="fa-IR"/>
        </w:rPr>
        <w:t xml:space="preserve"> امضا شد.</w:t>
      </w:r>
    </w:p>
    <w:p w14:paraId="77D0653D" w14:textId="25F60835" w:rsidR="00025BCC" w:rsidRPr="00025BCC" w:rsidRDefault="00025BCC" w:rsidP="00025BC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25BCC">
        <w:rPr>
          <w:rFonts w:cs="B Nazanin" w:hint="eastAsia"/>
          <w:sz w:val="28"/>
          <w:szCs w:val="28"/>
          <w:rtl/>
          <w:lang w:bidi="fa-IR"/>
        </w:rPr>
        <w:t>ا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ن</w:t>
      </w:r>
      <w:r w:rsidRPr="00025BCC">
        <w:rPr>
          <w:rFonts w:cs="B Nazanin"/>
          <w:sz w:val="28"/>
          <w:szCs w:val="28"/>
          <w:rtl/>
          <w:lang w:bidi="fa-IR"/>
        </w:rPr>
        <w:t xml:space="preserve"> مرکز به دستور رئ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س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25BCC">
        <w:rPr>
          <w:rFonts w:cs="B Nazanin"/>
          <w:sz w:val="28"/>
          <w:szCs w:val="28"/>
          <w:rtl/>
          <w:lang w:bidi="fa-IR"/>
        </w:rPr>
        <w:t>جمهور در حال ساخت است. متخصصان روس‌اتم، دانشمندان آکادم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ه،</w:t>
      </w:r>
      <w:r w:rsidRPr="00025BCC">
        <w:rPr>
          <w:rFonts w:cs="B Nazanin"/>
          <w:sz w:val="28"/>
          <w:szCs w:val="28"/>
          <w:rtl/>
          <w:lang w:bidi="fa-IR"/>
        </w:rPr>
        <w:t xml:space="preserve"> دانشگاه دولت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 xml:space="preserve"> مسکو، انست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تو</w:t>
      </w:r>
      <w:r w:rsidRPr="00025BCC">
        <w:rPr>
          <w:rFonts w:cs="B Nazanin"/>
          <w:sz w:val="28"/>
          <w:szCs w:val="28"/>
          <w:rtl/>
          <w:lang w:bidi="fa-IR"/>
        </w:rPr>
        <w:t xml:space="preserve"> کورچاتوف و سا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ر</w:t>
      </w:r>
      <w:r w:rsidRPr="00025BCC">
        <w:rPr>
          <w:rFonts w:cs="B Nazanin"/>
          <w:sz w:val="28"/>
          <w:szCs w:val="28"/>
          <w:rtl/>
          <w:lang w:bidi="fa-IR"/>
        </w:rPr>
        <w:t xml:space="preserve"> سازمان‌ها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 xml:space="preserve"> علم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 xml:space="preserve"> و آموزش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 xml:space="preserve"> در ا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جاد</w:t>
      </w:r>
      <w:r w:rsidRPr="00025BCC">
        <w:rPr>
          <w:rFonts w:cs="B Nazanin"/>
          <w:sz w:val="28"/>
          <w:szCs w:val="28"/>
          <w:rtl/>
          <w:lang w:bidi="fa-IR"/>
        </w:rPr>
        <w:t xml:space="preserve"> مرکز مل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 xml:space="preserve"> ف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ز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ک</w:t>
      </w:r>
      <w:r w:rsidRPr="00025BCC">
        <w:rPr>
          <w:rFonts w:cs="B Nazanin"/>
          <w:sz w:val="28"/>
          <w:szCs w:val="28"/>
          <w:rtl/>
          <w:lang w:bidi="fa-IR"/>
        </w:rPr>
        <w:t xml:space="preserve"> و ر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اض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ات</w:t>
      </w:r>
      <w:r w:rsidRPr="00025BCC">
        <w:rPr>
          <w:rFonts w:cs="B Nazanin"/>
          <w:sz w:val="28"/>
          <w:szCs w:val="28"/>
          <w:rtl/>
          <w:lang w:bidi="fa-IR"/>
        </w:rPr>
        <w:t xml:space="preserve"> مشارکت دارند. ا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ن</w:t>
      </w:r>
      <w:r w:rsidRPr="00025BCC">
        <w:rPr>
          <w:rFonts w:cs="B Nazanin"/>
          <w:sz w:val="28"/>
          <w:szCs w:val="28"/>
          <w:rtl/>
          <w:lang w:bidi="fa-IR"/>
        </w:rPr>
        <w:t xml:space="preserve"> مجموعه شامل ساختمان‌ها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 xml:space="preserve"> علم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>-تحق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قات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 xml:space="preserve"> و آزم</w:t>
      </w:r>
      <w:r w:rsidRPr="00025BCC">
        <w:rPr>
          <w:rFonts w:cs="B Nazanin" w:hint="eastAsia"/>
          <w:sz w:val="28"/>
          <w:szCs w:val="28"/>
          <w:rtl/>
          <w:lang w:bidi="fa-IR"/>
        </w:rPr>
        <w:t>ا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ش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>-تجرب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،</w:t>
      </w:r>
      <w:r w:rsidRPr="00025BCC">
        <w:rPr>
          <w:rFonts w:cs="B Nazanin"/>
          <w:sz w:val="28"/>
          <w:szCs w:val="28"/>
          <w:rtl/>
          <w:lang w:bidi="fa-IR"/>
        </w:rPr>
        <w:t xml:space="preserve"> آزما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شگاه‌ها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 xml:space="preserve"> پ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شرفته،</w:t>
      </w:r>
      <w:r w:rsidRPr="00025BCC">
        <w:rPr>
          <w:rFonts w:cs="B Nazanin"/>
          <w:sz w:val="28"/>
          <w:szCs w:val="28"/>
          <w:rtl/>
          <w:lang w:bidi="fa-IR"/>
        </w:rPr>
        <w:t xml:space="preserve"> مراکز فناور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 xml:space="preserve"> اطلاعات و همچن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ن</w:t>
      </w:r>
      <w:r w:rsidRPr="00025BCC">
        <w:rPr>
          <w:rFonts w:cs="B Nazanin"/>
          <w:sz w:val="28"/>
          <w:szCs w:val="28"/>
          <w:rtl/>
          <w:lang w:bidi="fa-IR"/>
        </w:rPr>
        <w:t xml:space="preserve"> ساختمان آموزش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 xml:space="preserve"> شعبه دانشگاه دولت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 xml:space="preserve"> مسکو است که در</w:t>
      </w:r>
      <w:r>
        <w:rPr>
          <w:rFonts w:cs="B Nazanin" w:hint="cs"/>
          <w:sz w:val="28"/>
          <w:szCs w:val="28"/>
          <w:rtl/>
          <w:lang w:bidi="fa-IR"/>
        </w:rPr>
        <w:t xml:space="preserve"> تاریخ</w:t>
      </w:r>
      <w:r w:rsidRPr="00025BCC">
        <w:rPr>
          <w:rFonts w:cs="B Nazanin"/>
          <w:sz w:val="28"/>
          <w:szCs w:val="28"/>
          <w:rtl/>
          <w:lang w:bidi="fa-IR"/>
        </w:rPr>
        <w:t xml:space="preserve"> 1 سپتامبر افتتاح شد.</w:t>
      </w:r>
    </w:p>
    <w:p w14:paraId="10C8BB24" w14:textId="59372A38" w:rsidR="00025BCC" w:rsidRPr="00025BCC" w:rsidRDefault="00025BCC" w:rsidP="00025BC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25BCC">
        <w:rPr>
          <w:rFonts w:cs="B Nazanin" w:hint="eastAsia"/>
          <w:sz w:val="28"/>
          <w:szCs w:val="28"/>
          <w:rtl/>
          <w:lang w:bidi="fa-IR"/>
        </w:rPr>
        <w:t>برنامه‌ر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ز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 xml:space="preserve"> شده است که </w:t>
      </w:r>
      <w:r>
        <w:rPr>
          <w:rFonts w:cs="B Nazanin" w:hint="cs"/>
          <w:sz w:val="28"/>
          <w:szCs w:val="28"/>
          <w:rtl/>
          <w:lang w:bidi="fa-IR"/>
        </w:rPr>
        <w:t xml:space="preserve">کار </w:t>
      </w:r>
      <w:r w:rsidRPr="00025BCC">
        <w:rPr>
          <w:rFonts w:cs="B Nazanin"/>
          <w:sz w:val="28"/>
          <w:szCs w:val="28"/>
          <w:rtl/>
          <w:lang w:bidi="fa-IR"/>
        </w:rPr>
        <w:t>ساخت در سال 2025 به پا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ان</w:t>
      </w:r>
      <w:r w:rsidRPr="00025BCC">
        <w:rPr>
          <w:rFonts w:cs="B Nazanin"/>
          <w:sz w:val="28"/>
          <w:szCs w:val="28"/>
          <w:rtl/>
          <w:lang w:bidi="fa-IR"/>
        </w:rPr>
        <w:t xml:space="preserve"> برسد.</w:t>
      </w:r>
    </w:p>
    <w:p w14:paraId="7F669ED2" w14:textId="091D6DCB" w:rsidR="00D06B4E" w:rsidRDefault="00025BCC" w:rsidP="00025BC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25BCC">
        <w:rPr>
          <w:rFonts w:cs="B Nazanin"/>
          <w:sz w:val="28"/>
          <w:szCs w:val="28"/>
          <w:rtl/>
          <w:lang w:bidi="fa-IR"/>
        </w:rPr>
        <w:t xml:space="preserve"> مرکز مل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 xml:space="preserve"> ف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ز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ک</w:t>
      </w:r>
      <w:r w:rsidRPr="00025BCC">
        <w:rPr>
          <w:rFonts w:cs="B Nazanin"/>
          <w:sz w:val="28"/>
          <w:szCs w:val="28"/>
          <w:rtl/>
          <w:lang w:bidi="fa-IR"/>
        </w:rPr>
        <w:t xml:space="preserve"> و ر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اض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ات</w:t>
      </w:r>
      <w:r w:rsidRPr="00025BCC">
        <w:rPr>
          <w:rFonts w:cs="B Nazanin"/>
          <w:sz w:val="28"/>
          <w:szCs w:val="28"/>
          <w:rtl/>
          <w:lang w:bidi="fa-IR"/>
        </w:rPr>
        <w:t xml:space="preserve"> فرصت‌ها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 xml:space="preserve"> جد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د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 xml:space="preserve"> را برا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 xml:space="preserve"> انجام تحق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قات</w:t>
      </w:r>
      <w:r w:rsidRPr="00025BCC">
        <w:rPr>
          <w:rFonts w:cs="B Nazanin"/>
          <w:sz w:val="28"/>
          <w:szCs w:val="28"/>
          <w:rtl/>
          <w:lang w:bidi="fa-IR"/>
        </w:rPr>
        <w:t xml:space="preserve"> در سطح جهان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 xml:space="preserve"> باز </w:t>
      </w:r>
      <w:r>
        <w:rPr>
          <w:rFonts w:cs="B Nazanin" w:hint="cs"/>
          <w:sz w:val="28"/>
          <w:szCs w:val="28"/>
          <w:rtl/>
          <w:lang w:bidi="fa-IR"/>
        </w:rPr>
        <w:t>خواهد کرد</w:t>
      </w:r>
      <w:r w:rsidRPr="00025BCC">
        <w:rPr>
          <w:rFonts w:cs="B Nazanin" w:hint="eastAsia"/>
          <w:sz w:val="28"/>
          <w:szCs w:val="28"/>
          <w:rtl/>
          <w:lang w:bidi="fa-IR"/>
        </w:rPr>
        <w:t>،</w:t>
      </w:r>
      <w:r w:rsidRPr="00025BCC">
        <w:rPr>
          <w:rFonts w:cs="B Nazanin"/>
          <w:sz w:val="28"/>
          <w:szCs w:val="28"/>
          <w:rtl/>
          <w:lang w:bidi="fa-IR"/>
        </w:rPr>
        <w:t xml:space="preserve"> و به 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ک</w:t>
      </w:r>
      <w:r w:rsidRPr="00025BCC">
        <w:rPr>
          <w:rFonts w:cs="B Nazanin"/>
          <w:sz w:val="28"/>
          <w:szCs w:val="28"/>
          <w:rtl/>
          <w:lang w:bidi="fa-IR"/>
        </w:rPr>
        <w:t xml:space="preserve"> سا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ت</w:t>
      </w:r>
      <w:r w:rsidRPr="00025BCC">
        <w:rPr>
          <w:rFonts w:cs="B Nazanin"/>
          <w:sz w:val="28"/>
          <w:szCs w:val="28"/>
          <w:rtl/>
          <w:lang w:bidi="fa-IR"/>
        </w:rPr>
        <w:t xml:space="preserve"> پ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شتاز</w:t>
      </w:r>
      <w:r w:rsidRPr="00025BCC">
        <w:rPr>
          <w:rFonts w:cs="B Nazanin"/>
          <w:sz w:val="28"/>
          <w:szCs w:val="28"/>
          <w:rtl/>
          <w:lang w:bidi="fa-IR"/>
        </w:rPr>
        <w:t xml:space="preserve"> برا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 xml:space="preserve"> ترب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ت</w:t>
      </w:r>
      <w:r w:rsidRPr="00025BCC">
        <w:rPr>
          <w:rFonts w:cs="B Nazanin"/>
          <w:sz w:val="28"/>
          <w:szCs w:val="28"/>
          <w:rtl/>
          <w:lang w:bidi="fa-IR"/>
        </w:rPr>
        <w:t xml:space="preserve"> دانشمندان با صلاح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ت</w:t>
      </w:r>
      <w:r w:rsidRPr="00025BCC">
        <w:rPr>
          <w:rFonts w:cs="B Nazanin"/>
          <w:sz w:val="28"/>
          <w:szCs w:val="28"/>
          <w:rtl/>
          <w:lang w:bidi="fa-IR"/>
        </w:rPr>
        <w:t xml:space="preserve"> بالا و تقو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ت</w:t>
      </w:r>
      <w:r w:rsidRPr="00025BCC">
        <w:rPr>
          <w:rFonts w:cs="B Nazanin"/>
          <w:sz w:val="28"/>
          <w:szCs w:val="28"/>
          <w:rtl/>
          <w:lang w:bidi="fa-IR"/>
        </w:rPr>
        <w:t xml:space="preserve"> پتانس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ل</w:t>
      </w:r>
      <w:r w:rsidRPr="00025BCC">
        <w:rPr>
          <w:rFonts w:cs="B Nazanin"/>
          <w:sz w:val="28"/>
          <w:szCs w:val="28"/>
          <w:rtl/>
          <w:lang w:bidi="fa-IR"/>
        </w:rPr>
        <w:t xml:space="preserve"> علم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/>
          <w:sz w:val="28"/>
          <w:szCs w:val="28"/>
          <w:rtl/>
          <w:lang w:bidi="fa-IR"/>
        </w:rPr>
        <w:t xml:space="preserve"> کشور تبد</w:t>
      </w:r>
      <w:r w:rsidRPr="00025BCC">
        <w:rPr>
          <w:rFonts w:cs="B Nazanin" w:hint="cs"/>
          <w:sz w:val="28"/>
          <w:szCs w:val="28"/>
          <w:rtl/>
          <w:lang w:bidi="fa-IR"/>
        </w:rPr>
        <w:t>ی</w:t>
      </w:r>
      <w:r w:rsidRPr="00025BCC">
        <w:rPr>
          <w:rFonts w:cs="B Nazanin" w:hint="eastAsia"/>
          <w:sz w:val="28"/>
          <w:szCs w:val="28"/>
          <w:rtl/>
          <w:lang w:bidi="fa-IR"/>
        </w:rPr>
        <w:t>ل</w:t>
      </w:r>
      <w:r w:rsidRPr="00025BCC">
        <w:rPr>
          <w:rFonts w:cs="B Nazanin"/>
          <w:sz w:val="28"/>
          <w:szCs w:val="28"/>
          <w:rtl/>
          <w:lang w:bidi="fa-IR"/>
        </w:rPr>
        <w:t xml:space="preserve"> خواهد شد</w:t>
      </w:r>
      <w:r w:rsidR="00D06B4E" w:rsidRPr="00D06B4E">
        <w:rPr>
          <w:rFonts w:cs="B Nazanin"/>
          <w:sz w:val="28"/>
          <w:szCs w:val="28"/>
          <w:rtl/>
          <w:lang w:bidi="fa-IR"/>
        </w:rPr>
        <w:t>.</w:t>
      </w:r>
    </w:p>
    <w:p w14:paraId="03FC84F1" w14:textId="0984B871" w:rsidR="00025BCC" w:rsidRDefault="00025BCC" w:rsidP="00025BC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43A484F1" w14:textId="6E56D715" w:rsidR="00025BCC" w:rsidRPr="00D06B4E" w:rsidRDefault="00224AA6" w:rsidP="00025BCC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29" w:history="1">
        <w:r w:rsidR="00025BCC" w:rsidRPr="00025BCC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https://www.atomic-energy.ru/news/2021/10/18/118548</w:t>
        </w:r>
      </w:hyperlink>
    </w:p>
    <w:p w14:paraId="7D32BFF8" w14:textId="77777777" w:rsidR="00025BCC" w:rsidRDefault="00025BCC" w:rsidP="006E14A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918B2F4" w14:textId="7B165425" w:rsidR="00CC57C8" w:rsidRPr="0001109B" w:rsidRDefault="00CC57C8" w:rsidP="00025BC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1109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1109B" w:rsidRPr="0001109B">
        <w:rPr>
          <w:rFonts w:cs="B Nazanin"/>
          <w:b/>
          <w:bCs/>
          <w:sz w:val="28"/>
          <w:szCs w:val="28"/>
          <w:rtl/>
          <w:lang w:val="ru-RU" w:bidi="fa-IR"/>
        </w:rPr>
        <w:t>روس‌اتم قصد دارد چهار پروژه آزما</w:t>
      </w:r>
      <w:r w:rsidR="0001109B" w:rsidRPr="000110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1109B" w:rsidRPr="0001109B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01109B" w:rsidRPr="000110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1109B" w:rsidRPr="0001109B">
        <w:rPr>
          <w:rFonts w:cs="B Nazanin"/>
          <w:b/>
          <w:bCs/>
          <w:sz w:val="28"/>
          <w:szCs w:val="28"/>
          <w:rtl/>
          <w:lang w:val="ru-RU" w:bidi="fa-IR"/>
        </w:rPr>
        <w:t xml:space="preserve"> ه</w:t>
      </w:r>
      <w:r w:rsidR="0001109B" w:rsidRPr="000110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1109B" w:rsidRPr="0001109B">
        <w:rPr>
          <w:rFonts w:cs="B Nazanin" w:hint="eastAsia"/>
          <w:b/>
          <w:bCs/>
          <w:sz w:val="28"/>
          <w:szCs w:val="28"/>
          <w:rtl/>
          <w:lang w:val="ru-RU" w:bidi="fa-IR"/>
        </w:rPr>
        <w:t>دروژن</w:t>
      </w:r>
      <w:r w:rsidR="0001109B" w:rsidRPr="0001109B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در مناطق کال</w:t>
      </w:r>
      <w:r w:rsidR="0001109B" w:rsidRPr="000110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1109B" w:rsidRPr="0001109B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01109B" w:rsidRPr="000110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1109B" w:rsidRPr="0001109B">
        <w:rPr>
          <w:rFonts w:cs="B Nazanin" w:hint="eastAsia"/>
          <w:b/>
          <w:bCs/>
          <w:sz w:val="28"/>
          <w:szCs w:val="28"/>
          <w:rtl/>
          <w:lang w:val="ru-RU" w:bidi="fa-IR"/>
        </w:rPr>
        <w:t>نگراد،</w:t>
      </w:r>
      <w:r w:rsidR="0001109B" w:rsidRPr="0001109B">
        <w:rPr>
          <w:rFonts w:cs="B Nazanin"/>
          <w:b/>
          <w:bCs/>
          <w:sz w:val="28"/>
          <w:szCs w:val="28"/>
          <w:rtl/>
          <w:lang w:val="ru-RU" w:bidi="fa-IR"/>
        </w:rPr>
        <w:t xml:space="preserve"> مورمانسک و ساخال</w:t>
      </w:r>
      <w:r w:rsidR="0001109B" w:rsidRPr="0001109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1109B" w:rsidRPr="0001109B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01109B" w:rsidRPr="0001109B">
        <w:rPr>
          <w:rFonts w:cs="B Nazanin"/>
          <w:b/>
          <w:bCs/>
          <w:sz w:val="28"/>
          <w:szCs w:val="28"/>
          <w:rtl/>
          <w:lang w:val="ru-RU" w:bidi="fa-IR"/>
        </w:rPr>
        <w:t xml:space="preserve"> در 2025-2024 افتتاح کند. (</w:t>
      </w:r>
      <w:r w:rsidR="0001109B" w:rsidRPr="0001109B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2021/10/18</w:t>
      </w:r>
      <w:r w:rsidR="0001109B" w:rsidRPr="0001109B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6DE07305" w:rsidR="00CC57C8" w:rsidRDefault="0001109B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16CAC71B" wp14:editId="1D339940">
            <wp:extent cx="5200505" cy="2621280"/>
            <wp:effectExtent l="0" t="0" r="635" b="7620"/>
            <wp:docPr id="34" name="Picture 34" descr="Минпромторг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инпромторг РФ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372" cy="262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F6D9C57" w14:textId="2EB8E334" w:rsidR="00210290" w:rsidRPr="00210290" w:rsidRDefault="00210290" w:rsidP="0021029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10290">
        <w:rPr>
          <w:rFonts w:cs="B Nazanin"/>
          <w:sz w:val="28"/>
          <w:szCs w:val="28"/>
          <w:rtl/>
          <w:lang w:bidi="fa-IR"/>
        </w:rPr>
        <w:t>روس‌اتم قصد دارد در سال 2025-2024 چهار پروژه آزما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ش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برا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تول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د</w:t>
      </w:r>
      <w:r w:rsidRPr="00210290">
        <w:rPr>
          <w:rFonts w:cs="B Nazanin"/>
          <w:sz w:val="28"/>
          <w:szCs w:val="28"/>
          <w:rtl/>
          <w:lang w:bidi="fa-IR"/>
        </w:rPr>
        <w:t xml:space="preserve"> ه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دروژن</w:t>
      </w:r>
      <w:r w:rsidRPr="00210290">
        <w:rPr>
          <w:rFonts w:cs="B Nazanin"/>
          <w:sz w:val="28"/>
          <w:szCs w:val="28"/>
          <w:rtl/>
          <w:lang w:bidi="fa-IR"/>
        </w:rPr>
        <w:t xml:space="preserve"> در روس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ه</w:t>
      </w:r>
      <w:r w:rsidRPr="00210290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کند، که برگرفته از اطلس پروژه‌ها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روس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ه</w:t>
      </w:r>
      <w:r w:rsidRPr="00210290">
        <w:rPr>
          <w:rFonts w:cs="B Nazanin"/>
          <w:sz w:val="28"/>
          <w:szCs w:val="28"/>
          <w:rtl/>
          <w:lang w:bidi="fa-IR"/>
        </w:rPr>
        <w:t xml:space="preserve"> برا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تول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د</w:t>
      </w:r>
      <w:r w:rsidRPr="00210290">
        <w:rPr>
          <w:rFonts w:cs="B Nazanin"/>
          <w:sz w:val="28"/>
          <w:szCs w:val="28"/>
          <w:rtl/>
          <w:lang w:bidi="fa-IR"/>
        </w:rPr>
        <w:t xml:space="preserve"> ه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دروژن</w:t>
      </w:r>
      <w:r w:rsidRPr="00210290">
        <w:rPr>
          <w:rFonts w:cs="B Nazanin"/>
          <w:sz w:val="28"/>
          <w:szCs w:val="28"/>
          <w:rtl/>
          <w:lang w:bidi="fa-IR"/>
        </w:rPr>
        <w:t xml:space="preserve"> و آمون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اک</w:t>
      </w:r>
      <w:r w:rsidRPr="00210290">
        <w:rPr>
          <w:rFonts w:cs="B Nazanin"/>
          <w:sz w:val="28"/>
          <w:szCs w:val="28"/>
          <w:rtl/>
          <w:lang w:bidi="fa-IR"/>
        </w:rPr>
        <w:t xml:space="preserve"> کم‌کربن و بدون کربن، ارائه شده توسط وزارت صنعت و تجارت، م</w:t>
      </w:r>
      <w:r w:rsidRPr="00210290">
        <w:rPr>
          <w:rFonts w:cs="B Nazanin" w:hint="cs"/>
          <w:sz w:val="28"/>
          <w:szCs w:val="28"/>
          <w:rtl/>
          <w:lang w:bidi="fa-IR"/>
        </w:rPr>
        <w:t>ی‌</w:t>
      </w:r>
      <w:r w:rsidRPr="00210290">
        <w:rPr>
          <w:rFonts w:cs="B Nazanin" w:hint="eastAsia"/>
          <w:sz w:val="28"/>
          <w:szCs w:val="28"/>
          <w:rtl/>
          <w:lang w:bidi="fa-IR"/>
        </w:rPr>
        <w:t>باشد</w:t>
      </w:r>
      <w:r w:rsidRPr="00210290">
        <w:rPr>
          <w:rFonts w:cs="B Nazanin"/>
          <w:sz w:val="28"/>
          <w:szCs w:val="28"/>
          <w:rtl/>
          <w:lang w:bidi="fa-IR"/>
        </w:rPr>
        <w:t>.</w:t>
      </w:r>
    </w:p>
    <w:p w14:paraId="3B13960A" w14:textId="77777777" w:rsidR="00210290" w:rsidRPr="00210290" w:rsidRDefault="00210290" w:rsidP="0021029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10290">
        <w:rPr>
          <w:rFonts w:cs="B Nazanin" w:hint="eastAsia"/>
          <w:sz w:val="28"/>
          <w:szCs w:val="28"/>
          <w:rtl/>
          <w:lang w:bidi="fa-IR"/>
        </w:rPr>
        <w:t>در</w:t>
      </w:r>
      <w:r w:rsidRPr="00210290">
        <w:rPr>
          <w:rFonts w:cs="B Nazanin"/>
          <w:sz w:val="28"/>
          <w:szCs w:val="28"/>
          <w:rtl/>
          <w:lang w:bidi="fa-IR"/>
        </w:rPr>
        <w:t xml:space="preserve"> سال 2024، شرکت روس‌اتم قصد دارد تول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د</w:t>
      </w:r>
      <w:r w:rsidRPr="00210290">
        <w:rPr>
          <w:rFonts w:cs="B Nazanin"/>
          <w:sz w:val="28"/>
          <w:szCs w:val="28"/>
          <w:rtl/>
          <w:lang w:bidi="fa-IR"/>
        </w:rPr>
        <w:t xml:space="preserve"> آزما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ش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ه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دروژن</w:t>
      </w:r>
      <w:r w:rsidRPr="00210290">
        <w:rPr>
          <w:rFonts w:cs="B Nazanin"/>
          <w:sz w:val="28"/>
          <w:szCs w:val="28"/>
          <w:rtl/>
          <w:lang w:bidi="fa-IR"/>
        </w:rPr>
        <w:t xml:space="preserve"> "سبز" را به روش الکترول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ز</w:t>
      </w:r>
      <w:r w:rsidRPr="00210290">
        <w:rPr>
          <w:rFonts w:cs="B Nazanin"/>
          <w:sz w:val="28"/>
          <w:szCs w:val="28"/>
          <w:rtl/>
          <w:lang w:bidi="fa-IR"/>
        </w:rPr>
        <w:t xml:space="preserve"> آب با استفاده از برق ن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باد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در منطقه کال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ن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نگراد</w:t>
      </w:r>
      <w:r w:rsidRPr="00210290">
        <w:rPr>
          <w:rFonts w:cs="B Nazanin"/>
          <w:sz w:val="28"/>
          <w:szCs w:val="28"/>
          <w:rtl/>
          <w:lang w:bidi="fa-IR"/>
        </w:rPr>
        <w:t xml:space="preserve"> آغاز کند. بازارها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هدف شامل بازار داخل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و کشورها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اروپا</w:t>
      </w:r>
      <w:r w:rsidRPr="00210290">
        <w:rPr>
          <w:rFonts w:cs="B Nazanin" w:hint="cs"/>
          <w:sz w:val="28"/>
          <w:szCs w:val="28"/>
          <w:rtl/>
          <w:lang w:bidi="fa-IR"/>
        </w:rPr>
        <w:t>یی</w:t>
      </w:r>
      <w:r w:rsidRPr="00210290">
        <w:rPr>
          <w:rFonts w:cs="B Nazanin"/>
          <w:sz w:val="28"/>
          <w:szCs w:val="28"/>
          <w:rtl/>
          <w:lang w:bidi="fa-IR"/>
        </w:rPr>
        <w:t xml:space="preserve"> م</w:t>
      </w:r>
      <w:r w:rsidRPr="00210290">
        <w:rPr>
          <w:rFonts w:cs="B Nazanin" w:hint="cs"/>
          <w:sz w:val="28"/>
          <w:szCs w:val="28"/>
          <w:rtl/>
          <w:lang w:bidi="fa-IR"/>
        </w:rPr>
        <w:t>ی‌</w:t>
      </w:r>
      <w:r w:rsidRPr="00210290">
        <w:rPr>
          <w:rFonts w:cs="B Nazanin" w:hint="eastAsia"/>
          <w:sz w:val="28"/>
          <w:szCs w:val="28"/>
          <w:rtl/>
          <w:lang w:bidi="fa-IR"/>
        </w:rPr>
        <w:t>باشد</w:t>
      </w:r>
      <w:r w:rsidRPr="00210290">
        <w:rPr>
          <w:rFonts w:cs="B Nazanin"/>
          <w:sz w:val="28"/>
          <w:szCs w:val="28"/>
          <w:rtl/>
          <w:lang w:bidi="fa-IR"/>
        </w:rPr>
        <w:t>.</w:t>
      </w:r>
    </w:p>
    <w:p w14:paraId="796FCEB4" w14:textId="052C2F17" w:rsidR="00210290" w:rsidRPr="00210290" w:rsidRDefault="00210290" w:rsidP="0021029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همزمان</w:t>
      </w:r>
      <w:r w:rsidRPr="00210290">
        <w:rPr>
          <w:rFonts w:cs="B Nazanin"/>
          <w:sz w:val="28"/>
          <w:szCs w:val="28"/>
          <w:rtl/>
          <w:lang w:bidi="fa-IR"/>
        </w:rPr>
        <w:t>، برنامه‌ر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ز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شده است که تول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د</w:t>
      </w:r>
      <w:r w:rsidRPr="00210290">
        <w:rPr>
          <w:rFonts w:cs="B Nazanin"/>
          <w:sz w:val="28"/>
          <w:szCs w:val="28"/>
          <w:rtl/>
          <w:lang w:bidi="fa-IR"/>
        </w:rPr>
        <w:t xml:space="preserve"> ه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دروژن</w:t>
      </w:r>
      <w:r w:rsidRPr="00210290">
        <w:rPr>
          <w:rFonts w:cs="B Nazanin"/>
          <w:sz w:val="28"/>
          <w:szCs w:val="28"/>
          <w:rtl/>
          <w:lang w:bidi="fa-IR"/>
        </w:rPr>
        <w:t xml:space="preserve"> کم کربن به روش الکترول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ز</w:t>
      </w:r>
      <w:r w:rsidRPr="00210290">
        <w:rPr>
          <w:rFonts w:cs="B Nazanin"/>
          <w:sz w:val="28"/>
          <w:szCs w:val="28"/>
          <w:rtl/>
          <w:lang w:bidi="fa-IR"/>
        </w:rPr>
        <w:t xml:space="preserve"> آب با استفاده از برق ن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روگاه</w:t>
      </w:r>
      <w:r w:rsidRPr="0021029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کولا در منطقه مورمانسک آغاز شود. حجم تول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د</w:t>
      </w:r>
      <w:r w:rsidRPr="00210290">
        <w:rPr>
          <w:rFonts w:cs="B Nazanin"/>
          <w:sz w:val="28"/>
          <w:szCs w:val="28"/>
          <w:rtl/>
          <w:lang w:bidi="fa-IR"/>
        </w:rPr>
        <w:t xml:space="preserve"> پ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ش‌ب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ن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شده در سال 2024، سالانه 150 تن ه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دروژن</w:t>
      </w:r>
      <w:r w:rsidRPr="00210290">
        <w:rPr>
          <w:rFonts w:cs="B Nazanin"/>
          <w:sz w:val="28"/>
          <w:szCs w:val="28"/>
          <w:rtl/>
          <w:lang w:bidi="fa-IR"/>
        </w:rPr>
        <w:t xml:space="preserve"> خواهد بود. تول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د</w:t>
      </w:r>
      <w:r w:rsidRPr="00210290">
        <w:rPr>
          <w:rFonts w:cs="B Nazanin"/>
          <w:sz w:val="28"/>
          <w:szCs w:val="28"/>
          <w:rtl/>
          <w:lang w:bidi="fa-IR"/>
        </w:rPr>
        <w:t xml:space="preserve"> صنعت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برا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سال 2030 پ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ش‌ب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ن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م</w:t>
      </w:r>
      <w:r w:rsidRPr="00210290">
        <w:rPr>
          <w:rFonts w:cs="B Nazanin" w:hint="cs"/>
          <w:sz w:val="28"/>
          <w:szCs w:val="28"/>
          <w:rtl/>
          <w:lang w:bidi="fa-IR"/>
        </w:rPr>
        <w:t>ی‌</w:t>
      </w:r>
      <w:r w:rsidRPr="00210290">
        <w:rPr>
          <w:rFonts w:cs="B Nazanin" w:hint="eastAsia"/>
          <w:sz w:val="28"/>
          <w:szCs w:val="28"/>
          <w:rtl/>
          <w:lang w:bidi="fa-IR"/>
        </w:rPr>
        <w:t>شود</w:t>
      </w:r>
      <w:r w:rsidRPr="00210290">
        <w:rPr>
          <w:rFonts w:cs="B Nazanin"/>
          <w:sz w:val="28"/>
          <w:szCs w:val="28"/>
          <w:rtl/>
          <w:lang w:bidi="fa-IR"/>
        </w:rPr>
        <w:t>. بازارها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هدف ن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ز</w:t>
      </w:r>
      <w:r w:rsidRPr="00210290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اروپا</w:t>
      </w:r>
      <w:r w:rsidRPr="00210290">
        <w:rPr>
          <w:rFonts w:cs="B Nazanin" w:hint="cs"/>
          <w:sz w:val="28"/>
          <w:szCs w:val="28"/>
          <w:rtl/>
          <w:lang w:bidi="fa-IR"/>
        </w:rPr>
        <w:t>یی</w:t>
      </w:r>
      <w:r w:rsidRPr="00210290">
        <w:rPr>
          <w:rFonts w:cs="B Nazanin"/>
          <w:sz w:val="28"/>
          <w:szCs w:val="28"/>
          <w:rtl/>
          <w:lang w:bidi="fa-IR"/>
        </w:rPr>
        <w:t xml:space="preserve"> هستند.</w:t>
      </w:r>
    </w:p>
    <w:p w14:paraId="5159BDC2" w14:textId="62F4E104" w:rsidR="00210290" w:rsidRPr="00210290" w:rsidRDefault="00210290" w:rsidP="0021029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10290">
        <w:rPr>
          <w:rFonts w:cs="B Nazanin" w:hint="eastAsia"/>
          <w:sz w:val="28"/>
          <w:szCs w:val="28"/>
          <w:rtl/>
          <w:lang w:bidi="fa-IR"/>
        </w:rPr>
        <w:t>در</w:t>
      </w:r>
      <w:r w:rsidRPr="00210290">
        <w:rPr>
          <w:rFonts w:cs="B Nazanin"/>
          <w:sz w:val="28"/>
          <w:szCs w:val="28"/>
          <w:rtl/>
          <w:lang w:bidi="fa-IR"/>
        </w:rPr>
        <w:t xml:space="preserve"> ساخال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ن</w:t>
      </w:r>
      <w:r w:rsidRPr="00210290">
        <w:rPr>
          <w:rFonts w:cs="B Nazanin"/>
          <w:sz w:val="28"/>
          <w:szCs w:val="28"/>
          <w:rtl/>
          <w:lang w:bidi="fa-IR"/>
        </w:rPr>
        <w:t>، روس‌اتم همراه با شرکت فرانسو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 </w:t>
      </w:r>
      <w:r w:rsidRPr="00210290">
        <w:rPr>
          <w:rFonts w:cs="B Nazanin"/>
          <w:lang w:bidi="fa-IR"/>
        </w:rPr>
        <w:t>AirLiquide</w:t>
      </w:r>
      <w:r w:rsidRPr="00210290">
        <w:rPr>
          <w:rFonts w:cs="B Nazanin"/>
          <w:sz w:val="28"/>
          <w:szCs w:val="28"/>
          <w:rtl/>
          <w:lang w:bidi="fa-IR"/>
        </w:rPr>
        <w:t>، قصد دارند تول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د</w:t>
      </w:r>
      <w:r w:rsidRPr="00210290">
        <w:rPr>
          <w:rFonts w:cs="B Nazanin"/>
          <w:sz w:val="28"/>
          <w:szCs w:val="28"/>
          <w:rtl/>
          <w:lang w:bidi="fa-IR"/>
        </w:rPr>
        <w:t xml:space="preserve"> ه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دروژن</w:t>
      </w:r>
      <w:r w:rsidRPr="00210290">
        <w:rPr>
          <w:rFonts w:cs="B Nazanin"/>
          <w:sz w:val="28"/>
          <w:szCs w:val="28"/>
          <w:rtl/>
          <w:lang w:bidi="fa-IR"/>
        </w:rPr>
        <w:t xml:space="preserve"> آب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>/آمون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اک</w:t>
      </w:r>
      <w:r w:rsidRPr="00210290">
        <w:rPr>
          <w:rFonts w:cs="B Nazanin"/>
          <w:sz w:val="28"/>
          <w:szCs w:val="28"/>
          <w:rtl/>
          <w:lang w:bidi="fa-IR"/>
        </w:rPr>
        <w:t xml:space="preserve"> را با روش اصلاح بخار متان با جذب </w:t>
      </w:r>
      <w:r w:rsidRPr="00210290">
        <w:rPr>
          <w:rFonts w:cs="B Nazanin"/>
          <w:lang w:bidi="fa-IR"/>
        </w:rPr>
        <w:t>CO2</w:t>
      </w:r>
      <w:r w:rsidRPr="00210290">
        <w:rPr>
          <w:rFonts w:cs="B Nazanin"/>
          <w:rtl/>
          <w:lang w:bidi="fa-IR"/>
        </w:rPr>
        <w:t xml:space="preserve"> </w:t>
      </w:r>
      <w:r w:rsidRPr="00210290">
        <w:rPr>
          <w:rFonts w:cs="B Nazanin"/>
          <w:sz w:val="28"/>
          <w:szCs w:val="28"/>
          <w:rtl/>
          <w:lang w:bidi="fa-IR"/>
        </w:rPr>
        <w:t>آغاز کنند. حجم تول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د</w:t>
      </w:r>
      <w:r w:rsidRPr="00210290">
        <w:rPr>
          <w:rFonts w:cs="B Nazanin"/>
          <w:sz w:val="28"/>
          <w:szCs w:val="28"/>
          <w:rtl/>
          <w:lang w:bidi="fa-IR"/>
        </w:rPr>
        <w:t xml:space="preserve"> پ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ش‌ب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ن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شده در سال 2024، سالانه 30 هزار تن ه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دروژن</w:t>
      </w:r>
      <w:r w:rsidRPr="00210290">
        <w:rPr>
          <w:rFonts w:cs="B Nazanin"/>
          <w:sz w:val="28"/>
          <w:szCs w:val="28"/>
          <w:rtl/>
          <w:lang w:bidi="fa-IR"/>
        </w:rPr>
        <w:t xml:space="preserve"> و در سال 2030، 100 هزار تن خواهد بود.</w:t>
      </w:r>
    </w:p>
    <w:p w14:paraId="01FEB2CD" w14:textId="43CD0F31" w:rsidR="00D63CF6" w:rsidRDefault="00210290" w:rsidP="0021029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10290">
        <w:rPr>
          <w:rFonts w:cs="B Nazanin" w:hint="eastAsia"/>
          <w:sz w:val="28"/>
          <w:szCs w:val="28"/>
          <w:rtl/>
          <w:lang w:bidi="fa-IR"/>
        </w:rPr>
        <w:t>همچن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ن</w:t>
      </w:r>
      <w:r w:rsidRPr="00210290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ز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شده است که در سال 2025 در ساخال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ن</w:t>
      </w:r>
      <w:r w:rsidRPr="00210290">
        <w:rPr>
          <w:rFonts w:cs="B Nazanin"/>
          <w:sz w:val="28"/>
          <w:szCs w:val="28"/>
          <w:rtl/>
          <w:lang w:bidi="fa-IR"/>
        </w:rPr>
        <w:t xml:space="preserve"> تول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د</w:t>
      </w:r>
      <w:r w:rsidRPr="00210290">
        <w:rPr>
          <w:rFonts w:cs="B Nazanin"/>
          <w:sz w:val="28"/>
          <w:szCs w:val="28"/>
          <w:rtl/>
          <w:lang w:bidi="fa-IR"/>
        </w:rPr>
        <w:t xml:space="preserve"> ه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دروژن</w:t>
      </w:r>
      <w:r w:rsidRPr="00210290">
        <w:rPr>
          <w:rFonts w:cs="B Nazanin"/>
          <w:sz w:val="28"/>
          <w:szCs w:val="28"/>
          <w:rtl/>
          <w:lang w:bidi="fa-IR"/>
        </w:rPr>
        <w:t xml:space="preserve"> "سبز" به  روش الکترول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ز</w:t>
      </w:r>
      <w:r w:rsidRPr="00210290">
        <w:rPr>
          <w:rFonts w:cs="B Nazanin"/>
          <w:sz w:val="28"/>
          <w:szCs w:val="28"/>
          <w:rtl/>
          <w:lang w:bidi="fa-IR"/>
        </w:rPr>
        <w:t xml:space="preserve"> آب با استفاده از برق مزارع باد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آغاز شود. بازارها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فروش هدف، شامل کشورها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/>
          <w:sz w:val="28"/>
          <w:szCs w:val="28"/>
          <w:rtl/>
          <w:lang w:bidi="fa-IR"/>
        </w:rPr>
        <w:t xml:space="preserve"> منطقه آس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ا</w:t>
      </w:r>
      <w:r w:rsidRPr="00210290">
        <w:rPr>
          <w:rFonts w:cs="B Nazanin"/>
          <w:sz w:val="28"/>
          <w:szCs w:val="28"/>
          <w:rtl/>
          <w:lang w:bidi="fa-IR"/>
        </w:rPr>
        <w:t xml:space="preserve"> و اق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انوس</w:t>
      </w:r>
      <w:r w:rsidRPr="00210290">
        <w:rPr>
          <w:rFonts w:cs="B Nazanin" w:hint="cs"/>
          <w:sz w:val="28"/>
          <w:szCs w:val="28"/>
          <w:rtl/>
          <w:lang w:bidi="fa-IR"/>
        </w:rPr>
        <w:t>ی</w:t>
      </w:r>
      <w:r w:rsidRPr="00210290">
        <w:rPr>
          <w:rFonts w:cs="B Nazanin" w:hint="eastAsia"/>
          <w:sz w:val="28"/>
          <w:szCs w:val="28"/>
          <w:rtl/>
          <w:lang w:bidi="fa-IR"/>
        </w:rPr>
        <w:t>ه</w:t>
      </w:r>
      <w:r w:rsidRPr="00210290">
        <w:rPr>
          <w:rFonts w:cs="B Nazanin"/>
          <w:sz w:val="28"/>
          <w:szCs w:val="28"/>
          <w:rtl/>
          <w:lang w:bidi="fa-IR"/>
        </w:rPr>
        <w:t xml:space="preserve"> م</w:t>
      </w:r>
      <w:r w:rsidRPr="00210290">
        <w:rPr>
          <w:rFonts w:cs="B Nazanin" w:hint="cs"/>
          <w:sz w:val="28"/>
          <w:szCs w:val="28"/>
          <w:rtl/>
          <w:lang w:bidi="fa-IR"/>
        </w:rPr>
        <w:t>ی‌</w:t>
      </w:r>
      <w:r w:rsidRPr="00210290">
        <w:rPr>
          <w:rFonts w:cs="B Nazanin" w:hint="eastAsia"/>
          <w:sz w:val="28"/>
          <w:szCs w:val="28"/>
          <w:rtl/>
          <w:lang w:bidi="fa-IR"/>
        </w:rPr>
        <w:t>باشد</w:t>
      </w:r>
      <w:r w:rsidRPr="00210290">
        <w:rPr>
          <w:rFonts w:cs="B Nazanin"/>
          <w:sz w:val="28"/>
          <w:szCs w:val="28"/>
          <w:rtl/>
          <w:lang w:bidi="fa-IR"/>
        </w:rPr>
        <w:t>.</w:t>
      </w:r>
    </w:p>
    <w:p w14:paraId="16B9F7DE" w14:textId="5F8ADAEE" w:rsidR="00917B2E" w:rsidRPr="000401F5" w:rsidRDefault="00224AA6" w:rsidP="000401F5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1" w:history="1">
        <w:r w:rsidR="000401F5" w:rsidRPr="000401F5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https://www.atomic-energy.ru/news/2021/10/18/118560</w:t>
        </w:r>
      </w:hyperlink>
    </w:p>
    <w:p w14:paraId="3C80FA60" w14:textId="4E311EA5" w:rsidR="00DB41C3" w:rsidRPr="00775682" w:rsidRDefault="00767B87" w:rsidP="005C792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77568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775682" w:rsidRPr="00775682">
        <w:rPr>
          <w:rFonts w:cs="B Nazanin"/>
          <w:b/>
          <w:bCs/>
          <w:sz w:val="28"/>
          <w:szCs w:val="28"/>
          <w:rtl/>
          <w:lang w:val="ru-RU" w:bidi="fa-IR"/>
        </w:rPr>
        <w:t>ن</w:t>
      </w:r>
      <w:r w:rsidR="00775682" w:rsidRPr="007756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5682" w:rsidRPr="00775682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775682" w:rsidRPr="00775682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775682" w:rsidRPr="007756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5682" w:rsidRPr="00775682">
        <w:rPr>
          <w:rFonts w:cs="B Nazanin"/>
          <w:b/>
          <w:bCs/>
          <w:sz w:val="28"/>
          <w:szCs w:val="28"/>
          <w:rtl/>
          <w:lang w:val="ru-RU" w:bidi="fa-IR"/>
        </w:rPr>
        <w:t xml:space="preserve"> راستوف دستگاه و</w:t>
      </w:r>
      <w:r w:rsidR="00775682" w:rsidRPr="007756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5682" w:rsidRPr="00775682">
        <w:rPr>
          <w:rFonts w:cs="B Nazanin" w:hint="eastAsia"/>
          <w:b/>
          <w:bCs/>
          <w:sz w:val="28"/>
          <w:szCs w:val="28"/>
          <w:rtl/>
          <w:lang w:val="ru-RU" w:bidi="fa-IR"/>
        </w:rPr>
        <w:t>ژه‌ا</w:t>
      </w:r>
      <w:r w:rsidR="00775682" w:rsidRPr="007756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5682" w:rsidRPr="00775682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775682" w:rsidRPr="007756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5682" w:rsidRPr="00775682">
        <w:rPr>
          <w:rFonts w:cs="B Nazanin"/>
          <w:b/>
          <w:bCs/>
          <w:sz w:val="28"/>
          <w:szCs w:val="28"/>
          <w:rtl/>
          <w:lang w:val="ru-RU" w:bidi="fa-IR"/>
        </w:rPr>
        <w:t xml:space="preserve"> مقابله با خرابکاران ز</w:t>
      </w:r>
      <w:r w:rsidR="00775682" w:rsidRPr="007756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5682" w:rsidRPr="00775682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775682" w:rsidRPr="00775682">
        <w:rPr>
          <w:rFonts w:cs="B Nazanin"/>
          <w:b/>
          <w:bCs/>
          <w:sz w:val="28"/>
          <w:szCs w:val="28"/>
          <w:rtl/>
          <w:lang w:val="ru-RU" w:bidi="fa-IR"/>
        </w:rPr>
        <w:t xml:space="preserve"> آب در</w:t>
      </w:r>
      <w:r w:rsidR="00775682" w:rsidRPr="007756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5682" w:rsidRPr="00775682">
        <w:rPr>
          <w:rFonts w:cs="B Nazanin" w:hint="eastAsia"/>
          <w:b/>
          <w:bCs/>
          <w:sz w:val="28"/>
          <w:szCs w:val="28"/>
          <w:rtl/>
          <w:lang w:val="ru-RU" w:bidi="fa-IR"/>
        </w:rPr>
        <w:t>افت</w:t>
      </w:r>
      <w:r w:rsidR="00775682" w:rsidRPr="00775682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775682" w:rsidRPr="00775682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775682" w:rsidRPr="00775682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775682" w:rsidRPr="00775682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775682" w:rsidRPr="0077568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2021/10/19)</w:t>
      </w:r>
      <w:r w:rsidRPr="0077568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077604A6" w:rsidR="00767B87" w:rsidRDefault="00775682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3AE3A7E3" wp14:editId="07E87754">
            <wp:extent cx="5732145" cy="3821430"/>
            <wp:effectExtent l="0" t="0" r="1905" b="7620"/>
            <wp:docPr id="35" name="Picture 35" descr="Росэнергоа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осэнергоатом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3AF2EE5" w14:textId="77777777" w:rsidR="009159BC" w:rsidRPr="009159BC" w:rsidRDefault="009159BC" w:rsidP="009159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159BC">
        <w:rPr>
          <w:rFonts w:cs="B Nazanin"/>
          <w:sz w:val="28"/>
          <w:szCs w:val="28"/>
          <w:rtl/>
          <w:lang w:bidi="fa-IR"/>
        </w:rPr>
        <w:t>روس‌انرگواتم مناقصه‌ا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/>
          <w:sz w:val="28"/>
          <w:szCs w:val="28"/>
          <w:rtl/>
          <w:lang w:bidi="fa-IR"/>
        </w:rPr>
        <w:t xml:space="preserve"> برا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/>
          <w:sz w:val="28"/>
          <w:szCs w:val="28"/>
          <w:rtl/>
          <w:lang w:bidi="fa-IR"/>
        </w:rPr>
        <w:t xml:space="preserve"> خر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د</w:t>
      </w:r>
      <w:r w:rsidRPr="009159BC">
        <w:rPr>
          <w:rFonts w:cs="B Nazanin"/>
          <w:sz w:val="28"/>
          <w:szCs w:val="28"/>
          <w:rtl/>
          <w:lang w:bidi="fa-IR"/>
        </w:rPr>
        <w:t xml:space="preserve"> تجه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زات</w:t>
      </w:r>
      <w:r w:rsidRPr="009159BC">
        <w:rPr>
          <w:rFonts w:cs="B Nazanin"/>
          <w:sz w:val="28"/>
          <w:szCs w:val="28"/>
          <w:rtl/>
          <w:lang w:bidi="fa-IR"/>
        </w:rPr>
        <w:t xml:space="preserve"> و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ژه</w:t>
      </w:r>
      <w:r w:rsidRPr="009159BC">
        <w:rPr>
          <w:rFonts w:cs="B Nazanin"/>
          <w:sz w:val="28"/>
          <w:szCs w:val="28"/>
          <w:rtl/>
          <w:lang w:bidi="fa-IR"/>
        </w:rPr>
        <w:t xml:space="preserve"> نظارت بر مح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ط</w:t>
      </w:r>
      <w:r w:rsidRPr="009159BC">
        <w:rPr>
          <w:rFonts w:cs="B Nazanin"/>
          <w:sz w:val="28"/>
          <w:szCs w:val="28"/>
          <w:rtl/>
          <w:lang w:bidi="fa-IR"/>
        </w:rPr>
        <w:t xml:space="preserve"> ز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ر</w:t>
      </w:r>
      <w:r w:rsidRPr="009159BC">
        <w:rPr>
          <w:rFonts w:cs="B Nazanin"/>
          <w:sz w:val="28"/>
          <w:szCs w:val="28"/>
          <w:rtl/>
          <w:lang w:bidi="fa-IR"/>
        </w:rPr>
        <w:t xml:space="preserve"> آب در نزد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ک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/>
          <w:sz w:val="28"/>
          <w:szCs w:val="28"/>
          <w:rtl/>
          <w:lang w:bidi="fa-IR"/>
        </w:rPr>
        <w:t xml:space="preserve"> ن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روگاه</w:t>
      </w:r>
      <w:r w:rsidRPr="009159B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/>
          <w:sz w:val="28"/>
          <w:szCs w:val="28"/>
          <w:rtl/>
          <w:lang w:bidi="fa-IR"/>
        </w:rPr>
        <w:t xml:space="preserve"> راستوف اعلام کرد. </w:t>
      </w:r>
    </w:p>
    <w:p w14:paraId="02A6E083" w14:textId="77777777" w:rsidR="009159BC" w:rsidRPr="009159BC" w:rsidRDefault="009159BC" w:rsidP="009159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159BC">
        <w:rPr>
          <w:rFonts w:cs="B Nazanin" w:hint="eastAsia"/>
          <w:sz w:val="28"/>
          <w:szCs w:val="28"/>
          <w:rtl/>
          <w:lang w:bidi="fa-IR"/>
        </w:rPr>
        <w:t>پ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مانکار</w:t>
      </w:r>
      <w:r w:rsidRPr="009159BC">
        <w:rPr>
          <w:rFonts w:cs="B Nazanin"/>
          <w:sz w:val="28"/>
          <w:szCs w:val="28"/>
          <w:rtl/>
          <w:lang w:bidi="fa-IR"/>
        </w:rPr>
        <w:t xml:space="preserve"> موظف است کار مونتاژ و راه‌انداز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/>
          <w:sz w:val="28"/>
          <w:szCs w:val="28"/>
          <w:rtl/>
          <w:lang w:bidi="fa-IR"/>
        </w:rPr>
        <w:t xml:space="preserve"> نوساز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/>
          <w:sz w:val="28"/>
          <w:szCs w:val="28"/>
          <w:rtl/>
          <w:lang w:bidi="fa-IR"/>
        </w:rPr>
        <w:t xml:space="preserve"> تجه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زات</w:t>
      </w:r>
      <w:r w:rsidRPr="009159BC">
        <w:rPr>
          <w:rFonts w:cs="B Nazanin"/>
          <w:sz w:val="28"/>
          <w:szCs w:val="28"/>
          <w:rtl/>
          <w:lang w:bidi="fa-IR"/>
        </w:rPr>
        <w:t xml:space="preserve"> فن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/>
          <w:sz w:val="28"/>
          <w:szCs w:val="28"/>
          <w:rtl/>
          <w:lang w:bidi="fa-IR"/>
        </w:rPr>
        <w:t xml:space="preserve"> حفاظت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/>
          <w:sz w:val="28"/>
          <w:szCs w:val="28"/>
          <w:rtl/>
          <w:lang w:bidi="fa-IR"/>
        </w:rPr>
        <w:t xml:space="preserve"> ز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ر</w:t>
      </w:r>
      <w:r w:rsidRPr="009159BC">
        <w:rPr>
          <w:rFonts w:cs="B Nazanin"/>
          <w:sz w:val="28"/>
          <w:szCs w:val="28"/>
          <w:rtl/>
          <w:lang w:bidi="fa-IR"/>
        </w:rPr>
        <w:t xml:space="preserve"> آب (تجه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زات</w:t>
      </w:r>
      <w:r w:rsidRPr="009159BC">
        <w:rPr>
          <w:rFonts w:cs="B Nazanin"/>
          <w:sz w:val="28"/>
          <w:szCs w:val="28"/>
          <w:rtl/>
          <w:lang w:bidi="fa-IR"/>
        </w:rPr>
        <w:t xml:space="preserve"> مگنتومتر) ن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روگاه</w:t>
      </w:r>
      <w:r w:rsidRPr="009159B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/>
          <w:sz w:val="28"/>
          <w:szCs w:val="28"/>
          <w:rtl/>
          <w:lang w:bidi="fa-IR"/>
        </w:rPr>
        <w:t xml:space="preserve"> راستوف را انجام دهد. مشتر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/>
          <w:sz w:val="28"/>
          <w:szCs w:val="28"/>
          <w:rtl/>
          <w:lang w:bidi="fa-IR"/>
        </w:rPr>
        <w:t xml:space="preserve"> آماده پرداخت 23.3 م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ل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ون</w:t>
      </w:r>
      <w:r w:rsidRPr="009159BC">
        <w:rPr>
          <w:rFonts w:cs="B Nazanin"/>
          <w:sz w:val="28"/>
          <w:szCs w:val="28"/>
          <w:rtl/>
          <w:lang w:bidi="fa-IR"/>
        </w:rPr>
        <w:t xml:space="preserve"> روبل برا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/>
          <w:sz w:val="28"/>
          <w:szCs w:val="28"/>
          <w:rtl/>
          <w:lang w:bidi="fa-IR"/>
        </w:rPr>
        <w:t xml:space="preserve"> ا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ن</w:t>
      </w:r>
      <w:r w:rsidRPr="009159BC">
        <w:rPr>
          <w:rFonts w:cs="B Nazanin"/>
          <w:sz w:val="28"/>
          <w:szCs w:val="28"/>
          <w:rtl/>
          <w:lang w:bidi="fa-IR"/>
        </w:rPr>
        <w:t xml:space="preserve"> سفارش است.</w:t>
      </w:r>
    </w:p>
    <w:p w14:paraId="56FFA27B" w14:textId="77777777" w:rsidR="009159BC" w:rsidRPr="009159BC" w:rsidRDefault="009159BC" w:rsidP="009159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159BC">
        <w:rPr>
          <w:rFonts w:cs="B Nazanin" w:hint="eastAsia"/>
          <w:sz w:val="28"/>
          <w:szCs w:val="28"/>
          <w:rtl/>
          <w:lang w:bidi="fa-IR"/>
        </w:rPr>
        <w:t>صحبت</w:t>
      </w:r>
      <w:r w:rsidRPr="009159BC">
        <w:rPr>
          <w:rFonts w:cs="B Nazanin"/>
          <w:sz w:val="28"/>
          <w:szCs w:val="28"/>
          <w:rtl/>
          <w:lang w:bidi="fa-IR"/>
        </w:rPr>
        <w:t xml:space="preserve"> در مورد تجه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زات</w:t>
      </w:r>
      <w:r w:rsidRPr="009159BC">
        <w:rPr>
          <w:rFonts w:cs="B Nazanin"/>
          <w:sz w:val="28"/>
          <w:szCs w:val="28"/>
          <w:rtl/>
          <w:lang w:bidi="fa-IR"/>
        </w:rPr>
        <w:t xml:space="preserve"> مگنتومتر برا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/>
          <w:sz w:val="28"/>
          <w:szCs w:val="28"/>
          <w:rtl/>
          <w:lang w:bidi="fa-IR"/>
        </w:rPr>
        <w:t xml:space="preserve"> تشخ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ص</w:t>
      </w:r>
      <w:r w:rsidRPr="009159BC">
        <w:rPr>
          <w:rFonts w:cs="B Nazanin"/>
          <w:sz w:val="28"/>
          <w:szCs w:val="28"/>
          <w:rtl/>
          <w:lang w:bidi="fa-IR"/>
        </w:rPr>
        <w:t xml:space="preserve"> شناگران و خرابکاران ز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ر</w:t>
      </w:r>
      <w:r w:rsidRPr="009159BC">
        <w:rPr>
          <w:rFonts w:cs="B Nazanin"/>
          <w:sz w:val="28"/>
          <w:szCs w:val="28"/>
          <w:rtl/>
          <w:lang w:bidi="fa-IR"/>
        </w:rPr>
        <w:t xml:space="preserve"> آب م</w:t>
      </w:r>
      <w:r w:rsidRPr="009159BC">
        <w:rPr>
          <w:rFonts w:cs="B Nazanin" w:hint="cs"/>
          <w:sz w:val="28"/>
          <w:szCs w:val="28"/>
          <w:rtl/>
          <w:lang w:bidi="fa-IR"/>
        </w:rPr>
        <w:t>ی‌</w:t>
      </w:r>
      <w:r w:rsidRPr="009159BC">
        <w:rPr>
          <w:rFonts w:cs="B Nazanin" w:hint="eastAsia"/>
          <w:sz w:val="28"/>
          <w:szCs w:val="28"/>
          <w:rtl/>
          <w:lang w:bidi="fa-IR"/>
        </w:rPr>
        <w:t>باشد</w:t>
      </w:r>
      <w:r w:rsidRPr="009159BC">
        <w:rPr>
          <w:rFonts w:cs="B Nazanin"/>
          <w:sz w:val="28"/>
          <w:szCs w:val="28"/>
          <w:rtl/>
          <w:lang w:bidi="fa-IR"/>
        </w:rPr>
        <w:t>. چن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ن</w:t>
      </w:r>
      <w:r w:rsidRPr="009159BC">
        <w:rPr>
          <w:rFonts w:cs="B Nazanin"/>
          <w:sz w:val="28"/>
          <w:szCs w:val="28"/>
          <w:rtl/>
          <w:lang w:bidi="fa-IR"/>
        </w:rPr>
        <w:t xml:space="preserve"> تجه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زات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/>
          <w:sz w:val="28"/>
          <w:szCs w:val="28"/>
          <w:rtl/>
          <w:lang w:bidi="fa-IR"/>
        </w:rPr>
        <w:t xml:space="preserve"> برا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/>
          <w:sz w:val="28"/>
          <w:szCs w:val="28"/>
          <w:rtl/>
          <w:lang w:bidi="fa-IR"/>
        </w:rPr>
        <w:t xml:space="preserve"> محافظت از مناطق کم عمق مح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ط</w:t>
      </w:r>
      <w:r w:rsidRPr="009159BC">
        <w:rPr>
          <w:rFonts w:cs="B Nazanin"/>
          <w:sz w:val="28"/>
          <w:szCs w:val="28"/>
          <w:rtl/>
          <w:lang w:bidi="fa-IR"/>
        </w:rPr>
        <w:t xml:space="preserve"> آب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9159BC">
        <w:rPr>
          <w:rFonts w:cs="B Nazanin" w:hint="cs"/>
          <w:sz w:val="28"/>
          <w:szCs w:val="28"/>
          <w:rtl/>
          <w:lang w:bidi="fa-IR"/>
        </w:rPr>
        <w:t>ی‌</w:t>
      </w:r>
      <w:r w:rsidRPr="009159BC">
        <w:rPr>
          <w:rFonts w:cs="B Nazanin" w:hint="eastAsia"/>
          <w:sz w:val="28"/>
          <w:szCs w:val="28"/>
          <w:rtl/>
          <w:lang w:bidi="fa-IR"/>
        </w:rPr>
        <w:t>شود،</w:t>
      </w:r>
      <w:r w:rsidRPr="009159BC">
        <w:rPr>
          <w:rFonts w:cs="B Nazanin"/>
          <w:sz w:val="28"/>
          <w:szCs w:val="28"/>
          <w:rtl/>
          <w:lang w:bidi="fa-IR"/>
        </w:rPr>
        <w:t xml:space="preserve"> جا</w:t>
      </w:r>
      <w:r w:rsidRPr="009159BC">
        <w:rPr>
          <w:rFonts w:cs="B Nazanin" w:hint="cs"/>
          <w:sz w:val="28"/>
          <w:szCs w:val="28"/>
          <w:rtl/>
          <w:lang w:bidi="fa-IR"/>
        </w:rPr>
        <w:t>یی</w:t>
      </w:r>
      <w:r w:rsidRPr="009159BC">
        <w:rPr>
          <w:rFonts w:cs="B Nazanin"/>
          <w:sz w:val="28"/>
          <w:szCs w:val="28"/>
          <w:rtl/>
          <w:lang w:bidi="fa-IR"/>
        </w:rPr>
        <w:t xml:space="preserve"> که استفاده از سونارها غ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رممکن</w:t>
      </w:r>
      <w:r w:rsidRPr="009159BC">
        <w:rPr>
          <w:rFonts w:cs="B Nazanin"/>
          <w:sz w:val="28"/>
          <w:szCs w:val="28"/>
          <w:rtl/>
          <w:lang w:bidi="fa-IR"/>
        </w:rPr>
        <w:t xml:space="preserve"> است. مگنتومتر قادر است نه تنها افراد خرابکار ز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ر</w:t>
      </w:r>
      <w:r w:rsidRPr="009159BC">
        <w:rPr>
          <w:rFonts w:cs="B Nazanin"/>
          <w:sz w:val="28"/>
          <w:szCs w:val="28"/>
          <w:rtl/>
          <w:lang w:bidi="fa-IR"/>
        </w:rPr>
        <w:t xml:space="preserve"> آب، بلکه مسلسل، وسا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ل</w:t>
      </w:r>
      <w:r w:rsidRPr="009159BC">
        <w:rPr>
          <w:rFonts w:cs="B Nazanin"/>
          <w:sz w:val="28"/>
          <w:szCs w:val="28"/>
          <w:rtl/>
          <w:lang w:bidi="fa-IR"/>
        </w:rPr>
        <w:t xml:space="preserve"> غواص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،</w:t>
      </w:r>
      <w:r w:rsidRPr="009159BC">
        <w:rPr>
          <w:rFonts w:cs="B Nazanin"/>
          <w:sz w:val="28"/>
          <w:szCs w:val="28"/>
          <w:rtl/>
          <w:lang w:bidi="fa-IR"/>
        </w:rPr>
        <w:t xml:space="preserve"> م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ن‌ها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/>
          <w:sz w:val="28"/>
          <w:szCs w:val="28"/>
          <w:rtl/>
          <w:lang w:bidi="fa-IR"/>
        </w:rPr>
        <w:t xml:space="preserve"> مغناط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س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/>
          <w:sz w:val="28"/>
          <w:szCs w:val="28"/>
          <w:rtl/>
          <w:lang w:bidi="fa-IR"/>
        </w:rPr>
        <w:t xml:space="preserve"> و حت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/>
          <w:sz w:val="28"/>
          <w:szCs w:val="28"/>
          <w:rtl/>
          <w:lang w:bidi="fa-IR"/>
        </w:rPr>
        <w:t xml:space="preserve"> چاقو را ن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ز</w:t>
      </w:r>
      <w:r w:rsidRPr="009159BC">
        <w:rPr>
          <w:rFonts w:cs="B Nazanin"/>
          <w:sz w:val="28"/>
          <w:szCs w:val="28"/>
          <w:rtl/>
          <w:lang w:bidi="fa-IR"/>
        </w:rPr>
        <w:t xml:space="preserve"> تشخ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ص</w:t>
      </w:r>
      <w:r w:rsidRPr="009159BC">
        <w:rPr>
          <w:rFonts w:cs="B Nazanin"/>
          <w:sz w:val="28"/>
          <w:szCs w:val="28"/>
          <w:rtl/>
          <w:lang w:bidi="fa-IR"/>
        </w:rPr>
        <w:t xml:space="preserve"> دهد.</w:t>
      </w:r>
    </w:p>
    <w:p w14:paraId="417B5D1A" w14:textId="2A42015D" w:rsidR="00EE27B1" w:rsidRDefault="009159BC" w:rsidP="009159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159BC">
        <w:rPr>
          <w:rFonts w:cs="B Nazanin" w:hint="eastAsia"/>
          <w:sz w:val="28"/>
          <w:szCs w:val="28"/>
          <w:rtl/>
          <w:lang w:bidi="fa-IR"/>
        </w:rPr>
        <w:t>چن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ن</w:t>
      </w:r>
      <w:r w:rsidRPr="009159BC">
        <w:rPr>
          <w:rFonts w:cs="B Nazanin"/>
          <w:sz w:val="28"/>
          <w:szCs w:val="28"/>
          <w:rtl/>
          <w:lang w:bidi="fa-IR"/>
        </w:rPr>
        <w:t xml:space="preserve"> دستگاه‌ها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/>
          <w:sz w:val="28"/>
          <w:szCs w:val="28"/>
          <w:rtl/>
          <w:lang w:bidi="fa-IR"/>
        </w:rPr>
        <w:t xml:space="preserve"> رد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اب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/>
          <w:sz w:val="28"/>
          <w:szCs w:val="28"/>
          <w:rtl/>
          <w:lang w:bidi="fa-IR"/>
        </w:rPr>
        <w:t xml:space="preserve"> مدتهاست در شرکت و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ژه</w:t>
      </w:r>
      <w:r w:rsidRPr="009159BC">
        <w:rPr>
          <w:rFonts w:cs="B Nazanin"/>
          <w:sz w:val="28"/>
          <w:szCs w:val="28"/>
          <w:rtl/>
          <w:lang w:bidi="fa-IR"/>
        </w:rPr>
        <w:t xml:space="preserve"> روس‌اتم در دوبنا تول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د</w:t>
      </w:r>
      <w:r w:rsidRPr="009159BC">
        <w:rPr>
          <w:rFonts w:cs="B Nazanin"/>
          <w:sz w:val="28"/>
          <w:szCs w:val="28"/>
          <w:rtl/>
          <w:lang w:bidi="fa-IR"/>
        </w:rPr>
        <w:t xml:space="preserve"> شده است. به گفته کارشناسان، چن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ن</w:t>
      </w:r>
      <w:r w:rsidRPr="009159BC">
        <w:rPr>
          <w:rFonts w:cs="B Nazanin"/>
          <w:sz w:val="28"/>
          <w:szCs w:val="28"/>
          <w:rtl/>
          <w:lang w:bidi="fa-IR"/>
        </w:rPr>
        <w:t xml:space="preserve"> دستگاه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/>
          <w:sz w:val="28"/>
          <w:szCs w:val="28"/>
          <w:rtl/>
          <w:lang w:bidi="fa-IR"/>
        </w:rPr>
        <w:t xml:space="preserve"> به راحت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/>
          <w:sz w:val="28"/>
          <w:szCs w:val="28"/>
          <w:rtl/>
          <w:lang w:bidi="fa-IR"/>
        </w:rPr>
        <w:t xml:space="preserve"> م</w:t>
      </w:r>
      <w:r w:rsidRPr="009159BC">
        <w:rPr>
          <w:rFonts w:cs="B Nazanin" w:hint="cs"/>
          <w:sz w:val="28"/>
          <w:szCs w:val="28"/>
          <w:rtl/>
          <w:lang w:bidi="fa-IR"/>
        </w:rPr>
        <w:t>ی‌</w:t>
      </w:r>
      <w:r w:rsidRPr="009159BC">
        <w:rPr>
          <w:rFonts w:cs="B Nazanin" w:hint="eastAsia"/>
          <w:sz w:val="28"/>
          <w:szCs w:val="28"/>
          <w:rtl/>
          <w:lang w:bidi="fa-IR"/>
        </w:rPr>
        <w:t>تواند</w:t>
      </w:r>
      <w:r w:rsidRPr="009159BC">
        <w:rPr>
          <w:rFonts w:cs="B Nazanin"/>
          <w:sz w:val="28"/>
          <w:szCs w:val="28"/>
          <w:rtl/>
          <w:lang w:bidi="fa-IR"/>
        </w:rPr>
        <w:t xml:space="preserve"> حرکت غواصان مسلح و تجه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زات</w:t>
      </w:r>
      <w:r w:rsidRPr="009159BC">
        <w:rPr>
          <w:rFonts w:cs="B Nazanin"/>
          <w:sz w:val="28"/>
          <w:szCs w:val="28"/>
          <w:rtl/>
          <w:lang w:bidi="fa-IR"/>
        </w:rPr>
        <w:t xml:space="preserve"> آنها را در ز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ر</w:t>
      </w:r>
      <w:r w:rsidRPr="009159BC">
        <w:rPr>
          <w:rFonts w:cs="B Nazanin"/>
          <w:sz w:val="28"/>
          <w:szCs w:val="28"/>
          <w:rtl/>
          <w:lang w:bidi="fa-IR"/>
        </w:rPr>
        <w:t xml:space="preserve"> آب رد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 w:hint="eastAsia"/>
          <w:sz w:val="28"/>
          <w:szCs w:val="28"/>
          <w:rtl/>
          <w:lang w:bidi="fa-IR"/>
        </w:rPr>
        <w:t>اب</w:t>
      </w:r>
      <w:r w:rsidRPr="009159BC">
        <w:rPr>
          <w:rFonts w:cs="B Nazanin" w:hint="cs"/>
          <w:sz w:val="28"/>
          <w:szCs w:val="28"/>
          <w:rtl/>
          <w:lang w:bidi="fa-IR"/>
        </w:rPr>
        <w:t>ی</w:t>
      </w:r>
      <w:r w:rsidRPr="009159BC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413B21AE" w14:textId="1487E256" w:rsidR="006C07CE" w:rsidRDefault="006C07CE" w:rsidP="006C07C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C02B3B7" w14:textId="425A9272" w:rsidR="006C07CE" w:rsidRDefault="00224AA6" w:rsidP="006C07C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3" w:history="1">
        <w:r w:rsidR="006C07CE" w:rsidRPr="006C07CE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https://www.atomic-energy.ru/news/2021/10/19/118576</w:t>
        </w:r>
      </w:hyperlink>
    </w:p>
    <w:p w14:paraId="292100A9" w14:textId="6E1DA9FC" w:rsidR="0044569D" w:rsidRPr="00E8156B" w:rsidRDefault="005D0FE4" w:rsidP="0036519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8156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8156B" w:rsidRPr="00E8156B">
        <w:rPr>
          <w:rFonts w:cs="B Nazanin"/>
          <w:b/>
          <w:bCs/>
          <w:sz w:val="28"/>
          <w:szCs w:val="28"/>
          <w:rtl/>
          <w:lang w:bidi="fa-IR"/>
        </w:rPr>
        <w:t>شرکت آمر</w:t>
      </w:r>
      <w:r w:rsidR="00E8156B" w:rsidRPr="00E8156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8156B" w:rsidRPr="00E8156B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="00E8156B" w:rsidRPr="00E8156B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E8156B" w:rsidRPr="00E8156B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E8156B" w:rsidRPr="00E8156B">
        <w:rPr>
          <w:rFonts w:cs="B Nazanin"/>
          <w:b/>
          <w:bCs/>
          <w:lang w:bidi="fa-IR"/>
        </w:rPr>
        <w:t>Radiant</w:t>
      </w:r>
      <w:r w:rsidR="00E8156B" w:rsidRPr="00E8156B">
        <w:rPr>
          <w:rFonts w:cs="B Nazanin"/>
          <w:b/>
          <w:bCs/>
          <w:rtl/>
          <w:lang w:bidi="fa-IR"/>
        </w:rPr>
        <w:t xml:space="preserve"> </w:t>
      </w:r>
      <w:r w:rsidR="00E8156B" w:rsidRPr="00E8156B">
        <w:rPr>
          <w:rFonts w:cs="B Nazanin"/>
          <w:b/>
          <w:bCs/>
          <w:sz w:val="28"/>
          <w:szCs w:val="28"/>
          <w:rtl/>
          <w:lang w:bidi="fa-IR"/>
        </w:rPr>
        <w:t>در حال توسعه پروژه د</w:t>
      </w:r>
      <w:r w:rsidR="00E8156B" w:rsidRPr="00E8156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8156B" w:rsidRPr="00E8156B">
        <w:rPr>
          <w:rFonts w:cs="B Nazanin" w:hint="eastAsia"/>
          <w:b/>
          <w:bCs/>
          <w:sz w:val="28"/>
          <w:szCs w:val="28"/>
          <w:rtl/>
          <w:lang w:bidi="fa-IR"/>
        </w:rPr>
        <w:t>گر</w:t>
      </w:r>
      <w:r w:rsidR="00E8156B" w:rsidRPr="00E8156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8156B" w:rsidRPr="00E8156B">
        <w:rPr>
          <w:rFonts w:cs="B Nazanin"/>
          <w:b/>
          <w:bCs/>
          <w:sz w:val="28"/>
          <w:szCs w:val="28"/>
          <w:rtl/>
          <w:lang w:bidi="fa-IR"/>
        </w:rPr>
        <w:t xml:space="preserve"> از راکتور هسته‌ا</w:t>
      </w:r>
      <w:r w:rsidR="00E8156B" w:rsidRPr="00E8156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8156B" w:rsidRPr="00E8156B">
        <w:rPr>
          <w:rFonts w:cs="B Nazanin"/>
          <w:b/>
          <w:bCs/>
          <w:sz w:val="28"/>
          <w:szCs w:val="28"/>
          <w:rtl/>
          <w:lang w:bidi="fa-IR"/>
        </w:rPr>
        <w:t xml:space="preserve"> کوچک برا</w:t>
      </w:r>
      <w:r w:rsidR="00E8156B" w:rsidRPr="00E8156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8156B" w:rsidRPr="00E8156B">
        <w:rPr>
          <w:rFonts w:cs="B Nazanin"/>
          <w:b/>
          <w:bCs/>
          <w:sz w:val="28"/>
          <w:szCs w:val="28"/>
          <w:rtl/>
          <w:lang w:bidi="fa-IR"/>
        </w:rPr>
        <w:t xml:space="preserve"> فضا است.</w:t>
      </w:r>
      <w:r w:rsidR="00E8156B" w:rsidRPr="00E8156B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2021/10/19)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35B5CDE8" w:rsidR="0044569D" w:rsidRPr="00282E47" w:rsidRDefault="00E8156B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4796AACA" wp14:editId="5BEBAEC0">
            <wp:extent cx="4328160" cy="4091782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848" cy="409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3ADACA9" w14:textId="77777777" w:rsidR="00952B6E" w:rsidRPr="00952B6E" w:rsidRDefault="00952B6E" w:rsidP="00952B6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52B6E">
        <w:rPr>
          <w:rFonts w:cs="B Nazanin"/>
          <w:sz w:val="28"/>
          <w:szCs w:val="28"/>
          <w:rtl/>
          <w:lang w:bidi="fa-IR"/>
        </w:rPr>
        <w:t>شرکت آمر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کا</w:t>
      </w:r>
      <w:r w:rsidRPr="00952B6E">
        <w:rPr>
          <w:rFonts w:cs="B Nazanin" w:hint="cs"/>
          <w:sz w:val="28"/>
          <w:szCs w:val="28"/>
          <w:rtl/>
          <w:lang w:bidi="fa-IR"/>
        </w:rPr>
        <w:t>یی</w:t>
      </w:r>
      <w:r w:rsidRPr="00952B6E">
        <w:rPr>
          <w:rFonts w:cs="B Nazanin"/>
          <w:sz w:val="28"/>
          <w:szCs w:val="28"/>
          <w:rtl/>
          <w:lang w:bidi="fa-IR"/>
        </w:rPr>
        <w:t xml:space="preserve"> </w:t>
      </w:r>
      <w:r w:rsidRPr="00952B6E">
        <w:rPr>
          <w:rFonts w:cs="B Nazanin"/>
          <w:lang w:bidi="fa-IR"/>
        </w:rPr>
        <w:t>Radiant</w:t>
      </w:r>
      <w:r w:rsidRPr="00952B6E">
        <w:rPr>
          <w:rFonts w:cs="B Nazanin"/>
          <w:rtl/>
          <w:lang w:bidi="fa-IR"/>
        </w:rPr>
        <w:t xml:space="preserve"> </w:t>
      </w:r>
      <w:r w:rsidRPr="00952B6E">
        <w:rPr>
          <w:rFonts w:cs="B Nazanin"/>
          <w:sz w:val="28"/>
          <w:szCs w:val="28"/>
          <w:rtl/>
          <w:lang w:bidi="fa-IR"/>
        </w:rPr>
        <w:t>در کال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فرن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ا</w:t>
      </w:r>
      <w:r w:rsidRPr="00952B6E">
        <w:rPr>
          <w:rFonts w:cs="B Nazanin"/>
          <w:sz w:val="28"/>
          <w:szCs w:val="28"/>
          <w:rtl/>
          <w:lang w:bidi="fa-IR"/>
        </w:rPr>
        <w:t xml:space="preserve"> در حال توسعه 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ک</w:t>
      </w:r>
      <w:r w:rsidRPr="00952B6E">
        <w:rPr>
          <w:rFonts w:cs="B Nazanin"/>
          <w:sz w:val="28"/>
          <w:szCs w:val="28"/>
          <w:rtl/>
          <w:lang w:bidi="fa-IR"/>
        </w:rPr>
        <w:t xml:space="preserve"> م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ن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/>
          <w:sz w:val="28"/>
          <w:szCs w:val="28"/>
          <w:rtl/>
          <w:lang w:bidi="fa-IR"/>
        </w:rPr>
        <w:t xml:space="preserve"> راکتور هسته‌ا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/>
          <w:sz w:val="28"/>
          <w:szCs w:val="28"/>
          <w:rtl/>
          <w:lang w:bidi="fa-IR"/>
        </w:rPr>
        <w:t xml:space="preserve"> قابل حمل است. از ا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ن</w:t>
      </w:r>
      <w:r w:rsidRPr="00952B6E">
        <w:rPr>
          <w:rFonts w:cs="B Nazanin"/>
          <w:sz w:val="28"/>
          <w:szCs w:val="28"/>
          <w:rtl/>
          <w:lang w:bidi="fa-IR"/>
        </w:rPr>
        <w:t xml:space="preserve"> راکتور در حوزه‌ها</w:t>
      </w:r>
      <w:r w:rsidRPr="00952B6E">
        <w:rPr>
          <w:rFonts w:cs="B Nazanin" w:hint="cs"/>
          <w:sz w:val="28"/>
          <w:szCs w:val="28"/>
          <w:rtl/>
          <w:lang w:bidi="fa-IR"/>
        </w:rPr>
        <w:t>یی</w:t>
      </w:r>
      <w:r w:rsidRPr="00952B6E">
        <w:rPr>
          <w:rFonts w:cs="B Nazanin"/>
          <w:sz w:val="28"/>
          <w:szCs w:val="28"/>
          <w:rtl/>
          <w:lang w:bidi="fa-IR"/>
        </w:rPr>
        <w:t xml:space="preserve"> استفاده خواهد شد که استفاده از روش‌ها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/>
          <w:sz w:val="28"/>
          <w:szCs w:val="28"/>
          <w:rtl/>
          <w:lang w:bidi="fa-IR"/>
        </w:rPr>
        <w:t xml:space="preserve"> د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گر</w:t>
      </w:r>
      <w:r w:rsidRPr="00952B6E">
        <w:rPr>
          <w:rFonts w:cs="B Nazanin"/>
          <w:sz w:val="28"/>
          <w:szCs w:val="28"/>
          <w:rtl/>
          <w:lang w:bidi="fa-IR"/>
        </w:rPr>
        <w:t xml:space="preserve"> تول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د</w:t>
      </w:r>
      <w:r w:rsidRPr="00952B6E">
        <w:rPr>
          <w:rFonts w:cs="B Nazanin"/>
          <w:sz w:val="28"/>
          <w:szCs w:val="28"/>
          <w:rtl/>
          <w:lang w:bidi="fa-IR"/>
        </w:rPr>
        <w:t xml:space="preserve"> برق غ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رممکن</w:t>
      </w:r>
      <w:r w:rsidRPr="00952B6E">
        <w:rPr>
          <w:rFonts w:cs="B Nazanin"/>
          <w:sz w:val="28"/>
          <w:szCs w:val="28"/>
          <w:rtl/>
          <w:lang w:bidi="fa-IR"/>
        </w:rPr>
        <w:t xml:space="preserve"> است. </w:t>
      </w:r>
    </w:p>
    <w:p w14:paraId="58C5942D" w14:textId="77777777" w:rsidR="00952B6E" w:rsidRPr="00952B6E" w:rsidRDefault="00952B6E" w:rsidP="00952B6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52B6E">
        <w:rPr>
          <w:rFonts w:cs="B Nazanin" w:hint="eastAsia"/>
          <w:sz w:val="28"/>
          <w:szCs w:val="28"/>
          <w:rtl/>
          <w:lang w:bidi="fa-IR"/>
        </w:rPr>
        <w:t>شرکت</w:t>
      </w:r>
      <w:r w:rsidRPr="00952B6E">
        <w:rPr>
          <w:rFonts w:cs="B Nazanin"/>
          <w:sz w:val="28"/>
          <w:szCs w:val="28"/>
          <w:rtl/>
          <w:lang w:bidi="fa-IR"/>
        </w:rPr>
        <w:t xml:space="preserve"> </w:t>
      </w:r>
      <w:r w:rsidRPr="00952B6E">
        <w:rPr>
          <w:rFonts w:cs="B Nazanin"/>
          <w:lang w:bidi="fa-IR"/>
        </w:rPr>
        <w:t>Radiant</w:t>
      </w:r>
      <w:r w:rsidRPr="00952B6E">
        <w:rPr>
          <w:rFonts w:cs="B Nazanin"/>
          <w:rtl/>
          <w:lang w:bidi="fa-IR"/>
        </w:rPr>
        <w:t xml:space="preserve"> </w:t>
      </w:r>
      <w:r w:rsidRPr="00952B6E">
        <w:rPr>
          <w:rFonts w:cs="B Nazanin"/>
          <w:sz w:val="28"/>
          <w:szCs w:val="28"/>
          <w:rtl/>
          <w:lang w:bidi="fa-IR"/>
        </w:rPr>
        <w:t>تا حد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/>
          <w:sz w:val="28"/>
          <w:szCs w:val="28"/>
          <w:rtl/>
          <w:lang w:bidi="fa-IR"/>
        </w:rPr>
        <w:t xml:space="preserve"> ز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اد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/>
          <w:sz w:val="28"/>
          <w:szCs w:val="28"/>
          <w:rtl/>
          <w:lang w:bidi="fa-IR"/>
        </w:rPr>
        <w:t xml:space="preserve"> از کارکنان سابق </w:t>
      </w:r>
      <w:r w:rsidRPr="00952B6E">
        <w:rPr>
          <w:rFonts w:cs="B Nazanin"/>
          <w:lang w:bidi="fa-IR"/>
        </w:rPr>
        <w:t>SpaceX</w:t>
      </w:r>
      <w:r w:rsidRPr="00952B6E">
        <w:rPr>
          <w:rFonts w:cs="B Nazanin"/>
          <w:rtl/>
          <w:lang w:bidi="fa-IR"/>
        </w:rPr>
        <w:t xml:space="preserve"> </w:t>
      </w:r>
      <w:r w:rsidRPr="00952B6E">
        <w:rPr>
          <w:rFonts w:cs="B Nazanin"/>
          <w:sz w:val="28"/>
          <w:szCs w:val="28"/>
          <w:rtl/>
          <w:lang w:bidi="fa-IR"/>
        </w:rPr>
        <w:t>تشک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ل</w:t>
      </w:r>
      <w:r w:rsidRPr="00952B6E">
        <w:rPr>
          <w:rFonts w:cs="B Nazanin"/>
          <w:sz w:val="28"/>
          <w:szCs w:val="28"/>
          <w:rtl/>
          <w:lang w:bidi="fa-IR"/>
        </w:rPr>
        <w:t xml:space="preserve"> شده است. ا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ن</w:t>
      </w:r>
      <w:r w:rsidRPr="00952B6E">
        <w:rPr>
          <w:rFonts w:cs="B Nazanin"/>
          <w:sz w:val="28"/>
          <w:szCs w:val="28"/>
          <w:rtl/>
          <w:lang w:bidi="fa-IR"/>
        </w:rPr>
        <w:t xml:space="preserve"> شرکت اول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ن</w:t>
      </w:r>
      <w:r w:rsidRPr="00952B6E">
        <w:rPr>
          <w:rFonts w:cs="B Nazanin"/>
          <w:sz w:val="28"/>
          <w:szCs w:val="28"/>
          <w:rtl/>
          <w:lang w:bidi="fa-IR"/>
        </w:rPr>
        <w:t xml:space="preserve"> س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ستم</w:t>
      </w:r>
      <w:r w:rsidRPr="00952B6E">
        <w:rPr>
          <w:rFonts w:cs="B Nazanin"/>
          <w:sz w:val="28"/>
          <w:szCs w:val="28"/>
          <w:rtl/>
          <w:lang w:bidi="fa-IR"/>
        </w:rPr>
        <w:t xml:space="preserve"> تول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د</w:t>
      </w:r>
      <w:r w:rsidRPr="00952B6E">
        <w:rPr>
          <w:rFonts w:cs="B Nazanin"/>
          <w:sz w:val="28"/>
          <w:szCs w:val="28"/>
          <w:rtl/>
          <w:lang w:bidi="fa-IR"/>
        </w:rPr>
        <w:t xml:space="preserve"> برق را ا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جاد</w:t>
      </w:r>
      <w:r w:rsidRPr="00952B6E">
        <w:rPr>
          <w:rFonts w:cs="B Nazanin"/>
          <w:sz w:val="28"/>
          <w:szCs w:val="28"/>
          <w:rtl/>
          <w:lang w:bidi="fa-IR"/>
        </w:rPr>
        <w:t xml:space="preserve"> م</w:t>
      </w:r>
      <w:r w:rsidRPr="00952B6E">
        <w:rPr>
          <w:rFonts w:cs="B Nazanin" w:hint="cs"/>
          <w:sz w:val="28"/>
          <w:szCs w:val="28"/>
          <w:rtl/>
          <w:lang w:bidi="fa-IR"/>
        </w:rPr>
        <w:t>ی‌</w:t>
      </w:r>
      <w:r w:rsidRPr="00952B6E">
        <w:rPr>
          <w:rFonts w:cs="B Nazanin" w:hint="eastAsia"/>
          <w:sz w:val="28"/>
          <w:szCs w:val="28"/>
          <w:rtl/>
          <w:lang w:bidi="fa-IR"/>
        </w:rPr>
        <w:t>کند</w:t>
      </w:r>
      <w:r w:rsidRPr="00952B6E">
        <w:rPr>
          <w:rFonts w:cs="B Nazanin"/>
          <w:sz w:val="28"/>
          <w:szCs w:val="28"/>
          <w:rtl/>
          <w:lang w:bidi="fa-IR"/>
        </w:rPr>
        <w:t xml:space="preserve"> که م</w:t>
      </w:r>
      <w:r w:rsidRPr="00952B6E">
        <w:rPr>
          <w:rFonts w:cs="B Nazanin" w:hint="cs"/>
          <w:sz w:val="28"/>
          <w:szCs w:val="28"/>
          <w:rtl/>
          <w:lang w:bidi="fa-IR"/>
        </w:rPr>
        <w:t>ی‌</w:t>
      </w:r>
      <w:r w:rsidRPr="00952B6E">
        <w:rPr>
          <w:rFonts w:cs="B Nazanin" w:hint="eastAsia"/>
          <w:sz w:val="28"/>
          <w:szCs w:val="28"/>
          <w:rtl/>
          <w:lang w:bidi="fa-IR"/>
        </w:rPr>
        <w:t>تواند</w:t>
      </w:r>
      <w:r w:rsidRPr="00952B6E">
        <w:rPr>
          <w:rFonts w:cs="B Nazanin"/>
          <w:sz w:val="28"/>
          <w:szCs w:val="28"/>
          <w:rtl/>
          <w:lang w:bidi="fa-IR"/>
        </w:rPr>
        <w:t xml:space="preserve"> در هر مکان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/>
          <w:sz w:val="28"/>
          <w:szCs w:val="28"/>
          <w:rtl/>
          <w:lang w:bidi="fa-IR"/>
        </w:rPr>
        <w:t xml:space="preserve"> کار کند. </w:t>
      </w:r>
    </w:p>
    <w:p w14:paraId="2ED278D0" w14:textId="77777777" w:rsidR="00952B6E" w:rsidRPr="00952B6E" w:rsidRDefault="00952B6E" w:rsidP="00952B6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52B6E">
        <w:rPr>
          <w:rFonts w:cs="B Nazanin" w:hint="eastAsia"/>
          <w:sz w:val="28"/>
          <w:szCs w:val="28"/>
          <w:rtl/>
          <w:lang w:bidi="fa-IR"/>
        </w:rPr>
        <w:t>به</w:t>
      </w:r>
      <w:r w:rsidRPr="00952B6E">
        <w:rPr>
          <w:rFonts w:cs="B Nazanin"/>
          <w:sz w:val="28"/>
          <w:szCs w:val="28"/>
          <w:rtl/>
          <w:lang w:bidi="fa-IR"/>
        </w:rPr>
        <w:t xml:space="preserve"> گفته داگ برنائور، بن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انگذار</w:t>
      </w:r>
      <w:r w:rsidRPr="00952B6E">
        <w:rPr>
          <w:rFonts w:cs="B Nazanin"/>
          <w:sz w:val="28"/>
          <w:szCs w:val="28"/>
          <w:rtl/>
          <w:lang w:bidi="fa-IR"/>
        </w:rPr>
        <w:t xml:space="preserve"> شرکت، م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ن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/>
          <w:sz w:val="28"/>
          <w:szCs w:val="28"/>
          <w:rtl/>
          <w:lang w:bidi="fa-IR"/>
        </w:rPr>
        <w:t xml:space="preserve"> راکتورها ام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دوارکننده‌تر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ن</w:t>
      </w:r>
      <w:r w:rsidRPr="00952B6E">
        <w:rPr>
          <w:rFonts w:cs="B Nazanin"/>
          <w:sz w:val="28"/>
          <w:szCs w:val="28"/>
          <w:rtl/>
          <w:lang w:bidi="fa-IR"/>
        </w:rPr>
        <w:t xml:space="preserve"> راه برا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/>
          <w:sz w:val="28"/>
          <w:szCs w:val="28"/>
          <w:rtl/>
          <w:lang w:bidi="fa-IR"/>
        </w:rPr>
        <w:t xml:space="preserve"> تأم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ن</w:t>
      </w:r>
      <w:r w:rsidRPr="00952B6E">
        <w:rPr>
          <w:rFonts w:cs="B Nazanin"/>
          <w:sz w:val="28"/>
          <w:szCs w:val="28"/>
          <w:rtl/>
          <w:lang w:bidi="fa-IR"/>
        </w:rPr>
        <w:t xml:space="preserve"> انرژ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/>
          <w:sz w:val="28"/>
          <w:szCs w:val="28"/>
          <w:rtl/>
          <w:lang w:bidi="fa-IR"/>
        </w:rPr>
        <w:t xml:space="preserve"> شهرک‌ها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/>
          <w:sz w:val="28"/>
          <w:szCs w:val="28"/>
          <w:rtl/>
          <w:lang w:bidi="fa-IR"/>
        </w:rPr>
        <w:t xml:space="preserve"> مر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خ</w:t>
      </w:r>
      <w:r w:rsidRPr="00952B6E">
        <w:rPr>
          <w:rFonts w:cs="B Nazanin"/>
          <w:sz w:val="28"/>
          <w:szCs w:val="28"/>
          <w:rtl/>
          <w:lang w:bidi="fa-IR"/>
        </w:rPr>
        <w:t xml:space="preserve"> هستند. ا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ن</w:t>
      </w:r>
      <w:r w:rsidRPr="00952B6E">
        <w:rPr>
          <w:rFonts w:cs="B Nazanin"/>
          <w:sz w:val="28"/>
          <w:szCs w:val="28"/>
          <w:rtl/>
          <w:lang w:bidi="fa-IR"/>
        </w:rPr>
        <w:t xml:space="preserve"> فناور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/>
          <w:sz w:val="28"/>
          <w:szCs w:val="28"/>
          <w:rtl/>
          <w:lang w:bidi="fa-IR"/>
        </w:rPr>
        <w:t xml:space="preserve"> همچن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ن</w:t>
      </w:r>
      <w:r w:rsidRPr="00952B6E">
        <w:rPr>
          <w:rFonts w:cs="B Nazanin"/>
          <w:sz w:val="28"/>
          <w:szCs w:val="28"/>
          <w:rtl/>
          <w:lang w:bidi="fa-IR"/>
        </w:rPr>
        <w:t xml:space="preserve"> م</w:t>
      </w:r>
      <w:r w:rsidRPr="00952B6E">
        <w:rPr>
          <w:rFonts w:cs="B Nazanin" w:hint="cs"/>
          <w:sz w:val="28"/>
          <w:szCs w:val="28"/>
          <w:rtl/>
          <w:lang w:bidi="fa-IR"/>
        </w:rPr>
        <w:t>ی‌</w:t>
      </w:r>
      <w:r w:rsidRPr="00952B6E">
        <w:rPr>
          <w:rFonts w:cs="B Nazanin" w:hint="eastAsia"/>
          <w:sz w:val="28"/>
          <w:szCs w:val="28"/>
          <w:rtl/>
          <w:lang w:bidi="fa-IR"/>
        </w:rPr>
        <w:t>تواند</w:t>
      </w:r>
      <w:r w:rsidRPr="00952B6E">
        <w:rPr>
          <w:rFonts w:cs="B Nazanin"/>
          <w:sz w:val="28"/>
          <w:szCs w:val="28"/>
          <w:rtl/>
          <w:lang w:bidi="fa-IR"/>
        </w:rPr>
        <w:t xml:space="preserve"> بر رو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/>
          <w:sz w:val="28"/>
          <w:szCs w:val="28"/>
          <w:rtl/>
          <w:lang w:bidi="fa-IR"/>
        </w:rPr>
        <w:t xml:space="preserve"> زم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ن،</w:t>
      </w:r>
      <w:r w:rsidRPr="00952B6E">
        <w:rPr>
          <w:rFonts w:cs="B Nazanin"/>
          <w:sz w:val="28"/>
          <w:szCs w:val="28"/>
          <w:rtl/>
          <w:lang w:bidi="fa-IR"/>
        </w:rPr>
        <w:t xml:space="preserve"> به عنوان مثال در مکان‌ها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/>
          <w:sz w:val="28"/>
          <w:szCs w:val="28"/>
          <w:rtl/>
          <w:lang w:bidi="fa-IR"/>
        </w:rPr>
        <w:t xml:space="preserve"> صعب العبور 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ا</w:t>
      </w:r>
      <w:r w:rsidRPr="00952B6E">
        <w:rPr>
          <w:rFonts w:cs="B Nazanin"/>
          <w:sz w:val="28"/>
          <w:szCs w:val="28"/>
          <w:rtl/>
          <w:lang w:bidi="fa-IR"/>
        </w:rPr>
        <w:t xml:space="preserve"> در مناطق پس از وقوع بلا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ا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/>
          <w:sz w:val="28"/>
          <w:szCs w:val="28"/>
          <w:rtl/>
          <w:lang w:bidi="fa-IR"/>
        </w:rPr>
        <w:t xml:space="preserve"> طب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ع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/>
          <w:sz w:val="28"/>
          <w:szCs w:val="28"/>
          <w:rtl/>
          <w:lang w:bidi="fa-IR"/>
        </w:rPr>
        <w:t xml:space="preserve"> استفاده شود.</w:t>
      </w:r>
    </w:p>
    <w:p w14:paraId="58DEE853" w14:textId="0B0041C6" w:rsidR="00F6327E" w:rsidRDefault="00952B6E" w:rsidP="00952B6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52B6E">
        <w:rPr>
          <w:rFonts w:cs="B Nazanin" w:hint="eastAsia"/>
          <w:sz w:val="28"/>
          <w:szCs w:val="28"/>
          <w:rtl/>
          <w:lang w:bidi="fa-IR"/>
        </w:rPr>
        <w:t>قدرت</w:t>
      </w:r>
      <w:r w:rsidRPr="00952B6E">
        <w:rPr>
          <w:rFonts w:cs="B Nazanin"/>
          <w:sz w:val="28"/>
          <w:szCs w:val="28"/>
          <w:rtl/>
          <w:lang w:bidi="fa-IR"/>
        </w:rPr>
        <w:t xml:space="preserve"> م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ن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/>
          <w:sz w:val="28"/>
          <w:szCs w:val="28"/>
          <w:rtl/>
          <w:lang w:bidi="fa-IR"/>
        </w:rPr>
        <w:t xml:space="preserve"> راکتور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/>
          <w:sz w:val="28"/>
          <w:szCs w:val="28"/>
          <w:rtl/>
          <w:lang w:bidi="fa-IR"/>
        </w:rPr>
        <w:t xml:space="preserve"> که توسط ا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ن</w:t>
      </w:r>
      <w:r w:rsidRPr="00952B6E">
        <w:rPr>
          <w:rFonts w:cs="B Nazanin"/>
          <w:sz w:val="28"/>
          <w:szCs w:val="28"/>
          <w:rtl/>
          <w:lang w:bidi="fa-IR"/>
        </w:rPr>
        <w:t xml:space="preserve"> شرکت ا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جاد</w:t>
      </w:r>
      <w:r w:rsidRPr="00952B6E">
        <w:rPr>
          <w:rFonts w:cs="B Nazanin"/>
          <w:sz w:val="28"/>
          <w:szCs w:val="28"/>
          <w:rtl/>
          <w:lang w:bidi="fa-IR"/>
        </w:rPr>
        <w:t xml:space="preserve"> م</w:t>
      </w:r>
      <w:r w:rsidRPr="00952B6E">
        <w:rPr>
          <w:rFonts w:cs="B Nazanin" w:hint="cs"/>
          <w:sz w:val="28"/>
          <w:szCs w:val="28"/>
          <w:rtl/>
          <w:lang w:bidi="fa-IR"/>
        </w:rPr>
        <w:t>ی‌</w:t>
      </w:r>
      <w:r w:rsidRPr="00952B6E">
        <w:rPr>
          <w:rFonts w:cs="B Nazanin" w:hint="eastAsia"/>
          <w:sz w:val="28"/>
          <w:szCs w:val="28"/>
          <w:rtl/>
          <w:lang w:bidi="fa-IR"/>
        </w:rPr>
        <w:t>شود،</w:t>
      </w:r>
      <w:r w:rsidRPr="00952B6E">
        <w:rPr>
          <w:rFonts w:cs="B Nazanin"/>
          <w:sz w:val="28"/>
          <w:szCs w:val="28"/>
          <w:rtl/>
          <w:lang w:bidi="fa-IR"/>
        </w:rPr>
        <w:t xml:space="preserve"> ب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ش</w:t>
      </w:r>
      <w:r w:rsidRPr="00952B6E">
        <w:rPr>
          <w:rFonts w:cs="B Nazanin"/>
          <w:sz w:val="28"/>
          <w:szCs w:val="28"/>
          <w:rtl/>
          <w:lang w:bidi="fa-IR"/>
        </w:rPr>
        <w:t xml:space="preserve"> از 1 مگاوات است - ا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ن</w:t>
      </w:r>
      <w:r w:rsidRPr="00952B6E">
        <w:rPr>
          <w:rFonts w:cs="B Nazanin"/>
          <w:sz w:val="28"/>
          <w:szCs w:val="28"/>
          <w:rtl/>
          <w:lang w:bidi="fa-IR"/>
        </w:rPr>
        <w:t xml:space="preserve"> مقدار برا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/>
          <w:sz w:val="28"/>
          <w:szCs w:val="28"/>
          <w:rtl/>
          <w:lang w:bidi="fa-IR"/>
        </w:rPr>
        <w:t xml:space="preserve"> برق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52B6E">
        <w:rPr>
          <w:rFonts w:cs="B Nazanin"/>
          <w:sz w:val="28"/>
          <w:szCs w:val="28"/>
          <w:rtl/>
          <w:lang w:bidi="fa-IR"/>
        </w:rPr>
        <w:t>رسان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/>
          <w:sz w:val="28"/>
          <w:szCs w:val="28"/>
          <w:rtl/>
          <w:lang w:bidi="fa-IR"/>
        </w:rPr>
        <w:t xml:space="preserve"> به هزار نفر در طول هشت سال کاف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/>
          <w:sz w:val="28"/>
          <w:szCs w:val="28"/>
          <w:rtl/>
          <w:lang w:bidi="fa-IR"/>
        </w:rPr>
        <w:t xml:space="preserve"> است. و چند راکتور </w:t>
      </w:r>
      <w:r>
        <w:rPr>
          <w:rFonts w:cs="B Nazanin" w:hint="cs"/>
          <w:sz w:val="28"/>
          <w:szCs w:val="28"/>
          <w:rtl/>
          <w:lang w:bidi="fa-IR"/>
        </w:rPr>
        <w:t>می‌تواند</w:t>
      </w:r>
      <w:r w:rsidRPr="00952B6E">
        <w:rPr>
          <w:rFonts w:cs="B Nazanin"/>
          <w:sz w:val="28"/>
          <w:szCs w:val="28"/>
          <w:rtl/>
          <w:lang w:bidi="fa-IR"/>
        </w:rPr>
        <w:t xml:space="preserve"> برق کل شهر 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 xml:space="preserve"> یک</w:t>
      </w:r>
      <w:r w:rsidRPr="00952B6E">
        <w:rPr>
          <w:rFonts w:cs="B Nazanin"/>
          <w:sz w:val="28"/>
          <w:szCs w:val="28"/>
          <w:rtl/>
          <w:lang w:bidi="fa-IR"/>
        </w:rPr>
        <w:t xml:space="preserve"> پا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گاه</w:t>
      </w:r>
      <w:r w:rsidRPr="00952B6E">
        <w:rPr>
          <w:rFonts w:cs="B Nazanin"/>
          <w:sz w:val="28"/>
          <w:szCs w:val="28"/>
          <w:rtl/>
          <w:lang w:bidi="fa-IR"/>
        </w:rPr>
        <w:t xml:space="preserve"> نظام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952B6E">
        <w:rPr>
          <w:rFonts w:cs="B Nazanin"/>
          <w:sz w:val="28"/>
          <w:szCs w:val="28"/>
          <w:rtl/>
          <w:lang w:bidi="fa-IR"/>
        </w:rPr>
        <w:t>تأم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 xml:space="preserve"> کند</w:t>
      </w:r>
      <w:r w:rsidRPr="00952B6E">
        <w:rPr>
          <w:rFonts w:cs="B Nazanin"/>
          <w:sz w:val="28"/>
          <w:szCs w:val="28"/>
          <w:rtl/>
          <w:lang w:bidi="fa-IR"/>
        </w:rPr>
        <w:t>. ا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ن</w:t>
      </w:r>
      <w:r w:rsidRPr="00952B6E">
        <w:rPr>
          <w:rFonts w:cs="B Nazanin"/>
          <w:sz w:val="28"/>
          <w:szCs w:val="28"/>
          <w:rtl/>
          <w:lang w:bidi="fa-IR"/>
        </w:rPr>
        <w:t xml:space="preserve"> راکتور طور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/>
          <w:sz w:val="28"/>
          <w:szCs w:val="28"/>
          <w:rtl/>
          <w:lang w:bidi="fa-IR"/>
        </w:rPr>
        <w:t xml:space="preserve"> طراح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/>
          <w:sz w:val="28"/>
          <w:szCs w:val="28"/>
          <w:rtl/>
          <w:lang w:bidi="fa-IR"/>
        </w:rPr>
        <w:t xml:space="preserve"> شده است که در کانت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نر</w:t>
      </w:r>
      <w:r w:rsidRPr="00952B6E">
        <w:rPr>
          <w:rFonts w:cs="B Nazanin"/>
          <w:sz w:val="28"/>
          <w:szCs w:val="28"/>
          <w:rtl/>
          <w:lang w:bidi="fa-IR"/>
        </w:rPr>
        <w:t xml:space="preserve"> حمل و نقل قرار م</w:t>
      </w:r>
      <w:r w:rsidRPr="00952B6E">
        <w:rPr>
          <w:rFonts w:cs="B Nazanin" w:hint="cs"/>
          <w:sz w:val="28"/>
          <w:szCs w:val="28"/>
          <w:rtl/>
          <w:lang w:bidi="fa-IR"/>
        </w:rPr>
        <w:t>ی‌</w:t>
      </w:r>
      <w:r w:rsidRPr="00952B6E">
        <w:rPr>
          <w:rFonts w:cs="B Nazanin"/>
          <w:sz w:val="28"/>
          <w:szCs w:val="28"/>
          <w:rtl/>
          <w:lang w:bidi="fa-IR"/>
        </w:rPr>
        <w:t>گ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رد</w:t>
      </w:r>
      <w:r w:rsidRPr="00952B6E">
        <w:rPr>
          <w:rFonts w:cs="B Nazanin"/>
          <w:sz w:val="28"/>
          <w:szCs w:val="28"/>
          <w:rtl/>
          <w:lang w:bidi="fa-IR"/>
        </w:rPr>
        <w:t xml:space="preserve"> و م</w:t>
      </w:r>
      <w:r w:rsidRPr="00952B6E">
        <w:rPr>
          <w:rFonts w:cs="B Nazanin" w:hint="cs"/>
          <w:sz w:val="28"/>
          <w:szCs w:val="28"/>
          <w:rtl/>
          <w:lang w:bidi="fa-IR"/>
        </w:rPr>
        <w:t>ی‌</w:t>
      </w:r>
      <w:r w:rsidRPr="00952B6E">
        <w:rPr>
          <w:rFonts w:cs="B Nazanin" w:hint="eastAsia"/>
          <w:sz w:val="28"/>
          <w:szCs w:val="28"/>
          <w:rtl/>
          <w:lang w:bidi="fa-IR"/>
        </w:rPr>
        <w:t>توان</w:t>
      </w:r>
      <w:r w:rsidRPr="00952B6E">
        <w:rPr>
          <w:rFonts w:cs="B Nazanin"/>
          <w:sz w:val="28"/>
          <w:szCs w:val="28"/>
          <w:rtl/>
          <w:lang w:bidi="fa-IR"/>
        </w:rPr>
        <w:t xml:space="preserve"> آن را از طر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 w:hint="eastAsia"/>
          <w:sz w:val="28"/>
          <w:szCs w:val="28"/>
          <w:rtl/>
          <w:lang w:bidi="fa-IR"/>
        </w:rPr>
        <w:t>ق</w:t>
      </w:r>
      <w:r w:rsidRPr="00952B6E">
        <w:rPr>
          <w:rFonts w:cs="B Nazanin"/>
          <w:sz w:val="28"/>
          <w:szCs w:val="28"/>
          <w:rtl/>
          <w:lang w:bidi="fa-IR"/>
        </w:rPr>
        <w:t xml:space="preserve"> جاده، کشت</w:t>
      </w:r>
      <w:r w:rsidRPr="00952B6E">
        <w:rPr>
          <w:rFonts w:cs="B Nazanin" w:hint="cs"/>
          <w:sz w:val="28"/>
          <w:szCs w:val="28"/>
          <w:rtl/>
          <w:lang w:bidi="fa-IR"/>
        </w:rPr>
        <w:t>ی</w:t>
      </w:r>
      <w:r w:rsidRPr="00952B6E">
        <w:rPr>
          <w:rFonts w:cs="B Nazanin"/>
          <w:sz w:val="28"/>
          <w:szCs w:val="28"/>
          <w:rtl/>
          <w:lang w:bidi="fa-IR"/>
        </w:rPr>
        <w:t xml:space="preserve"> و هوا حمل کرد.</w:t>
      </w:r>
    </w:p>
    <w:p w14:paraId="72B00412" w14:textId="7B9BDE47" w:rsidR="00F6327E" w:rsidRPr="00952B6E" w:rsidRDefault="00224AA6" w:rsidP="00952B6E">
      <w:pPr>
        <w:tabs>
          <w:tab w:val="left" w:pos="6317"/>
        </w:tabs>
        <w:spacing w:line="276" w:lineRule="auto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hyperlink r:id="rId35" w:history="1">
        <w:r w:rsidR="00952B6E" w:rsidRPr="00952B6E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https://www.atomic-energy.ru/news/2021/10/19/118593</w:t>
        </w:r>
      </w:hyperlink>
    </w:p>
    <w:p w14:paraId="34448EB8" w14:textId="1E3A2C11" w:rsidR="001C5E29" w:rsidRPr="00C02340" w:rsidRDefault="001C5E29" w:rsidP="00F6327E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0234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02340" w:rsidRPr="00C02340">
        <w:rPr>
          <w:rFonts w:cs="B Nazanin"/>
          <w:b/>
          <w:bCs/>
          <w:sz w:val="28"/>
          <w:szCs w:val="28"/>
          <w:rtl/>
          <w:lang w:bidi="fa-IR"/>
        </w:rPr>
        <w:t>مهندسان آموخته‌اند که منابع راد</w:t>
      </w:r>
      <w:r w:rsidR="00C02340" w:rsidRPr="00C0234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02340" w:rsidRPr="00C02340">
        <w:rPr>
          <w:rFonts w:cs="B Nazanin" w:hint="eastAsia"/>
          <w:b/>
          <w:bCs/>
          <w:sz w:val="28"/>
          <w:szCs w:val="28"/>
          <w:rtl/>
          <w:lang w:bidi="fa-IR"/>
        </w:rPr>
        <w:t>واکت</w:t>
      </w:r>
      <w:r w:rsidR="00C02340" w:rsidRPr="00C0234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02340" w:rsidRPr="00C02340">
        <w:rPr>
          <w:rFonts w:cs="B Nazanin" w:hint="eastAsia"/>
          <w:b/>
          <w:bCs/>
          <w:sz w:val="28"/>
          <w:szCs w:val="28"/>
          <w:rtl/>
          <w:lang w:bidi="fa-IR"/>
        </w:rPr>
        <w:t>و</w:t>
      </w:r>
      <w:r w:rsidR="00C02340" w:rsidRPr="00C02340">
        <w:rPr>
          <w:rFonts w:cs="B Nazanin"/>
          <w:b/>
          <w:bCs/>
          <w:sz w:val="28"/>
          <w:szCs w:val="28"/>
          <w:rtl/>
          <w:lang w:bidi="fa-IR"/>
        </w:rPr>
        <w:t xml:space="preserve"> از دست رفته</w:t>
      </w:r>
      <w:r w:rsidR="00C02340" w:rsidRPr="00C02340">
        <w:rPr>
          <w:rFonts w:cs="B Nazanin" w:hint="cs"/>
          <w:b/>
          <w:bCs/>
          <w:sz w:val="28"/>
          <w:szCs w:val="28"/>
          <w:rtl/>
          <w:lang w:bidi="fa-IR"/>
        </w:rPr>
        <w:t xml:space="preserve"> تابش</w:t>
      </w:r>
      <w:r w:rsidR="00C02340" w:rsidRPr="00C02340">
        <w:rPr>
          <w:rFonts w:cs="B Nazanin"/>
          <w:b/>
          <w:bCs/>
          <w:sz w:val="28"/>
          <w:szCs w:val="28"/>
          <w:rtl/>
          <w:lang w:bidi="fa-IR"/>
        </w:rPr>
        <w:t xml:space="preserve"> را تصو</w:t>
      </w:r>
      <w:r w:rsidR="00C02340" w:rsidRPr="00C0234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02340" w:rsidRPr="00C02340">
        <w:rPr>
          <w:rFonts w:cs="B Nazanin" w:hint="eastAsia"/>
          <w:b/>
          <w:bCs/>
          <w:sz w:val="28"/>
          <w:szCs w:val="28"/>
          <w:rtl/>
          <w:lang w:bidi="fa-IR"/>
        </w:rPr>
        <w:t>رساز</w:t>
      </w:r>
      <w:r w:rsidR="00C02340" w:rsidRPr="00C0234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02340" w:rsidRPr="00C02340">
        <w:rPr>
          <w:rFonts w:cs="B Nazanin"/>
          <w:b/>
          <w:bCs/>
          <w:sz w:val="28"/>
          <w:szCs w:val="28"/>
          <w:rtl/>
          <w:lang w:bidi="fa-IR"/>
        </w:rPr>
        <w:t xml:space="preserve"> کنند.</w:t>
      </w:r>
      <w:r w:rsidR="00C02340" w:rsidRPr="00C02340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2021/10/20)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61F34209" w:rsidR="001C5E29" w:rsidRPr="00E54ECF" w:rsidRDefault="00C02340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19CB084" wp14:editId="2028DCCC">
            <wp:extent cx="5732145" cy="2946400"/>
            <wp:effectExtent l="0" t="0" r="1905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0DE78C1" w14:textId="5409B214" w:rsidR="00A03D2F" w:rsidRPr="00A03D2F" w:rsidRDefault="00A03D2F" w:rsidP="00A03D2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03D2F">
        <w:rPr>
          <w:rFonts w:cs="B Nazanin"/>
          <w:sz w:val="28"/>
          <w:szCs w:val="28"/>
          <w:rtl/>
          <w:lang w:bidi="fa-IR"/>
        </w:rPr>
        <w:t>مهندسان آمر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کا</w:t>
      </w:r>
      <w:r w:rsidRPr="00A03D2F">
        <w:rPr>
          <w:rFonts w:cs="B Nazanin" w:hint="cs"/>
          <w:sz w:val="28"/>
          <w:szCs w:val="28"/>
          <w:rtl/>
          <w:lang w:bidi="fa-IR"/>
        </w:rPr>
        <w:t>یی</w:t>
      </w:r>
      <w:r w:rsidRPr="00A03D2F">
        <w:rPr>
          <w:rFonts w:cs="B Nazanin"/>
          <w:sz w:val="28"/>
          <w:szCs w:val="28"/>
          <w:rtl/>
          <w:lang w:bidi="fa-IR"/>
        </w:rPr>
        <w:t xml:space="preserve"> 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ک</w:t>
      </w:r>
      <w:r w:rsidRPr="00A03D2F">
        <w:rPr>
          <w:rFonts w:cs="B Nazanin"/>
          <w:sz w:val="28"/>
          <w:szCs w:val="28"/>
          <w:rtl/>
          <w:lang w:bidi="fa-IR"/>
        </w:rPr>
        <w:t xml:space="preserve"> دستگاه قابل حمل را توسعه داده‌اند که قادر به تشخ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ص</w:t>
      </w:r>
      <w:r w:rsidRPr="00A03D2F">
        <w:rPr>
          <w:rFonts w:cs="B Nazanin"/>
          <w:sz w:val="28"/>
          <w:szCs w:val="28"/>
          <w:rtl/>
          <w:lang w:bidi="fa-IR"/>
        </w:rPr>
        <w:t xml:space="preserve"> شکل و مختصات منابع تابش گاما م</w:t>
      </w:r>
      <w:r w:rsidRPr="00A03D2F">
        <w:rPr>
          <w:rFonts w:cs="B Nazanin" w:hint="cs"/>
          <w:sz w:val="28"/>
          <w:szCs w:val="28"/>
          <w:rtl/>
          <w:lang w:bidi="fa-IR"/>
        </w:rPr>
        <w:t>ی‌</w:t>
      </w:r>
      <w:r w:rsidRPr="00A03D2F">
        <w:rPr>
          <w:rFonts w:cs="B Nazanin" w:hint="eastAsia"/>
          <w:sz w:val="28"/>
          <w:szCs w:val="28"/>
          <w:rtl/>
          <w:lang w:bidi="fa-IR"/>
        </w:rPr>
        <w:t>باشد</w:t>
      </w:r>
      <w:r w:rsidRPr="00A03D2F">
        <w:rPr>
          <w:rFonts w:cs="B Nazanin"/>
          <w:sz w:val="28"/>
          <w:szCs w:val="28"/>
          <w:rtl/>
          <w:lang w:bidi="fa-IR"/>
        </w:rPr>
        <w:t>. آنها ا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ن</w:t>
      </w:r>
      <w:r w:rsidRPr="00A03D2F">
        <w:rPr>
          <w:rFonts w:cs="B Nazanin"/>
          <w:sz w:val="28"/>
          <w:szCs w:val="28"/>
          <w:rtl/>
          <w:lang w:bidi="fa-IR"/>
        </w:rPr>
        <w:t xml:space="preserve"> دستگاه را برا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افتن</w:t>
      </w:r>
      <w:r w:rsidRPr="00A03D2F">
        <w:rPr>
          <w:rFonts w:cs="B Nazanin"/>
          <w:sz w:val="28"/>
          <w:szCs w:val="28"/>
          <w:rtl/>
          <w:lang w:bidi="fa-IR"/>
        </w:rPr>
        <w:t xml:space="preserve"> منبع راد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واکت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و</w:t>
      </w:r>
      <w:r w:rsidRPr="00A03D2F">
        <w:rPr>
          <w:rFonts w:cs="B Nazanin"/>
          <w:sz w:val="28"/>
          <w:szCs w:val="28"/>
          <w:rtl/>
          <w:lang w:bidi="fa-IR"/>
        </w:rPr>
        <w:t xml:space="preserve"> از دست رفته در </w:t>
      </w:r>
      <w:r>
        <w:rPr>
          <w:rFonts w:cs="B Nazanin" w:hint="cs"/>
          <w:sz w:val="28"/>
          <w:szCs w:val="28"/>
          <w:rtl/>
          <w:lang w:bidi="fa-IR"/>
        </w:rPr>
        <w:t>بنادر</w:t>
      </w:r>
      <w:r w:rsidRPr="00A03D2F">
        <w:rPr>
          <w:rFonts w:cs="B Nazanin"/>
          <w:sz w:val="28"/>
          <w:szCs w:val="28"/>
          <w:rtl/>
          <w:lang w:bidi="fa-IR"/>
        </w:rPr>
        <w:t xml:space="preserve"> بارگ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ر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و نشت ما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عات</w:t>
      </w:r>
      <w:r w:rsidRPr="00A03D2F">
        <w:rPr>
          <w:rFonts w:cs="B Nazanin"/>
          <w:sz w:val="28"/>
          <w:szCs w:val="28"/>
          <w:rtl/>
          <w:lang w:bidi="fa-IR"/>
        </w:rPr>
        <w:t xml:space="preserve"> راد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واکت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و</w:t>
      </w:r>
      <w:r w:rsidRPr="00A03D2F">
        <w:rPr>
          <w:rFonts w:cs="B Nazanin"/>
          <w:sz w:val="28"/>
          <w:szCs w:val="28"/>
          <w:rtl/>
          <w:lang w:bidi="fa-IR"/>
        </w:rPr>
        <w:t xml:space="preserve"> در آزما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شگاه‌ها</w:t>
      </w:r>
      <w:r w:rsidRPr="00A03D2F">
        <w:rPr>
          <w:rFonts w:cs="B Nazanin"/>
          <w:sz w:val="28"/>
          <w:szCs w:val="28"/>
          <w:rtl/>
          <w:lang w:bidi="fa-IR"/>
        </w:rPr>
        <w:t xml:space="preserve"> ساخته‌اند. تحق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قات</w:t>
      </w:r>
      <w:r w:rsidRPr="00A03D2F">
        <w:rPr>
          <w:rFonts w:cs="B Nazanin"/>
          <w:sz w:val="28"/>
          <w:szCs w:val="28"/>
          <w:rtl/>
          <w:lang w:bidi="fa-IR"/>
        </w:rPr>
        <w:t xml:space="preserve"> مربوطه در </w:t>
      </w:r>
      <w:r w:rsidRPr="00A03D2F">
        <w:rPr>
          <w:rFonts w:cs="B Nazanin"/>
          <w:lang w:bidi="fa-IR"/>
        </w:rPr>
        <w:t>Scientific Reports</w:t>
      </w:r>
      <w:r w:rsidRPr="00A03D2F">
        <w:rPr>
          <w:rFonts w:cs="B Nazanin"/>
          <w:sz w:val="28"/>
          <w:szCs w:val="28"/>
          <w:rtl/>
          <w:lang w:bidi="fa-IR"/>
        </w:rPr>
        <w:t xml:space="preserve"> چاپ شده است.</w:t>
      </w:r>
    </w:p>
    <w:p w14:paraId="21CB8238" w14:textId="6E3EA2D0" w:rsidR="00A03D2F" w:rsidRPr="00A03D2F" w:rsidRDefault="00A03D2F" w:rsidP="00A03D2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03D2F">
        <w:rPr>
          <w:rFonts w:cs="B Nazanin" w:hint="eastAsia"/>
          <w:sz w:val="28"/>
          <w:szCs w:val="28"/>
          <w:rtl/>
          <w:lang w:bidi="fa-IR"/>
        </w:rPr>
        <w:t>تابش</w:t>
      </w:r>
      <w:r w:rsidRPr="00A03D2F">
        <w:rPr>
          <w:rFonts w:cs="B Nazanin"/>
          <w:sz w:val="28"/>
          <w:szCs w:val="28"/>
          <w:rtl/>
          <w:lang w:bidi="fa-IR"/>
        </w:rPr>
        <w:t xml:space="preserve"> 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ون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زه</w:t>
      </w:r>
      <w:r w:rsidRPr="00A03D2F">
        <w:rPr>
          <w:rFonts w:cs="B Nazanin"/>
          <w:sz w:val="28"/>
          <w:szCs w:val="28"/>
          <w:rtl/>
          <w:lang w:bidi="fa-IR"/>
        </w:rPr>
        <w:t xml:space="preserve"> ساطع شده از منابع راد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واکت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و</w:t>
      </w:r>
      <w:r w:rsidRPr="00A03D2F">
        <w:rPr>
          <w:rFonts w:cs="B Nazanin"/>
          <w:sz w:val="28"/>
          <w:szCs w:val="28"/>
          <w:rtl/>
          <w:lang w:bidi="fa-IR"/>
        </w:rPr>
        <w:t xml:space="preserve"> را نم</w:t>
      </w:r>
      <w:r w:rsidRPr="00A03D2F">
        <w:rPr>
          <w:rFonts w:cs="B Nazanin" w:hint="cs"/>
          <w:sz w:val="28"/>
          <w:szCs w:val="28"/>
          <w:rtl/>
          <w:lang w:bidi="fa-IR"/>
        </w:rPr>
        <w:t>ی‌</w:t>
      </w:r>
      <w:r w:rsidRPr="00A03D2F">
        <w:rPr>
          <w:rFonts w:cs="B Nazanin" w:hint="eastAsia"/>
          <w:sz w:val="28"/>
          <w:szCs w:val="28"/>
          <w:rtl/>
          <w:lang w:bidi="fa-IR"/>
        </w:rPr>
        <w:t>توان</w:t>
      </w:r>
      <w:r w:rsidRPr="00A03D2F">
        <w:rPr>
          <w:rFonts w:cs="B Nazanin"/>
          <w:sz w:val="28"/>
          <w:szCs w:val="28"/>
          <w:rtl/>
          <w:lang w:bidi="fa-IR"/>
        </w:rPr>
        <w:t xml:space="preserve"> با چشم غ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ر</w:t>
      </w:r>
      <w:r w:rsidRPr="00A03D2F">
        <w:rPr>
          <w:rFonts w:cs="B Nazanin"/>
          <w:sz w:val="28"/>
          <w:szCs w:val="28"/>
          <w:rtl/>
          <w:lang w:bidi="fa-IR"/>
        </w:rPr>
        <w:t xml:space="preserve"> مسلح مشاهده کرد. ا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ن</w:t>
      </w:r>
      <w:r w:rsidRPr="00A03D2F">
        <w:rPr>
          <w:rFonts w:cs="B Nazanin"/>
          <w:sz w:val="28"/>
          <w:szCs w:val="28"/>
          <w:rtl/>
          <w:lang w:bidi="fa-IR"/>
        </w:rPr>
        <w:t xml:space="preserve"> مشکل زمان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جد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م</w:t>
      </w:r>
      <w:r w:rsidRPr="00A03D2F">
        <w:rPr>
          <w:rFonts w:cs="B Nazanin" w:hint="cs"/>
          <w:sz w:val="28"/>
          <w:szCs w:val="28"/>
          <w:rtl/>
          <w:lang w:bidi="fa-IR"/>
        </w:rPr>
        <w:t>ی‌</w:t>
      </w:r>
      <w:r w:rsidRPr="00A03D2F">
        <w:rPr>
          <w:rFonts w:cs="B Nazanin" w:hint="eastAsia"/>
          <w:sz w:val="28"/>
          <w:szCs w:val="28"/>
          <w:rtl/>
          <w:lang w:bidi="fa-IR"/>
        </w:rPr>
        <w:t>شود</w:t>
      </w:r>
      <w:r w:rsidRPr="00A03D2F">
        <w:rPr>
          <w:rFonts w:cs="B Nazanin"/>
          <w:sz w:val="28"/>
          <w:szCs w:val="28"/>
          <w:rtl/>
          <w:lang w:bidi="fa-IR"/>
        </w:rPr>
        <w:t xml:space="preserve"> که از مکان، شکل، اکت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و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ته</w:t>
      </w:r>
      <w:r w:rsidRPr="00A03D2F">
        <w:rPr>
          <w:rFonts w:cs="B Nazanin"/>
          <w:sz w:val="28"/>
          <w:szCs w:val="28"/>
          <w:rtl/>
          <w:lang w:bidi="fa-IR"/>
        </w:rPr>
        <w:t xml:space="preserve"> و سا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ر</w:t>
      </w:r>
      <w:r w:rsidRPr="00A03D2F">
        <w:rPr>
          <w:rFonts w:cs="B Nazanin"/>
          <w:sz w:val="28"/>
          <w:szCs w:val="28"/>
          <w:rtl/>
          <w:lang w:bidi="fa-IR"/>
        </w:rPr>
        <w:t xml:space="preserve"> و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ژگ</w:t>
      </w:r>
      <w:r w:rsidRPr="00A03D2F">
        <w:rPr>
          <w:rFonts w:cs="B Nazanin" w:hint="cs"/>
          <w:sz w:val="28"/>
          <w:szCs w:val="28"/>
          <w:rtl/>
          <w:lang w:bidi="fa-IR"/>
        </w:rPr>
        <w:t>ی‌</w:t>
      </w:r>
      <w:r w:rsidRPr="00A03D2F">
        <w:rPr>
          <w:rFonts w:cs="B Nazanin" w:hint="eastAsia"/>
          <w:sz w:val="28"/>
          <w:szCs w:val="28"/>
          <w:rtl/>
          <w:lang w:bidi="fa-IR"/>
        </w:rPr>
        <w:t>ها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منبع اطلاع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ندار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م</w:t>
      </w:r>
      <w:r w:rsidRPr="00A03D2F">
        <w:rPr>
          <w:rFonts w:cs="B Nazanin"/>
          <w:sz w:val="28"/>
          <w:szCs w:val="28"/>
          <w:rtl/>
          <w:lang w:bidi="fa-IR"/>
        </w:rPr>
        <w:t>. ا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ن</w:t>
      </w:r>
      <w:r w:rsidRPr="00A03D2F">
        <w:rPr>
          <w:rFonts w:cs="B Nazanin"/>
          <w:sz w:val="28"/>
          <w:szCs w:val="28"/>
          <w:rtl/>
          <w:lang w:bidi="fa-IR"/>
        </w:rPr>
        <w:t xml:space="preserve"> امر م</w:t>
      </w:r>
      <w:r w:rsidRPr="00A03D2F">
        <w:rPr>
          <w:rFonts w:cs="B Nazanin" w:hint="cs"/>
          <w:sz w:val="28"/>
          <w:szCs w:val="28"/>
          <w:rtl/>
          <w:lang w:bidi="fa-IR"/>
        </w:rPr>
        <w:t>ی‌</w:t>
      </w:r>
      <w:r w:rsidRPr="00A03D2F">
        <w:rPr>
          <w:rFonts w:cs="B Nazanin" w:hint="eastAsia"/>
          <w:sz w:val="28"/>
          <w:szCs w:val="28"/>
          <w:rtl/>
          <w:lang w:bidi="fa-IR"/>
        </w:rPr>
        <w:t>تواند</w:t>
      </w:r>
      <w:r w:rsidRPr="00A03D2F">
        <w:rPr>
          <w:rFonts w:cs="B Nazanin"/>
          <w:sz w:val="28"/>
          <w:szCs w:val="28"/>
          <w:rtl/>
          <w:lang w:bidi="fa-IR"/>
        </w:rPr>
        <w:t xml:space="preserve"> در صورت وقوع حادثه 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ا</w:t>
      </w:r>
      <w:r w:rsidRPr="00A03D2F">
        <w:rPr>
          <w:rFonts w:cs="B Nazanin"/>
          <w:sz w:val="28"/>
          <w:szCs w:val="28"/>
          <w:rtl/>
          <w:lang w:bidi="fa-IR"/>
        </w:rPr>
        <w:t xml:space="preserve"> نشت در ن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ا</w:t>
      </w:r>
      <w:r w:rsidRPr="00A03D2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 صورت</w:t>
      </w:r>
      <w:r w:rsidRPr="00A03D2F">
        <w:rPr>
          <w:rFonts w:cs="B Nazanin"/>
          <w:sz w:val="28"/>
          <w:szCs w:val="28"/>
          <w:rtl/>
          <w:lang w:bidi="fa-IR"/>
        </w:rPr>
        <w:t xml:space="preserve"> گم شدن اجسام ح</w:t>
      </w:r>
      <w:r w:rsidRPr="00A03D2F">
        <w:rPr>
          <w:rFonts w:cs="B Nazanin" w:hint="eastAsia"/>
          <w:sz w:val="28"/>
          <w:szCs w:val="28"/>
          <w:rtl/>
          <w:lang w:bidi="fa-IR"/>
        </w:rPr>
        <w:t>او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اجزا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راد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واکت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و</w:t>
      </w:r>
      <w:r w:rsidRPr="00A03D2F">
        <w:rPr>
          <w:rFonts w:cs="B Nazanin"/>
          <w:sz w:val="28"/>
          <w:szCs w:val="28"/>
          <w:rtl/>
          <w:lang w:bidi="fa-IR"/>
        </w:rPr>
        <w:t xml:space="preserve"> اتفاق ب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فتد</w:t>
      </w:r>
      <w:r w:rsidRPr="00A03D2F">
        <w:rPr>
          <w:rFonts w:cs="B Nazanin"/>
          <w:sz w:val="28"/>
          <w:szCs w:val="28"/>
          <w:rtl/>
          <w:lang w:bidi="fa-IR"/>
        </w:rPr>
        <w:t>.</w:t>
      </w:r>
    </w:p>
    <w:p w14:paraId="174F6CCC" w14:textId="73F8EE16" w:rsidR="00A03D2F" w:rsidRPr="00A03D2F" w:rsidRDefault="00A03D2F" w:rsidP="00A03D2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03D2F">
        <w:rPr>
          <w:rFonts w:cs="B Nazanin" w:hint="eastAsia"/>
          <w:sz w:val="28"/>
          <w:szCs w:val="28"/>
          <w:rtl/>
          <w:lang w:bidi="fa-IR"/>
        </w:rPr>
        <w:t>اکثر</w:t>
      </w:r>
      <w:r w:rsidRPr="00A03D2F">
        <w:rPr>
          <w:rFonts w:cs="B Nazanin"/>
          <w:sz w:val="28"/>
          <w:szCs w:val="28"/>
          <w:rtl/>
          <w:lang w:bidi="fa-IR"/>
        </w:rPr>
        <w:t xml:space="preserve"> دوز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مترها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موجود امروزه فقط ضربات کوانتوم‌ها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تابش بر رو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آشکارسازها را ثبت م</w:t>
      </w:r>
      <w:r w:rsidRPr="00A03D2F">
        <w:rPr>
          <w:rFonts w:cs="B Nazanin" w:hint="cs"/>
          <w:sz w:val="28"/>
          <w:szCs w:val="28"/>
          <w:rtl/>
          <w:lang w:bidi="fa-IR"/>
        </w:rPr>
        <w:t>ی‌</w:t>
      </w:r>
      <w:r w:rsidRPr="00A03D2F">
        <w:rPr>
          <w:rFonts w:cs="B Nazanin" w:hint="eastAsia"/>
          <w:sz w:val="28"/>
          <w:szCs w:val="28"/>
          <w:rtl/>
          <w:lang w:bidi="fa-IR"/>
        </w:rPr>
        <w:t>کنند،</w:t>
      </w:r>
      <w:r w:rsidRPr="00A03D2F">
        <w:rPr>
          <w:rFonts w:cs="B Nazanin"/>
          <w:sz w:val="28"/>
          <w:szCs w:val="28"/>
          <w:rtl/>
          <w:lang w:bidi="fa-IR"/>
        </w:rPr>
        <w:t xml:space="preserve"> بدون ا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نکه</w:t>
      </w:r>
      <w:r w:rsidRPr="00A03D2F">
        <w:rPr>
          <w:rFonts w:cs="B Nazanin"/>
          <w:sz w:val="28"/>
          <w:szCs w:val="28"/>
          <w:rtl/>
          <w:lang w:bidi="fa-IR"/>
        </w:rPr>
        <w:t xml:space="preserve"> جهت را مشخص کنند، و ا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ن</w:t>
      </w:r>
      <w:r w:rsidRPr="00A03D2F">
        <w:rPr>
          <w:rFonts w:cs="B Nazanin"/>
          <w:sz w:val="28"/>
          <w:szCs w:val="28"/>
          <w:rtl/>
          <w:lang w:bidi="fa-IR"/>
        </w:rPr>
        <w:t xml:space="preserve"> امر روند پ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دا</w:t>
      </w:r>
      <w:r w:rsidRPr="00A03D2F">
        <w:rPr>
          <w:rFonts w:cs="B Nazanin"/>
          <w:sz w:val="28"/>
          <w:szCs w:val="28"/>
          <w:rtl/>
          <w:lang w:bidi="fa-IR"/>
        </w:rPr>
        <w:t xml:space="preserve"> کردن منبع تابش را سخت م</w:t>
      </w:r>
      <w:r w:rsidRPr="00A03D2F">
        <w:rPr>
          <w:rFonts w:cs="B Nazanin" w:hint="cs"/>
          <w:sz w:val="28"/>
          <w:szCs w:val="28"/>
          <w:rtl/>
          <w:lang w:bidi="fa-IR"/>
        </w:rPr>
        <w:t>ی‌</w:t>
      </w:r>
      <w:r w:rsidRPr="00A03D2F">
        <w:rPr>
          <w:rFonts w:cs="B Nazanin" w:hint="eastAsia"/>
          <w:sz w:val="28"/>
          <w:szCs w:val="28"/>
          <w:rtl/>
          <w:lang w:bidi="fa-IR"/>
        </w:rPr>
        <w:t>کند</w:t>
      </w:r>
      <w:r w:rsidRPr="00A03D2F">
        <w:rPr>
          <w:rFonts w:cs="B Nazanin"/>
          <w:sz w:val="28"/>
          <w:szCs w:val="28"/>
          <w:rtl/>
          <w:lang w:bidi="fa-IR"/>
        </w:rPr>
        <w:t>.</w:t>
      </w:r>
    </w:p>
    <w:p w14:paraId="0D44E7D4" w14:textId="6414A1B9" w:rsidR="0027249B" w:rsidRDefault="00A03D2F" w:rsidP="00A03D2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03D2F">
        <w:rPr>
          <w:rFonts w:cs="B Nazanin" w:hint="eastAsia"/>
          <w:sz w:val="28"/>
          <w:szCs w:val="28"/>
          <w:rtl/>
          <w:lang w:bidi="fa-IR"/>
        </w:rPr>
        <w:t>دان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ل</w:t>
      </w:r>
      <w:r w:rsidRPr="00A03D2F">
        <w:rPr>
          <w:rFonts w:cs="B Nazanin"/>
          <w:sz w:val="28"/>
          <w:szCs w:val="28"/>
          <w:rtl/>
          <w:lang w:bidi="fa-IR"/>
        </w:rPr>
        <w:t xml:space="preserve"> هلفلد و همکارانش در آزما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شگاه</w:t>
      </w:r>
      <w:r w:rsidRPr="00A03D2F">
        <w:rPr>
          <w:rFonts w:cs="B Nazanin"/>
          <w:sz w:val="28"/>
          <w:szCs w:val="28"/>
          <w:rtl/>
          <w:lang w:bidi="fa-IR"/>
        </w:rPr>
        <w:t xml:space="preserve"> مل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لارنس و دانشگاه کال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فرن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ا</w:t>
      </w:r>
      <w:r w:rsidRPr="00A03D2F">
        <w:rPr>
          <w:rFonts w:cs="B Nazanin"/>
          <w:sz w:val="28"/>
          <w:szCs w:val="28"/>
          <w:rtl/>
          <w:lang w:bidi="fa-IR"/>
        </w:rPr>
        <w:t xml:space="preserve"> در برکل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ابزار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برا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تصو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ربردار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سه بعد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راد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ولوژ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ک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از منابع تابش گاما ا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جاد</w:t>
      </w:r>
      <w:r w:rsidRPr="00A03D2F">
        <w:rPr>
          <w:rFonts w:cs="B Nazanin"/>
          <w:sz w:val="28"/>
          <w:szCs w:val="28"/>
          <w:rtl/>
          <w:lang w:bidi="fa-IR"/>
        </w:rPr>
        <w:t xml:space="preserve"> کرده‌اند. و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ژگ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منحصر به فرد آن، س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ار</w:t>
      </w:r>
      <w:r w:rsidRPr="00A03D2F">
        <w:rPr>
          <w:rFonts w:cs="B Nazanin"/>
          <w:sz w:val="28"/>
          <w:szCs w:val="28"/>
          <w:rtl/>
          <w:lang w:bidi="fa-IR"/>
        </w:rPr>
        <w:t xml:space="preserve"> بودن آن است، که ا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ن</w:t>
      </w:r>
      <w:r w:rsidRPr="00A03D2F">
        <w:rPr>
          <w:rFonts w:cs="B Nazanin"/>
          <w:sz w:val="28"/>
          <w:szCs w:val="28"/>
          <w:rtl/>
          <w:lang w:bidi="fa-IR"/>
        </w:rPr>
        <w:t xml:space="preserve"> امکان را م</w:t>
      </w:r>
      <w:r w:rsidRPr="00A03D2F">
        <w:rPr>
          <w:rFonts w:cs="B Nazanin" w:hint="cs"/>
          <w:sz w:val="28"/>
          <w:szCs w:val="28"/>
          <w:rtl/>
          <w:lang w:bidi="fa-IR"/>
        </w:rPr>
        <w:t>ی‌</w:t>
      </w:r>
      <w:r w:rsidRPr="00A03D2F">
        <w:rPr>
          <w:rFonts w:cs="B Nazanin" w:hint="eastAsia"/>
          <w:sz w:val="28"/>
          <w:szCs w:val="28"/>
          <w:rtl/>
          <w:lang w:bidi="fa-IR"/>
        </w:rPr>
        <w:t>دهد</w:t>
      </w:r>
      <w:r w:rsidRPr="00A03D2F">
        <w:rPr>
          <w:rFonts w:cs="B Nazanin"/>
          <w:sz w:val="28"/>
          <w:szCs w:val="28"/>
          <w:rtl/>
          <w:lang w:bidi="fa-IR"/>
        </w:rPr>
        <w:t xml:space="preserve"> تا بر رو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هر پلتفرم متحرک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،</w:t>
      </w:r>
      <w:r w:rsidRPr="00A03D2F">
        <w:rPr>
          <w:rFonts w:cs="B Nazanin"/>
          <w:sz w:val="28"/>
          <w:szCs w:val="28"/>
          <w:rtl/>
          <w:lang w:bidi="fa-IR"/>
        </w:rPr>
        <w:t xml:space="preserve"> مانند ماش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>ن، ربات، هواپ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ما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بدون سرنش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 w:hint="eastAsia"/>
          <w:sz w:val="28"/>
          <w:szCs w:val="28"/>
          <w:rtl/>
          <w:lang w:bidi="fa-IR"/>
        </w:rPr>
        <w:t>ن</w:t>
      </w:r>
      <w:r w:rsidRPr="00A03D2F">
        <w:rPr>
          <w:rFonts w:cs="B Nazanin"/>
          <w:sz w:val="28"/>
          <w:szCs w:val="28"/>
          <w:rtl/>
          <w:lang w:bidi="fa-IR"/>
        </w:rPr>
        <w:t xml:space="preserve"> و حت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حمل دست</w:t>
      </w:r>
      <w:r w:rsidRPr="00A03D2F">
        <w:rPr>
          <w:rFonts w:cs="B Nazanin" w:hint="cs"/>
          <w:sz w:val="28"/>
          <w:szCs w:val="28"/>
          <w:rtl/>
          <w:lang w:bidi="fa-IR"/>
        </w:rPr>
        <w:t>ی</w:t>
      </w:r>
      <w:r w:rsidRPr="00A03D2F">
        <w:rPr>
          <w:rFonts w:cs="B Nazanin"/>
          <w:sz w:val="28"/>
          <w:szCs w:val="28"/>
          <w:rtl/>
          <w:lang w:bidi="fa-IR"/>
        </w:rPr>
        <w:t xml:space="preserve"> استفاده شود.</w:t>
      </w:r>
    </w:p>
    <w:p w14:paraId="377075FB" w14:textId="706B02BC" w:rsidR="00A03D2F" w:rsidRDefault="00A03D2F" w:rsidP="00A03D2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A425B1A" w14:textId="333BA8C9" w:rsidR="00C7180B" w:rsidRDefault="00224AA6" w:rsidP="00A03D2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7" w:history="1">
        <w:r w:rsidR="00A03D2F" w:rsidRPr="00A03D2F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https://www.atomic-energy.ru/news/2021/10/20/118641</w:t>
        </w:r>
      </w:hyperlink>
    </w:p>
    <w:p w14:paraId="259BDB8B" w14:textId="1F36A524" w:rsidR="006B4CFA" w:rsidRPr="00855580" w:rsidRDefault="009252A5" w:rsidP="008A78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5558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55580" w:rsidRPr="00855580">
        <w:rPr>
          <w:rFonts w:cs="B Nazanin"/>
          <w:b/>
          <w:bCs/>
          <w:sz w:val="28"/>
          <w:szCs w:val="28"/>
          <w:rtl/>
          <w:lang w:val="ru-RU" w:bidi="fa-IR"/>
        </w:rPr>
        <w:t>در تعداد</w:t>
      </w:r>
      <w:r w:rsidR="00855580" w:rsidRPr="0085558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55580" w:rsidRPr="00855580">
        <w:rPr>
          <w:rFonts w:cs="B Nazanin"/>
          <w:b/>
          <w:bCs/>
          <w:sz w:val="28"/>
          <w:szCs w:val="28"/>
          <w:rtl/>
          <w:lang w:val="ru-RU" w:bidi="fa-IR"/>
        </w:rPr>
        <w:t xml:space="preserve"> از کشورها</w:t>
      </w:r>
      <w:r w:rsidR="00855580" w:rsidRPr="0085558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55580" w:rsidRPr="00855580">
        <w:rPr>
          <w:rFonts w:cs="B Nazanin"/>
          <w:b/>
          <w:bCs/>
          <w:sz w:val="28"/>
          <w:szCs w:val="28"/>
          <w:rtl/>
          <w:lang w:val="ru-RU" w:bidi="fa-IR"/>
        </w:rPr>
        <w:t xml:space="preserve"> جهان، پروژه‌ها</w:t>
      </w:r>
      <w:r w:rsidR="00855580" w:rsidRPr="00855580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855580" w:rsidRPr="00855580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855580" w:rsidRPr="0085558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55580" w:rsidRPr="00855580">
        <w:rPr>
          <w:rFonts w:cs="B Nazanin"/>
          <w:b/>
          <w:bCs/>
          <w:sz w:val="28"/>
          <w:szCs w:val="28"/>
          <w:rtl/>
          <w:lang w:val="ru-RU" w:bidi="fa-IR"/>
        </w:rPr>
        <w:t xml:space="preserve"> افزا</w:t>
      </w:r>
      <w:r w:rsidR="00855580" w:rsidRPr="0085558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55580" w:rsidRPr="00855580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855580" w:rsidRPr="00855580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855580" w:rsidRPr="0085558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55580" w:rsidRPr="00855580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855580" w:rsidRPr="00855580">
        <w:rPr>
          <w:rFonts w:cs="B Nazanin"/>
          <w:b/>
          <w:bCs/>
          <w:sz w:val="28"/>
          <w:szCs w:val="28"/>
          <w:rtl/>
          <w:lang w:val="ru-RU" w:bidi="fa-IR"/>
        </w:rPr>
        <w:t xml:space="preserve"> راد</w:t>
      </w:r>
      <w:r w:rsidR="00855580" w:rsidRPr="0085558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55580" w:rsidRPr="00855580">
        <w:rPr>
          <w:rFonts w:cs="B Nazanin" w:hint="eastAsia"/>
          <w:b/>
          <w:bCs/>
          <w:sz w:val="28"/>
          <w:szCs w:val="28"/>
          <w:rtl/>
          <w:lang w:val="ru-RU" w:bidi="fa-IR"/>
        </w:rPr>
        <w:t>وا</w:t>
      </w:r>
      <w:r w:rsidR="00855580" w:rsidRPr="0085558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55580" w:rsidRPr="00855580">
        <w:rPr>
          <w:rFonts w:cs="B Nazanin" w:hint="eastAsia"/>
          <w:b/>
          <w:bCs/>
          <w:sz w:val="28"/>
          <w:szCs w:val="28"/>
          <w:rtl/>
          <w:lang w:val="ru-RU" w:bidi="fa-IR"/>
        </w:rPr>
        <w:t>زوتوپ‌ها</w:t>
      </w:r>
      <w:r w:rsidR="00855580" w:rsidRPr="0085558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55580" w:rsidRPr="00855580">
        <w:rPr>
          <w:rFonts w:cs="B Nazanin"/>
          <w:b/>
          <w:bCs/>
          <w:sz w:val="28"/>
          <w:szCs w:val="28"/>
          <w:rtl/>
          <w:lang w:val="ru-RU" w:bidi="fa-IR"/>
        </w:rPr>
        <w:t xml:space="preserve"> پزشک</w:t>
      </w:r>
      <w:r w:rsidR="00855580" w:rsidRPr="0085558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55580" w:rsidRPr="00855580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حال اجرا م</w:t>
      </w:r>
      <w:r w:rsidR="00855580" w:rsidRPr="00855580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855580" w:rsidRPr="00855580">
        <w:rPr>
          <w:rFonts w:cs="B Nazanin" w:hint="eastAsia"/>
          <w:b/>
          <w:bCs/>
          <w:sz w:val="28"/>
          <w:szCs w:val="28"/>
          <w:rtl/>
          <w:lang w:val="ru-RU" w:bidi="fa-IR"/>
        </w:rPr>
        <w:t>باشد</w:t>
      </w:r>
      <w:r w:rsidR="00855580" w:rsidRPr="00855580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2020/10/20)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56106424" w:rsidR="003258BA" w:rsidRPr="00934D38" w:rsidRDefault="00855580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5FB86379" wp14:editId="4ADA1286">
            <wp:extent cx="5334000" cy="3004696"/>
            <wp:effectExtent l="0" t="0" r="0" b="5715"/>
            <wp:docPr id="38" name="Picture 38" descr="Hita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itachi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33" cy="300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FF9D3F9" w14:textId="77777777" w:rsidR="00F54AAF" w:rsidRPr="00F54AAF" w:rsidRDefault="00F54AAF" w:rsidP="00F54AA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54AAF">
        <w:rPr>
          <w:rFonts w:cs="B Nazanin"/>
          <w:sz w:val="28"/>
          <w:szCs w:val="28"/>
          <w:rtl/>
          <w:lang w:bidi="fa-IR"/>
        </w:rPr>
        <w:t>در برخ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جهان، تعداد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پروژه دولت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و ب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ن‌الملل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برا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حما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ت</w:t>
      </w:r>
      <w:r w:rsidRPr="00F54AAF">
        <w:rPr>
          <w:rFonts w:cs="B Nazanin"/>
          <w:sz w:val="28"/>
          <w:szCs w:val="28"/>
          <w:rtl/>
          <w:lang w:bidi="fa-IR"/>
        </w:rPr>
        <w:t xml:space="preserve"> از تحق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قات</w:t>
      </w:r>
      <w:r w:rsidRPr="00F54AAF">
        <w:rPr>
          <w:rFonts w:cs="B Nazanin"/>
          <w:sz w:val="28"/>
          <w:szCs w:val="28"/>
          <w:rtl/>
          <w:lang w:bidi="fa-IR"/>
        </w:rPr>
        <w:t xml:space="preserve"> و سازمانده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تول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د</w:t>
      </w:r>
      <w:r w:rsidRPr="00F54AAF">
        <w:rPr>
          <w:rFonts w:cs="B Nazanin"/>
          <w:sz w:val="28"/>
          <w:szCs w:val="28"/>
          <w:rtl/>
          <w:lang w:bidi="fa-IR"/>
        </w:rPr>
        <w:t xml:space="preserve"> 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پزشک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آغاز شده است. 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ن</w:t>
      </w:r>
      <w:r w:rsidRPr="00F54AAF">
        <w:rPr>
          <w:rFonts w:cs="B Nazanin"/>
          <w:sz w:val="28"/>
          <w:szCs w:val="28"/>
          <w:rtl/>
          <w:lang w:bidi="fa-IR"/>
        </w:rPr>
        <w:t xml:space="preserve"> پروژه‌ها شامل گسترش تول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د</w:t>
      </w:r>
      <w:r w:rsidRPr="00F54AAF">
        <w:rPr>
          <w:rFonts w:cs="B Nazanin"/>
          <w:sz w:val="28"/>
          <w:szCs w:val="28"/>
          <w:rtl/>
          <w:lang w:bidi="fa-IR"/>
        </w:rPr>
        <w:t xml:space="preserve"> تجار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مول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بدن</w:t>
      </w:r>
      <w:r w:rsidRPr="00F54AAF">
        <w:rPr>
          <w:rFonts w:cs="B Nazanin"/>
          <w:sz w:val="28"/>
          <w:szCs w:val="28"/>
          <w:rtl/>
          <w:lang w:bidi="fa-IR"/>
        </w:rPr>
        <w:t>-99 در 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الات</w:t>
      </w:r>
      <w:r w:rsidRPr="00F54AA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کا</w:t>
      </w:r>
      <w:r w:rsidRPr="00F54AAF">
        <w:rPr>
          <w:rFonts w:cs="B Nazanin"/>
          <w:sz w:val="28"/>
          <w:szCs w:val="28"/>
          <w:rtl/>
          <w:lang w:bidi="fa-IR"/>
        </w:rPr>
        <w:t xml:space="preserve"> و توسعه فناور</w:t>
      </w:r>
      <w:r w:rsidRPr="00F54AAF">
        <w:rPr>
          <w:rFonts w:cs="B Nazanin" w:hint="cs"/>
          <w:sz w:val="28"/>
          <w:szCs w:val="28"/>
          <w:rtl/>
          <w:lang w:bidi="fa-IR"/>
        </w:rPr>
        <w:t>ی‌</w:t>
      </w:r>
      <w:r w:rsidRPr="00F54AAF">
        <w:rPr>
          <w:rFonts w:cs="B Nazanin" w:hint="eastAsia"/>
          <w:sz w:val="28"/>
          <w:szCs w:val="28"/>
          <w:rtl/>
          <w:lang w:bidi="fa-IR"/>
        </w:rPr>
        <w:t>ها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جد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د</w:t>
      </w:r>
      <w:r w:rsidRPr="00F54AAF">
        <w:rPr>
          <w:rFonts w:cs="B Nazanin"/>
          <w:sz w:val="28"/>
          <w:szCs w:val="28"/>
          <w:rtl/>
          <w:lang w:bidi="fa-IR"/>
        </w:rPr>
        <w:t xml:space="preserve"> برا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تول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د</w:t>
      </w:r>
      <w:r w:rsidRPr="00F54AAF">
        <w:rPr>
          <w:rFonts w:cs="B Nazanin"/>
          <w:sz w:val="28"/>
          <w:szCs w:val="28"/>
          <w:rtl/>
          <w:lang w:bidi="fa-IR"/>
        </w:rPr>
        <w:t xml:space="preserve"> اکت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ن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وم</w:t>
      </w:r>
      <w:r w:rsidRPr="00F54AAF">
        <w:rPr>
          <w:rFonts w:cs="B Nazanin"/>
          <w:sz w:val="28"/>
          <w:szCs w:val="28"/>
          <w:rtl/>
          <w:lang w:bidi="fa-IR"/>
        </w:rPr>
        <w:t>-225 در ژاپن، آلم</w:t>
      </w:r>
      <w:r w:rsidRPr="00F54AAF">
        <w:rPr>
          <w:rFonts w:cs="B Nazanin" w:hint="eastAsia"/>
          <w:sz w:val="28"/>
          <w:szCs w:val="28"/>
          <w:rtl/>
          <w:lang w:bidi="fa-IR"/>
        </w:rPr>
        <w:t>ان</w:t>
      </w:r>
      <w:r w:rsidRPr="00F54AAF">
        <w:rPr>
          <w:rFonts w:cs="B Nazanin"/>
          <w:sz w:val="28"/>
          <w:szCs w:val="28"/>
          <w:rtl/>
          <w:lang w:bidi="fa-IR"/>
        </w:rPr>
        <w:t xml:space="preserve"> و کانادا است.</w:t>
      </w:r>
    </w:p>
    <w:p w14:paraId="19D10762" w14:textId="0094E7A7" w:rsidR="00F54AAF" w:rsidRPr="00F54AAF" w:rsidRDefault="00F54AAF" w:rsidP="00F54AA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54AAF">
        <w:rPr>
          <w:rFonts w:cs="B Nazanin" w:hint="eastAsia"/>
          <w:sz w:val="28"/>
          <w:szCs w:val="28"/>
          <w:rtl/>
          <w:lang w:bidi="fa-IR"/>
        </w:rPr>
        <w:t>در</w:t>
      </w:r>
      <w:r w:rsidRPr="00F54AAF">
        <w:rPr>
          <w:rFonts w:cs="B Nazanin"/>
          <w:sz w:val="28"/>
          <w:szCs w:val="28"/>
          <w:rtl/>
          <w:lang w:bidi="fa-IR"/>
        </w:rPr>
        <w:t xml:space="preserve"> 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الات</w:t>
      </w:r>
      <w:r w:rsidRPr="00F54AA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کا،</w:t>
      </w:r>
      <w:r w:rsidRPr="00F54AAF">
        <w:rPr>
          <w:rFonts w:cs="B Nazanin"/>
          <w:sz w:val="28"/>
          <w:szCs w:val="28"/>
          <w:rtl/>
          <w:lang w:bidi="fa-IR"/>
        </w:rPr>
        <w:t xml:space="preserve"> شرکت </w:t>
      </w:r>
      <w:r w:rsidRPr="00F54AAF">
        <w:rPr>
          <w:rFonts w:cs="B Nazanin"/>
          <w:lang w:bidi="fa-IR"/>
        </w:rPr>
        <w:t>SHINE Technologies</w:t>
      </w:r>
      <w:r w:rsidRPr="00F54AAF">
        <w:rPr>
          <w:rFonts w:cs="B Nazanin"/>
          <w:rtl/>
          <w:lang w:bidi="fa-IR"/>
        </w:rPr>
        <w:t xml:space="preserve"> </w:t>
      </w:r>
      <w:r w:rsidRPr="00F54AAF">
        <w:rPr>
          <w:rFonts w:cs="B Nazanin"/>
          <w:sz w:val="28"/>
          <w:szCs w:val="28"/>
          <w:rtl/>
          <w:lang w:bidi="fa-IR"/>
        </w:rPr>
        <w:t>مستقر در و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سکانس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ن،</w:t>
      </w:r>
      <w:r w:rsidRPr="00F54AAF">
        <w:rPr>
          <w:rFonts w:cs="B Nazanin"/>
          <w:sz w:val="28"/>
          <w:szCs w:val="28"/>
          <w:rtl/>
          <w:lang w:bidi="fa-IR"/>
        </w:rPr>
        <w:t xml:space="preserve"> 35 م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ل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ون</w:t>
      </w:r>
      <w:r w:rsidRPr="00F54AAF">
        <w:rPr>
          <w:rFonts w:cs="B Nazanin"/>
          <w:sz w:val="28"/>
          <w:szCs w:val="28"/>
          <w:rtl/>
          <w:lang w:bidi="fa-IR"/>
        </w:rPr>
        <w:t xml:space="preserve"> دلار از وزارت انرژ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و اداره مل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من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الات</w:t>
      </w:r>
      <w:r w:rsidRPr="00F54AA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کا</w:t>
      </w:r>
      <w:r w:rsidRPr="00F54AAF">
        <w:rPr>
          <w:rFonts w:cs="B Nazanin"/>
          <w:sz w:val="28"/>
          <w:szCs w:val="28"/>
          <w:rtl/>
          <w:lang w:bidi="fa-IR"/>
        </w:rPr>
        <w:t xml:space="preserve"> (</w:t>
      </w:r>
      <w:r w:rsidRPr="00F54AAF">
        <w:rPr>
          <w:rFonts w:cs="B Nazanin"/>
          <w:lang w:bidi="fa-IR"/>
        </w:rPr>
        <w:t>NNSA</w:t>
      </w:r>
      <w:r w:rsidRPr="00F54AAF">
        <w:rPr>
          <w:rFonts w:cs="B Nazanin"/>
          <w:sz w:val="28"/>
          <w:szCs w:val="28"/>
          <w:rtl/>
          <w:lang w:bidi="fa-IR"/>
        </w:rPr>
        <w:t>) کمک مال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در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افت</w:t>
      </w:r>
      <w:r w:rsidRPr="00F54AAF">
        <w:rPr>
          <w:rFonts w:cs="B Nazanin"/>
          <w:sz w:val="28"/>
          <w:szCs w:val="28"/>
          <w:rtl/>
          <w:lang w:bidi="fa-IR"/>
        </w:rPr>
        <w:t xml:space="preserve"> کرد. پس از اعلام حما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ت</w:t>
      </w:r>
      <w:r w:rsidRPr="00F54AAF">
        <w:rPr>
          <w:rFonts w:cs="B Nazanin"/>
          <w:sz w:val="28"/>
          <w:szCs w:val="28"/>
          <w:rtl/>
          <w:lang w:bidi="fa-IR"/>
        </w:rPr>
        <w:t xml:space="preserve"> </w:t>
      </w:r>
      <w:r w:rsidRPr="00F54AAF">
        <w:rPr>
          <w:rFonts w:cs="B Nazanin"/>
          <w:lang w:bidi="fa-IR"/>
        </w:rPr>
        <w:t>NNSA</w:t>
      </w:r>
      <w:r w:rsidRPr="00F54AAF">
        <w:rPr>
          <w:rFonts w:cs="B Nazanin"/>
          <w:rtl/>
          <w:lang w:bidi="fa-IR"/>
        </w:rPr>
        <w:t xml:space="preserve"> </w:t>
      </w:r>
      <w:r w:rsidRPr="00F54AAF">
        <w:rPr>
          <w:rFonts w:cs="B Nazanin"/>
          <w:sz w:val="28"/>
          <w:szCs w:val="28"/>
          <w:rtl/>
          <w:lang w:bidi="fa-IR"/>
        </w:rPr>
        <w:t>در جولا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2020 از شرکت‌ها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تجار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آمر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کا</w:t>
      </w:r>
      <w:r w:rsidRPr="00F54AAF">
        <w:rPr>
          <w:rFonts w:cs="B Nazanin" w:hint="cs"/>
          <w:sz w:val="28"/>
          <w:szCs w:val="28"/>
          <w:rtl/>
          <w:lang w:bidi="fa-IR"/>
        </w:rPr>
        <w:t>یی</w:t>
      </w:r>
      <w:r w:rsidRPr="00F54AAF">
        <w:rPr>
          <w:rFonts w:cs="B Nazanin"/>
          <w:sz w:val="28"/>
          <w:szCs w:val="28"/>
          <w:rtl/>
          <w:lang w:bidi="fa-IR"/>
        </w:rPr>
        <w:t xml:space="preserve"> که قصد تول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د</w:t>
      </w:r>
      <w:r w:rsidRPr="00F54AAF">
        <w:rPr>
          <w:rFonts w:cs="B Nazanin"/>
          <w:sz w:val="28"/>
          <w:szCs w:val="28"/>
          <w:rtl/>
          <w:lang w:bidi="fa-IR"/>
        </w:rPr>
        <w:t xml:space="preserve"> مول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بدن</w:t>
      </w:r>
      <w:r w:rsidRPr="00F54AAF">
        <w:rPr>
          <w:rFonts w:cs="B Nazanin"/>
          <w:sz w:val="28"/>
          <w:szCs w:val="28"/>
          <w:rtl/>
          <w:lang w:bidi="fa-IR"/>
        </w:rPr>
        <w:t>-99 دارند، 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ن</w:t>
      </w:r>
      <w:r w:rsidRPr="00F54AAF">
        <w:rPr>
          <w:rFonts w:cs="B Nazanin"/>
          <w:sz w:val="28"/>
          <w:szCs w:val="28"/>
          <w:rtl/>
          <w:lang w:bidi="fa-IR"/>
        </w:rPr>
        <w:t xml:space="preserve"> سوم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ن</w:t>
      </w:r>
      <w:r w:rsidRPr="00F54AAF">
        <w:rPr>
          <w:rFonts w:cs="B Nazanin"/>
          <w:sz w:val="28"/>
          <w:szCs w:val="28"/>
          <w:rtl/>
          <w:lang w:bidi="fa-IR"/>
        </w:rPr>
        <w:t xml:space="preserve"> توافقنامه اعلام شده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 w:rsidRPr="00F54AAF">
        <w:rPr>
          <w:rFonts w:cs="B Nazanin"/>
          <w:sz w:val="28"/>
          <w:szCs w:val="28"/>
          <w:rtl/>
          <w:lang w:bidi="fa-IR"/>
        </w:rPr>
        <w:t>. پ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ش</w:t>
      </w:r>
      <w:r w:rsidRPr="00F54AAF">
        <w:rPr>
          <w:rFonts w:cs="B Nazanin"/>
          <w:sz w:val="28"/>
          <w:szCs w:val="28"/>
          <w:rtl/>
          <w:lang w:bidi="fa-IR"/>
        </w:rPr>
        <w:t xml:space="preserve"> از 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ن،</w:t>
      </w:r>
      <w:r w:rsidRPr="00F54AAF">
        <w:rPr>
          <w:rFonts w:cs="B Nazanin"/>
          <w:sz w:val="28"/>
          <w:szCs w:val="28"/>
          <w:rtl/>
          <w:lang w:bidi="fa-IR"/>
        </w:rPr>
        <w:t xml:space="preserve"> دو قرارداد با مبلغ 37 م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ل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ون</w:t>
      </w:r>
      <w:r w:rsidRPr="00F54AAF">
        <w:rPr>
          <w:rFonts w:cs="B Nazanin"/>
          <w:sz w:val="28"/>
          <w:szCs w:val="28"/>
          <w:rtl/>
          <w:lang w:bidi="fa-IR"/>
        </w:rPr>
        <w:t xml:space="preserve"> دلار با شرکت </w:t>
      </w:r>
      <w:r w:rsidRPr="00F54AAF">
        <w:rPr>
          <w:rFonts w:cs="B Nazanin"/>
          <w:lang w:bidi="fa-IR"/>
        </w:rPr>
        <w:t>NorthStar Medical Technologies</w:t>
      </w:r>
      <w:r w:rsidRPr="00F54AAF">
        <w:rPr>
          <w:rFonts w:cs="B Nazanin"/>
          <w:rtl/>
          <w:lang w:bidi="fa-IR"/>
        </w:rPr>
        <w:t xml:space="preserve"> </w:t>
      </w:r>
      <w:r w:rsidRPr="00F54AAF">
        <w:rPr>
          <w:rFonts w:cs="B Nazanin"/>
          <w:sz w:val="28"/>
          <w:szCs w:val="28"/>
          <w:rtl/>
          <w:lang w:bidi="fa-IR"/>
        </w:rPr>
        <w:t>منعقد شده بود. 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ن</w:t>
      </w:r>
      <w:r w:rsidRPr="00F54AAF">
        <w:rPr>
          <w:rFonts w:cs="B Nazanin"/>
          <w:sz w:val="28"/>
          <w:szCs w:val="28"/>
          <w:rtl/>
          <w:lang w:bidi="fa-IR"/>
        </w:rPr>
        <w:t xml:space="preserve"> 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زوتوپ</w:t>
      </w:r>
      <w:r w:rsidRPr="00F54AAF">
        <w:rPr>
          <w:rFonts w:cs="B Nazanin"/>
          <w:sz w:val="28"/>
          <w:szCs w:val="28"/>
          <w:rtl/>
          <w:lang w:bidi="fa-IR"/>
        </w:rPr>
        <w:t xml:space="preserve"> قبلا از خارج از کشور وارد م</w:t>
      </w:r>
      <w:r w:rsidRPr="00F54AAF">
        <w:rPr>
          <w:rFonts w:cs="B Nazanin" w:hint="cs"/>
          <w:sz w:val="28"/>
          <w:szCs w:val="28"/>
          <w:rtl/>
          <w:lang w:bidi="fa-IR"/>
        </w:rPr>
        <w:t>ی‌</w:t>
      </w:r>
      <w:r w:rsidRPr="00F54AAF">
        <w:rPr>
          <w:rFonts w:cs="B Nazanin" w:hint="eastAsia"/>
          <w:sz w:val="28"/>
          <w:szCs w:val="28"/>
          <w:rtl/>
          <w:lang w:bidi="fa-IR"/>
        </w:rPr>
        <w:t>شد</w:t>
      </w:r>
      <w:r w:rsidRPr="00F54AAF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54AAF">
        <w:rPr>
          <w:rFonts w:cs="B Nazanin" w:hint="eastAsia"/>
          <w:sz w:val="28"/>
          <w:szCs w:val="28"/>
          <w:rtl/>
          <w:lang w:bidi="fa-IR"/>
        </w:rPr>
        <w:t>مول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بدن</w:t>
      </w:r>
      <w:r w:rsidRPr="00F54AAF">
        <w:rPr>
          <w:rFonts w:cs="B Nazanin"/>
          <w:sz w:val="28"/>
          <w:szCs w:val="28"/>
          <w:rtl/>
          <w:lang w:bidi="fa-IR"/>
        </w:rPr>
        <w:t>-99 هر روز در ب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ش</w:t>
      </w:r>
      <w:r w:rsidRPr="00F54AAF">
        <w:rPr>
          <w:rFonts w:cs="B Nazanin"/>
          <w:sz w:val="28"/>
          <w:szCs w:val="28"/>
          <w:rtl/>
          <w:lang w:bidi="fa-IR"/>
        </w:rPr>
        <w:t xml:space="preserve"> از 40000 عمل پزشک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در 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الات</w:t>
      </w:r>
      <w:r w:rsidRPr="00F54AA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کا،</w:t>
      </w:r>
      <w:r w:rsidRPr="00F54AAF">
        <w:rPr>
          <w:rFonts w:cs="B Nazanin"/>
          <w:sz w:val="28"/>
          <w:szCs w:val="28"/>
          <w:rtl/>
          <w:lang w:bidi="fa-IR"/>
        </w:rPr>
        <w:t xml:space="preserve"> از جمله تشخ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ص</w:t>
      </w:r>
      <w:r w:rsidRPr="00F54AAF">
        <w:rPr>
          <w:rFonts w:cs="B Nazanin"/>
          <w:sz w:val="28"/>
          <w:szCs w:val="28"/>
          <w:rtl/>
          <w:lang w:bidi="fa-IR"/>
        </w:rPr>
        <w:t xml:space="preserve"> ب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مار</w:t>
      </w:r>
      <w:r w:rsidRPr="00F54AAF">
        <w:rPr>
          <w:rFonts w:cs="B Nazanin" w:hint="cs"/>
          <w:sz w:val="28"/>
          <w:szCs w:val="28"/>
          <w:rtl/>
          <w:lang w:bidi="fa-IR"/>
        </w:rPr>
        <w:t>ی‌</w:t>
      </w:r>
      <w:r w:rsidRPr="00F54AAF">
        <w:rPr>
          <w:rFonts w:cs="B Nazanin" w:hint="eastAsia"/>
          <w:sz w:val="28"/>
          <w:szCs w:val="28"/>
          <w:rtl/>
          <w:lang w:bidi="fa-IR"/>
        </w:rPr>
        <w:t>ها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قلب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و سرطان استفاده م</w:t>
      </w:r>
      <w:r w:rsidRPr="00F54AAF">
        <w:rPr>
          <w:rFonts w:cs="B Nazanin" w:hint="cs"/>
          <w:sz w:val="28"/>
          <w:szCs w:val="28"/>
          <w:rtl/>
          <w:lang w:bidi="fa-IR"/>
        </w:rPr>
        <w:t>ی‌</w:t>
      </w:r>
      <w:r w:rsidRPr="00F54AAF">
        <w:rPr>
          <w:rFonts w:cs="B Nazanin" w:hint="eastAsia"/>
          <w:sz w:val="28"/>
          <w:szCs w:val="28"/>
          <w:rtl/>
          <w:lang w:bidi="fa-IR"/>
        </w:rPr>
        <w:t>شود</w:t>
      </w:r>
      <w:r w:rsidRPr="00F54AAF">
        <w:rPr>
          <w:rFonts w:cs="B Nazanin"/>
          <w:sz w:val="28"/>
          <w:szCs w:val="28"/>
          <w:rtl/>
          <w:lang w:bidi="fa-IR"/>
        </w:rPr>
        <w:t>.</w:t>
      </w:r>
    </w:p>
    <w:p w14:paraId="59111E43" w14:textId="5A56B89B" w:rsidR="00F556C4" w:rsidRDefault="00F54AAF" w:rsidP="00F54AA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54AAF">
        <w:rPr>
          <w:rFonts w:cs="B Nazanin" w:hint="eastAsia"/>
          <w:sz w:val="28"/>
          <w:szCs w:val="28"/>
          <w:rtl/>
          <w:lang w:bidi="fa-IR"/>
        </w:rPr>
        <w:t>در</w:t>
      </w:r>
      <w:r w:rsidRPr="00F54AAF">
        <w:rPr>
          <w:rFonts w:cs="B Nazanin"/>
          <w:sz w:val="28"/>
          <w:szCs w:val="28"/>
          <w:rtl/>
          <w:lang w:bidi="fa-IR"/>
        </w:rPr>
        <w:t xml:space="preserve"> هم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ن</w:t>
      </w:r>
      <w:r w:rsidRPr="00F54AAF">
        <w:rPr>
          <w:rFonts w:cs="B Nazanin"/>
          <w:sz w:val="28"/>
          <w:szCs w:val="28"/>
          <w:rtl/>
          <w:lang w:bidi="fa-IR"/>
        </w:rPr>
        <w:t xml:space="preserve"> زمان، دو پروژه برا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تول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د</w:t>
      </w:r>
      <w:r w:rsidRPr="00F54AAF">
        <w:rPr>
          <w:rFonts w:cs="B Nazanin"/>
          <w:sz w:val="28"/>
          <w:szCs w:val="28"/>
          <w:rtl/>
          <w:lang w:bidi="fa-IR"/>
        </w:rPr>
        <w:t xml:space="preserve"> 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زوتوپ</w:t>
      </w:r>
      <w:r w:rsidRPr="00F54AAF">
        <w:rPr>
          <w:rFonts w:cs="B Nazanin"/>
          <w:sz w:val="28"/>
          <w:szCs w:val="28"/>
          <w:rtl/>
          <w:lang w:bidi="fa-IR"/>
        </w:rPr>
        <w:t xml:space="preserve"> ساطع‌کننده آلفا اکت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ن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وم</w:t>
      </w:r>
      <w:r w:rsidRPr="00F54AAF">
        <w:rPr>
          <w:rFonts w:cs="B Nazanin"/>
          <w:sz w:val="28"/>
          <w:szCs w:val="28"/>
          <w:rtl/>
          <w:lang w:bidi="fa-IR"/>
        </w:rPr>
        <w:t>-225 به طور مواز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در</w:t>
      </w:r>
      <w:r>
        <w:rPr>
          <w:rFonts w:cs="B Nazanin" w:hint="cs"/>
          <w:sz w:val="28"/>
          <w:szCs w:val="28"/>
          <w:rtl/>
          <w:lang w:bidi="fa-IR"/>
        </w:rPr>
        <w:t xml:space="preserve"> جهان</w:t>
      </w:r>
      <w:r w:rsidRPr="00F54AAF">
        <w:rPr>
          <w:rFonts w:cs="B Nazanin"/>
          <w:sz w:val="28"/>
          <w:szCs w:val="28"/>
          <w:rtl/>
          <w:lang w:bidi="fa-IR"/>
        </w:rPr>
        <w:t xml:space="preserve"> در حال توسعه است</w:t>
      </w:r>
      <w:r w:rsidR="0063591C" w:rsidRPr="0063591C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54AAF">
        <w:rPr>
          <w:rFonts w:cs="B Nazanin"/>
          <w:sz w:val="28"/>
          <w:szCs w:val="28"/>
          <w:rtl/>
          <w:lang w:bidi="fa-IR"/>
        </w:rPr>
        <w:t>شرکت ژاپن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</w:t>
      </w:r>
      <w:r w:rsidRPr="00F54AAF">
        <w:rPr>
          <w:rFonts w:cs="B Nazanin"/>
          <w:lang w:bidi="fa-IR"/>
        </w:rPr>
        <w:t>Hitachi Ltd</w:t>
      </w:r>
      <w:r w:rsidRPr="00F54AAF">
        <w:rPr>
          <w:rFonts w:cs="B Nazanin"/>
          <w:sz w:val="28"/>
          <w:szCs w:val="28"/>
          <w:rtl/>
          <w:lang w:bidi="fa-IR"/>
        </w:rPr>
        <w:t xml:space="preserve"> به همراه دانشگاه توهوکو و دانشگاه ک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وتو</w:t>
      </w:r>
      <w:r w:rsidRPr="00F54AAF">
        <w:rPr>
          <w:rFonts w:cs="B Nazanin"/>
          <w:sz w:val="28"/>
          <w:szCs w:val="28"/>
          <w:rtl/>
          <w:lang w:bidi="fa-IR"/>
        </w:rPr>
        <w:t xml:space="preserve"> روش جد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د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را برا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به دست آوردن 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ن</w:t>
      </w:r>
      <w:r w:rsidRPr="00F54AAF">
        <w:rPr>
          <w:rFonts w:cs="B Nazanin"/>
          <w:sz w:val="28"/>
          <w:szCs w:val="28"/>
          <w:rtl/>
          <w:lang w:bidi="fa-IR"/>
        </w:rPr>
        <w:t xml:space="preserve"> 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زوتوپ</w:t>
      </w:r>
      <w:r w:rsidRPr="00F54AAF">
        <w:rPr>
          <w:rFonts w:cs="B Nazanin"/>
          <w:sz w:val="28"/>
          <w:szCs w:val="28"/>
          <w:rtl/>
          <w:lang w:bidi="fa-IR"/>
        </w:rPr>
        <w:t xml:space="preserve"> نادر اعلام کردند.</w:t>
      </w:r>
    </w:p>
    <w:p w14:paraId="4BF502DA" w14:textId="03C289D0" w:rsidR="00F54AAF" w:rsidRDefault="00F54AAF" w:rsidP="00F54AA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54AAF">
        <w:rPr>
          <w:rFonts w:cs="B Nazanin"/>
          <w:sz w:val="28"/>
          <w:szCs w:val="28"/>
          <w:rtl/>
          <w:lang w:bidi="fa-IR"/>
        </w:rPr>
        <w:t>شرکت راد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و</w:t>
      </w:r>
      <w:r w:rsidRPr="00F54AAF">
        <w:rPr>
          <w:rFonts w:cs="B Nazanin" w:hint="cs"/>
          <w:sz w:val="28"/>
          <w:szCs w:val="28"/>
          <w:rtl/>
          <w:lang w:bidi="fa-IR"/>
        </w:rPr>
        <w:t>یی</w:t>
      </w:r>
      <w:r w:rsidRPr="00F54AAF">
        <w:rPr>
          <w:rFonts w:cs="B Nazanin"/>
          <w:sz w:val="28"/>
          <w:szCs w:val="28"/>
          <w:rtl/>
          <w:lang w:bidi="fa-IR"/>
        </w:rPr>
        <w:t xml:space="preserve"> آلمان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</w:t>
      </w:r>
      <w:r w:rsidRPr="00F54AAF">
        <w:rPr>
          <w:rFonts w:cs="B Nazanin"/>
          <w:lang w:bidi="fa-IR"/>
        </w:rPr>
        <w:t>Isotope Technologies Munich SE</w:t>
      </w:r>
      <w:r w:rsidRPr="00F54AA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تفاهم‌</w:t>
      </w:r>
      <w:r w:rsidRPr="00F54AAF">
        <w:rPr>
          <w:rFonts w:cs="B Nazanin"/>
          <w:sz w:val="28"/>
          <w:szCs w:val="28"/>
          <w:rtl/>
          <w:lang w:bidi="fa-IR"/>
        </w:rPr>
        <w:t>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4AAF">
        <w:rPr>
          <w:rFonts w:cs="B Nazanin"/>
          <w:sz w:val="28"/>
          <w:szCs w:val="28"/>
          <w:rtl/>
          <w:lang w:bidi="fa-IR"/>
        </w:rPr>
        <w:t>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را با آزما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شگاه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4AAF">
        <w:rPr>
          <w:rFonts w:cs="B Nazanin"/>
          <w:sz w:val="28"/>
          <w:szCs w:val="28"/>
          <w:rtl/>
          <w:lang w:bidi="fa-IR"/>
        </w:rPr>
        <w:t>ها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4AAF">
        <w:rPr>
          <w:rFonts w:cs="B Nazanin"/>
          <w:sz w:val="28"/>
          <w:szCs w:val="28"/>
          <w:rtl/>
          <w:lang w:bidi="fa-IR"/>
        </w:rPr>
        <w:t>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کانادا (</w:t>
      </w:r>
      <w:r w:rsidRPr="00F54AAF">
        <w:rPr>
          <w:rFonts w:cs="B Nazanin"/>
          <w:lang w:bidi="fa-IR"/>
        </w:rPr>
        <w:t>CNL</w:t>
      </w:r>
      <w:r w:rsidRPr="00F54AAF">
        <w:rPr>
          <w:rFonts w:cs="B Nazanin"/>
          <w:sz w:val="28"/>
          <w:szCs w:val="28"/>
          <w:rtl/>
          <w:lang w:bidi="fa-IR"/>
        </w:rPr>
        <w:t>) برا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/>
          <w:sz w:val="28"/>
          <w:szCs w:val="28"/>
          <w:rtl/>
          <w:lang w:bidi="fa-IR"/>
        </w:rPr>
        <w:t xml:space="preserve"> توسعه مشترک ا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زوتوپ</w:t>
      </w:r>
      <w:r w:rsidRPr="00F54AAF">
        <w:rPr>
          <w:rFonts w:cs="B Nazanin"/>
          <w:sz w:val="28"/>
          <w:szCs w:val="28"/>
          <w:rtl/>
          <w:lang w:bidi="fa-IR"/>
        </w:rPr>
        <w:t xml:space="preserve"> اکت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ن</w:t>
      </w:r>
      <w:r w:rsidRPr="00F54AAF">
        <w:rPr>
          <w:rFonts w:cs="B Nazanin" w:hint="cs"/>
          <w:sz w:val="28"/>
          <w:szCs w:val="28"/>
          <w:rtl/>
          <w:lang w:bidi="fa-IR"/>
        </w:rPr>
        <w:t>ی</w:t>
      </w:r>
      <w:r w:rsidRPr="00F54AAF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 w:hint="cs"/>
          <w:sz w:val="28"/>
          <w:szCs w:val="28"/>
          <w:rtl/>
          <w:lang w:bidi="fa-IR"/>
        </w:rPr>
        <w:t>-</w:t>
      </w:r>
      <w:r w:rsidRPr="00F54AAF">
        <w:rPr>
          <w:rFonts w:cs="B Nazanin"/>
          <w:sz w:val="28"/>
          <w:szCs w:val="28"/>
          <w:rtl/>
          <w:lang w:bidi="fa-IR"/>
        </w:rPr>
        <w:t>225 امضا کرد</w:t>
      </w:r>
      <w:r>
        <w:rPr>
          <w:rFonts w:cs="B Nazanin" w:hint="cs"/>
          <w:sz w:val="28"/>
          <w:szCs w:val="28"/>
          <w:rtl/>
          <w:lang w:bidi="fa-IR"/>
        </w:rPr>
        <w:t>ه‌اند.</w:t>
      </w:r>
    </w:p>
    <w:p w14:paraId="140A6F97" w14:textId="0099A108" w:rsidR="00216487" w:rsidRDefault="00224AA6" w:rsidP="00F54AA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9" w:history="1">
        <w:r w:rsidR="00F54AAF" w:rsidRPr="00F54AAF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https://www.atomic-energy.ru/news/2021/10/20/118653</w:t>
        </w:r>
      </w:hyperlink>
    </w:p>
    <w:p w14:paraId="7F2B9D87" w14:textId="1B0DA8AF" w:rsidR="00850A42" w:rsidRPr="00E76197" w:rsidRDefault="00850A42" w:rsidP="003F24A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7619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76197" w:rsidRPr="00E76197">
        <w:rPr>
          <w:rFonts w:cs="B Nazanin"/>
          <w:b/>
          <w:bCs/>
          <w:sz w:val="28"/>
          <w:szCs w:val="28"/>
          <w:rtl/>
          <w:lang w:val="ru-RU" w:bidi="fa-IR"/>
        </w:rPr>
        <w:t>رئ</w:t>
      </w:r>
      <w:r w:rsidR="00E76197" w:rsidRPr="00E7619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6197" w:rsidRPr="00E76197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E76197" w:rsidRPr="00E76197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روس‌اتم برا</w:t>
      </w:r>
      <w:r w:rsidR="00E76197" w:rsidRPr="00E7619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6197" w:rsidRPr="00E76197">
        <w:rPr>
          <w:rFonts w:cs="B Nazanin"/>
          <w:b/>
          <w:bCs/>
          <w:sz w:val="28"/>
          <w:szCs w:val="28"/>
          <w:rtl/>
          <w:lang w:val="ru-RU" w:bidi="fa-IR"/>
        </w:rPr>
        <w:t xml:space="preserve"> بحث در مورد نوساز</w:t>
      </w:r>
      <w:r w:rsidR="00E76197" w:rsidRPr="00E7619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6197" w:rsidRPr="00E76197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E76197" w:rsidRPr="00E7619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6197" w:rsidRPr="00E76197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E76197" w:rsidRPr="00E76197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E76197" w:rsidRPr="00E7619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6197" w:rsidRPr="00E76197">
        <w:rPr>
          <w:rFonts w:cs="B Nazanin"/>
          <w:b/>
          <w:bCs/>
          <w:sz w:val="28"/>
          <w:szCs w:val="28"/>
          <w:rtl/>
          <w:lang w:val="ru-RU" w:bidi="fa-IR"/>
        </w:rPr>
        <w:t xml:space="preserve"> موجود و چشم‌انداز احداث ن</w:t>
      </w:r>
      <w:r w:rsidR="00E76197" w:rsidRPr="00E7619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6197" w:rsidRPr="00E76197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E76197" w:rsidRPr="00E76197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E76197" w:rsidRPr="00E7619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6197" w:rsidRPr="00E76197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E76197" w:rsidRPr="00E7619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6197" w:rsidRPr="00E76197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E76197" w:rsidRPr="00E76197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ارمنستان سفر م</w:t>
      </w:r>
      <w:r w:rsidR="00E76197" w:rsidRPr="00E76197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E76197" w:rsidRPr="00E76197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E76197" w:rsidRPr="00E76197">
        <w:rPr>
          <w:rFonts w:cs="B Nazanin"/>
          <w:b/>
          <w:bCs/>
          <w:sz w:val="28"/>
          <w:szCs w:val="28"/>
          <w:rtl/>
          <w:lang w:val="ru-RU" w:bidi="fa-IR"/>
        </w:rPr>
        <w:t>. (وب‌سا</w:t>
      </w:r>
      <w:r w:rsidR="00E76197" w:rsidRPr="00E7619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76197" w:rsidRPr="00E76197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E76197" w:rsidRPr="00E7619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76197" w:rsidRPr="00E76197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E76197" w:rsidRPr="00E76197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E76197" w:rsidRPr="00E76197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E76197" w:rsidRPr="00E76197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E76197" w:rsidRPr="00E76197">
        <w:rPr>
          <w:rFonts w:cs="B Nazanin" w:hint="cs"/>
          <w:b/>
          <w:bCs/>
          <w:sz w:val="28"/>
          <w:szCs w:val="28"/>
          <w:rtl/>
          <w:lang w:val="ru-RU" w:bidi="fa-IR"/>
        </w:rPr>
        <w:t>20</w:t>
      </w:r>
      <w:r w:rsidR="00E76197" w:rsidRPr="00E76197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7473243" w14:textId="77777777"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16015AD" w14:textId="76DF0755" w:rsidR="00850A42" w:rsidRPr="003C2F95" w:rsidRDefault="00E76197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 wp14:anchorId="739B83D1" wp14:editId="44DF7096">
            <wp:extent cx="5732145" cy="4298950"/>
            <wp:effectExtent l="0" t="0" r="1905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C3F74" w14:textId="77777777"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01DC553" w14:textId="77777777" w:rsidR="00E76197" w:rsidRPr="00E76197" w:rsidRDefault="00E76197" w:rsidP="00E7619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76197">
        <w:rPr>
          <w:rFonts w:cs="B Nazanin"/>
          <w:sz w:val="28"/>
          <w:szCs w:val="28"/>
          <w:rtl/>
          <w:lang w:bidi="fa-IR"/>
        </w:rPr>
        <w:t>الکس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/>
          <w:sz w:val="28"/>
          <w:szCs w:val="28"/>
          <w:rtl/>
          <w:lang w:bidi="fa-IR"/>
        </w:rPr>
        <w:t xml:space="preserve"> ل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 w:hint="eastAsia"/>
          <w:sz w:val="28"/>
          <w:szCs w:val="28"/>
          <w:rtl/>
          <w:lang w:bidi="fa-IR"/>
        </w:rPr>
        <w:t>خاچف،</w:t>
      </w:r>
      <w:r w:rsidRPr="00E76197">
        <w:rPr>
          <w:rFonts w:cs="B Nazanin"/>
          <w:sz w:val="28"/>
          <w:szCs w:val="28"/>
          <w:rtl/>
          <w:lang w:bidi="fa-IR"/>
        </w:rPr>
        <w:t xml:space="preserve"> مد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 w:hint="eastAsia"/>
          <w:sz w:val="28"/>
          <w:szCs w:val="28"/>
          <w:rtl/>
          <w:lang w:bidi="fa-IR"/>
        </w:rPr>
        <w:t>رکل</w:t>
      </w:r>
      <w:r w:rsidRPr="00E76197">
        <w:rPr>
          <w:rFonts w:cs="B Nazanin"/>
          <w:sz w:val="28"/>
          <w:szCs w:val="28"/>
          <w:rtl/>
          <w:lang w:bidi="fa-IR"/>
        </w:rPr>
        <w:t xml:space="preserve"> شرکت روس‌اتم، در اوا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 w:hint="eastAsia"/>
          <w:sz w:val="28"/>
          <w:szCs w:val="28"/>
          <w:rtl/>
          <w:lang w:bidi="fa-IR"/>
        </w:rPr>
        <w:t>ل</w:t>
      </w:r>
      <w:r w:rsidRPr="00E76197">
        <w:rPr>
          <w:rFonts w:cs="B Nazanin"/>
          <w:sz w:val="28"/>
          <w:szCs w:val="28"/>
          <w:rtl/>
          <w:lang w:bidi="fa-IR"/>
        </w:rPr>
        <w:t xml:space="preserve"> ماه نوامبر به ارمنستان سفر م</w:t>
      </w:r>
      <w:r w:rsidRPr="00E76197">
        <w:rPr>
          <w:rFonts w:cs="B Nazanin" w:hint="cs"/>
          <w:sz w:val="28"/>
          <w:szCs w:val="28"/>
          <w:rtl/>
          <w:lang w:bidi="fa-IR"/>
        </w:rPr>
        <w:t>ی‌</w:t>
      </w:r>
      <w:r w:rsidRPr="00E76197">
        <w:rPr>
          <w:rFonts w:cs="B Nazanin" w:hint="eastAsia"/>
          <w:sz w:val="28"/>
          <w:szCs w:val="28"/>
          <w:rtl/>
          <w:lang w:bidi="fa-IR"/>
        </w:rPr>
        <w:t>کند</w:t>
      </w:r>
      <w:r w:rsidRPr="00E76197">
        <w:rPr>
          <w:rFonts w:cs="B Nazanin"/>
          <w:sz w:val="28"/>
          <w:szCs w:val="28"/>
          <w:rtl/>
          <w:lang w:bidi="fa-IR"/>
        </w:rPr>
        <w:t>.</w:t>
      </w:r>
    </w:p>
    <w:p w14:paraId="5127E2B5" w14:textId="77777777" w:rsidR="00E76197" w:rsidRPr="00E76197" w:rsidRDefault="00E76197" w:rsidP="00E7619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76197">
        <w:rPr>
          <w:rFonts w:cs="B Nazanin" w:hint="eastAsia"/>
          <w:sz w:val="28"/>
          <w:szCs w:val="28"/>
          <w:rtl/>
          <w:lang w:bidi="fa-IR"/>
        </w:rPr>
        <w:t>طبق</w:t>
      </w:r>
      <w:r w:rsidRPr="00E76197">
        <w:rPr>
          <w:rFonts w:cs="B Nazanin"/>
          <w:sz w:val="28"/>
          <w:szCs w:val="28"/>
          <w:rtl/>
          <w:lang w:bidi="fa-IR"/>
        </w:rPr>
        <w:t xml:space="preserve"> برنامه اول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 w:hint="eastAsia"/>
          <w:sz w:val="28"/>
          <w:szCs w:val="28"/>
          <w:rtl/>
          <w:lang w:bidi="fa-IR"/>
        </w:rPr>
        <w:t>ه</w:t>
      </w:r>
      <w:r w:rsidRPr="00E76197">
        <w:rPr>
          <w:rFonts w:cs="B Nazanin"/>
          <w:sz w:val="28"/>
          <w:szCs w:val="28"/>
          <w:rtl/>
          <w:lang w:bidi="fa-IR"/>
        </w:rPr>
        <w:t xml:space="preserve"> ا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 w:hint="eastAsia"/>
          <w:sz w:val="28"/>
          <w:szCs w:val="28"/>
          <w:rtl/>
          <w:lang w:bidi="fa-IR"/>
        </w:rPr>
        <w:t>ن</w:t>
      </w:r>
      <w:r w:rsidRPr="00E76197">
        <w:rPr>
          <w:rFonts w:cs="B Nazanin"/>
          <w:sz w:val="28"/>
          <w:szCs w:val="28"/>
          <w:rtl/>
          <w:lang w:bidi="fa-IR"/>
        </w:rPr>
        <w:t xml:space="preserve"> سفر، د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 w:hint="eastAsia"/>
          <w:sz w:val="28"/>
          <w:szCs w:val="28"/>
          <w:rtl/>
          <w:lang w:bidi="fa-IR"/>
        </w:rPr>
        <w:t>دار</w:t>
      </w:r>
      <w:r w:rsidRPr="00E76197">
        <w:rPr>
          <w:rFonts w:cs="B Nazanin"/>
          <w:sz w:val="28"/>
          <w:szCs w:val="28"/>
          <w:rtl/>
          <w:lang w:bidi="fa-IR"/>
        </w:rPr>
        <w:t xml:space="preserve"> ل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 w:hint="eastAsia"/>
          <w:sz w:val="28"/>
          <w:szCs w:val="28"/>
          <w:rtl/>
          <w:lang w:bidi="fa-IR"/>
        </w:rPr>
        <w:t>خاچف</w:t>
      </w:r>
      <w:r w:rsidRPr="00E76197">
        <w:rPr>
          <w:rFonts w:cs="B Nazanin"/>
          <w:sz w:val="28"/>
          <w:szCs w:val="28"/>
          <w:rtl/>
          <w:lang w:bidi="fa-IR"/>
        </w:rPr>
        <w:t xml:space="preserve"> و ه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 w:hint="eastAsia"/>
          <w:sz w:val="28"/>
          <w:szCs w:val="28"/>
          <w:rtl/>
          <w:lang w:bidi="fa-IR"/>
        </w:rPr>
        <w:t>ات</w:t>
      </w:r>
      <w:r w:rsidRPr="00E76197">
        <w:rPr>
          <w:rFonts w:cs="B Nazanin"/>
          <w:sz w:val="28"/>
          <w:szCs w:val="28"/>
          <w:rtl/>
          <w:lang w:bidi="fa-IR"/>
        </w:rPr>
        <w:t xml:space="preserve"> همراه در اوا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 w:hint="eastAsia"/>
          <w:sz w:val="28"/>
          <w:szCs w:val="28"/>
          <w:rtl/>
          <w:lang w:bidi="fa-IR"/>
        </w:rPr>
        <w:t>ل</w:t>
      </w:r>
      <w:r w:rsidRPr="00E76197">
        <w:rPr>
          <w:rFonts w:cs="B Nazanin"/>
          <w:sz w:val="28"/>
          <w:szCs w:val="28"/>
          <w:rtl/>
          <w:lang w:bidi="fa-IR"/>
        </w:rPr>
        <w:t xml:space="preserve"> ماه نوامبر انجام م</w:t>
      </w:r>
      <w:r w:rsidRPr="00E76197">
        <w:rPr>
          <w:rFonts w:cs="B Nazanin" w:hint="cs"/>
          <w:sz w:val="28"/>
          <w:szCs w:val="28"/>
          <w:rtl/>
          <w:lang w:bidi="fa-IR"/>
        </w:rPr>
        <w:t>ی‌</w:t>
      </w:r>
      <w:r w:rsidRPr="00E76197">
        <w:rPr>
          <w:rFonts w:cs="B Nazanin" w:hint="eastAsia"/>
          <w:sz w:val="28"/>
          <w:szCs w:val="28"/>
          <w:rtl/>
          <w:lang w:bidi="fa-IR"/>
        </w:rPr>
        <w:t>شود</w:t>
      </w:r>
      <w:r w:rsidRPr="00E76197">
        <w:rPr>
          <w:rFonts w:cs="B Nazanin"/>
          <w:sz w:val="28"/>
          <w:szCs w:val="28"/>
          <w:rtl/>
          <w:lang w:bidi="fa-IR"/>
        </w:rPr>
        <w:t>. در جر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 w:hint="eastAsia"/>
          <w:sz w:val="28"/>
          <w:szCs w:val="28"/>
          <w:rtl/>
          <w:lang w:bidi="fa-IR"/>
        </w:rPr>
        <w:t>ان</w:t>
      </w:r>
      <w:r w:rsidRPr="00E76197">
        <w:rPr>
          <w:rFonts w:cs="B Nazanin"/>
          <w:sz w:val="28"/>
          <w:szCs w:val="28"/>
          <w:rtl/>
          <w:lang w:bidi="fa-IR"/>
        </w:rPr>
        <w:t xml:space="preserve"> ا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 w:hint="eastAsia"/>
          <w:sz w:val="28"/>
          <w:szCs w:val="28"/>
          <w:rtl/>
          <w:lang w:bidi="fa-IR"/>
        </w:rPr>
        <w:t>ن</w:t>
      </w:r>
      <w:r w:rsidRPr="00E76197">
        <w:rPr>
          <w:rFonts w:cs="B Nazanin"/>
          <w:sz w:val="28"/>
          <w:szCs w:val="28"/>
          <w:rtl/>
          <w:lang w:bidi="fa-IR"/>
        </w:rPr>
        <w:t xml:space="preserve"> بازد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 w:hint="eastAsia"/>
          <w:sz w:val="28"/>
          <w:szCs w:val="28"/>
          <w:rtl/>
          <w:lang w:bidi="fa-IR"/>
        </w:rPr>
        <w:t>د،</w:t>
      </w:r>
      <w:r w:rsidRPr="00E76197">
        <w:rPr>
          <w:rFonts w:cs="B Nazanin"/>
          <w:sz w:val="28"/>
          <w:szCs w:val="28"/>
          <w:rtl/>
          <w:lang w:bidi="fa-IR"/>
        </w:rPr>
        <w:t xml:space="preserve"> پ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 w:hint="eastAsia"/>
          <w:sz w:val="28"/>
          <w:szCs w:val="28"/>
          <w:rtl/>
          <w:lang w:bidi="fa-IR"/>
        </w:rPr>
        <w:t>شرفت</w:t>
      </w:r>
      <w:r w:rsidRPr="00E76197">
        <w:rPr>
          <w:rFonts w:cs="B Nazanin"/>
          <w:sz w:val="28"/>
          <w:szCs w:val="28"/>
          <w:rtl/>
          <w:lang w:bidi="fa-IR"/>
        </w:rPr>
        <w:t xml:space="preserve"> تعم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 w:hint="eastAsia"/>
          <w:sz w:val="28"/>
          <w:szCs w:val="28"/>
          <w:rtl/>
          <w:lang w:bidi="fa-IR"/>
        </w:rPr>
        <w:t>رات</w:t>
      </w:r>
      <w:r w:rsidRPr="00E76197">
        <w:rPr>
          <w:rFonts w:cs="B Nazanin"/>
          <w:sz w:val="28"/>
          <w:szCs w:val="28"/>
          <w:rtl/>
          <w:lang w:bidi="fa-IR"/>
        </w:rPr>
        <w:t xml:space="preserve"> اساس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/>
          <w:sz w:val="28"/>
          <w:szCs w:val="28"/>
          <w:rtl/>
          <w:lang w:bidi="fa-IR"/>
        </w:rPr>
        <w:t xml:space="preserve"> ن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 w:hint="eastAsia"/>
          <w:sz w:val="28"/>
          <w:szCs w:val="28"/>
          <w:rtl/>
          <w:lang w:bidi="fa-IR"/>
        </w:rPr>
        <w:t>روگاه</w:t>
      </w:r>
      <w:r w:rsidRPr="00E7619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/>
          <w:sz w:val="28"/>
          <w:szCs w:val="28"/>
          <w:rtl/>
          <w:lang w:bidi="fa-IR"/>
        </w:rPr>
        <w:t xml:space="preserve"> متسامور، امکان افزا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 w:hint="eastAsia"/>
          <w:sz w:val="28"/>
          <w:szCs w:val="28"/>
          <w:rtl/>
          <w:lang w:bidi="fa-IR"/>
        </w:rPr>
        <w:t>ش</w:t>
      </w:r>
      <w:r w:rsidRPr="00E76197">
        <w:rPr>
          <w:rFonts w:cs="B Nazanin"/>
          <w:sz w:val="28"/>
          <w:szCs w:val="28"/>
          <w:rtl/>
          <w:lang w:bidi="fa-IR"/>
        </w:rPr>
        <w:t xml:space="preserve"> عمر مف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 w:hint="eastAsia"/>
          <w:sz w:val="28"/>
          <w:szCs w:val="28"/>
          <w:rtl/>
          <w:lang w:bidi="fa-IR"/>
        </w:rPr>
        <w:t>د</w:t>
      </w:r>
      <w:r w:rsidRPr="00E76197">
        <w:rPr>
          <w:rFonts w:cs="B Nazanin"/>
          <w:sz w:val="28"/>
          <w:szCs w:val="28"/>
          <w:rtl/>
          <w:lang w:bidi="fa-IR"/>
        </w:rPr>
        <w:t xml:space="preserve"> آن پس از سال 2026 و همچن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 w:hint="eastAsia"/>
          <w:sz w:val="28"/>
          <w:szCs w:val="28"/>
          <w:rtl/>
          <w:lang w:bidi="fa-IR"/>
        </w:rPr>
        <w:t>ن</w:t>
      </w:r>
      <w:r w:rsidRPr="00E76197">
        <w:rPr>
          <w:rFonts w:cs="B Nazanin"/>
          <w:sz w:val="28"/>
          <w:szCs w:val="28"/>
          <w:rtl/>
          <w:lang w:bidi="fa-IR"/>
        </w:rPr>
        <w:t xml:space="preserve"> چشم‌اندازها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/>
          <w:sz w:val="28"/>
          <w:szCs w:val="28"/>
          <w:rtl/>
          <w:lang w:bidi="fa-IR"/>
        </w:rPr>
        <w:t xml:space="preserve"> احداث ن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 w:hint="eastAsia"/>
          <w:sz w:val="28"/>
          <w:szCs w:val="28"/>
          <w:rtl/>
          <w:lang w:bidi="fa-IR"/>
        </w:rPr>
        <w:t>روگاه</w:t>
      </w:r>
      <w:r w:rsidRPr="00E7619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/>
          <w:sz w:val="28"/>
          <w:szCs w:val="28"/>
          <w:rtl/>
          <w:lang w:bidi="fa-IR"/>
        </w:rPr>
        <w:t xml:space="preserve"> جد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 w:hint="eastAsia"/>
          <w:sz w:val="28"/>
          <w:szCs w:val="28"/>
          <w:rtl/>
          <w:lang w:bidi="fa-IR"/>
        </w:rPr>
        <w:t>د</w:t>
      </w:r>
      <w:r w:rsidRPr="00E76197">
        <w:rPr>
          <w:rFonts w:cs="B Nazanin"/>
          <w:sz w:val="28"/>
          <w:szCs w:val="28"/>
          <w:rtl/>
          <w:lang w:bidi="fa-IR"/>
        </w:rPr>
        <w:t xml:space="preserve"> مورد بحث قرار </w:t>
      </w:r>
      <w:r w:rsidRPr="00E76197">
        <w:rPr>
          <w:rFonts w:cs="B Nazanin" w:hint="eastAsia"/>
          <w:sz w:val="28"/>
          <w:szCs w:val="28"/>
          <w:rtl/>
          <w:lang w:bidi="fa-IR"/>
        </w:rPr>
        <w:t>خواهد</w:t>
      </w:r>
      <w:r w:rsidRPr="00E76197">
        <w:rPr>
          <w:rFonts w:cs="B Nazanin"/>
          <w:sz w:val="28"/>
          <w:szCs w:val="28"/>
          <w:rtl/>
          <w:lang w:bidi="fa-IR"/>
        </w:rPr>
        <w:t xml:space="preserve"> گرفت.</w:t>
      </w:r>
    </w:p>
    <w:p w14:paraId="132F3F96" w14:textId="4A193773" w:rsidR="00692696" w:rsidRDefault="00E76197" w:rsidP="00E7619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76197">
        <w:rPr>
          <w:rFonts w:cs="B Nazanin" w:hint="eastAsia"/>
          <w:sz w:val="28"/>
          <w:szCs w:val="28"/>
          <w:rtl/>
          <w:lang w:bidi="fa-IR"/>
        </w:rPr>
        <w:t>جلسات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/>
          <w:sz w:val="28"/>
          <w:szCs w:val="28"/>
          <w:rtl/>
          <w:lang w:bidi="fa-IR"/>
        </w:rPr>
        <w:t xml:space="preserve"> برا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/>
          <w:sz w:val="28"/>
          <w:szCs w:val="28"/>
          <w:rtl/>
          <w:lang w:bidi="fa-IR"/>
        </w:rPr>
        <w:t xml:space="preserve"> ملاقات رئ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 w:hint="eastAsia"/>
          <w:sz w:val="28"/>
          <w:szCs w:val="28"/>
          <w:rtl/>
          <w:lang w:bidi="fa-IR"/>
        </w:rPr>
        <w:t>س</w:t>
      </w:r>
      <w:r w:rsidRPr="00E76197">
        <w:rPr>
          <w:rFonts w:cs="B Nazanin"/>
          <w:sz w:val="28"/>
          <w:szCs w:val="28"/>
          <w:rtl/>
          <w:lang w:bidi="fa-IR"/>
        </w:rPr>
        <w:t xml:space="preserve"> روس‌اتم با رئ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 w:hint="eastAsia"/>
          <w:sz w:val="28"/>
          <w:szCs w:val="28"/>
          <w:rtl/>
          <w:lang w:bidi="fa-IR"/>
        </w:rPr>
        <w:t>س‌جمهور</w:t>
      </w:r>
      <w:r w:rsidRPr="00E76197">
        <w:rPr>
          <w:rFonts w:cs="B Nazanin"/>
          <w:sz w:val="28"/>
          <w:szCs w:val="28"/>
          <w:rtl/>
          <w:lang w:bidi="fa-IR"/>
        </w:rPr>
        <w:t xml:space="preserve"> ارمنستان ن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 w:hint="eastAsia"/>
          <w:sz w:val="28"/>
          <w:szCs w:val="28"/>
          <w:rtl/>
          <w:lang w:bidi="fa-IR"/>
        </w:rPr>
        <w:t>ز</w:t>
      </w:r>
      <w:r w:rsidRPr="00E76197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 w:hint="eastAsia"/>
          <w:sz w:val="28"/>
          <w:szCs w:val="28"/>
          <w:rtl/>
          <w:lang w:bidi="fa-IR"/>
        </w:rPr>
        <w:t>ز</w:t>
      </w:r>
      <w:r w:rsidRPr="00E76197">
        <w:rPr>
          <w:rFonts w:cs="B Nazanin" w:hint="cs"/>
          <w:sz w:val="28"/>
          <w:szCs w:val="28"/>
          <w:rtl/>
          <w:lang w:bidi="fa-IR"/>
        </w:rPr>
        <w:t>ی</w:t>
      </w:r>
      <w:r w:rsidRPr="00E76197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44710813" w14:textId="3F4F9DD0" w:rsidR="00E76197" w:rsidRDefault="00E76197" w:rsidP="00E7619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6C661764" w14:textId="23DC7A10" w:rsidR="00E76197" w:rsidRPr="00692696" w:rsidRDefault="00224AA6" w:rsidP="00E76197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41" w:history="1">
        <w:r w:rsidR="00E76197" w:rsidRPr="00E76197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https://www.atomic-energy.ru/news/2021/10/20/118665</w:t>
        </w:r>
      </w:hyperlink>
    </w:p>
    <w:p w14:paraId="00A5811D" w14:textId="6856D9B9" w:rsidR="00692696" w:rsidRDefault="00692696" w:rsidP="0069269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26405077" w14:textId="77777777" w:rsidR="00E76197" w:rsidRDefault="00E76197" w:rsidP="00DC5CAE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24B9A6D" w14:textId="77777777" w:rsid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7B07F6A7" w14:textId="77777777" w:rsid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6C80CC0B" w14:textId="096E1C16" w:rsidR="00E76197" w:rsidRPr="0006736C" w:rsidRDefault="00E76197" w:rsidP="00E7619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6736C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06736C" w:rsidRPr="0006736C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06736C" w:rsidRPr="0006736C">
        <w:rPr>
          <w:rFonts w:cs="B Nazanin"/>
          <w:b/>
          <w:bCs/>
          <w:lang w:val="ru-RU" w:bidi="fa-IR"/>
        </w:rPr>
        <w:t>GEH</w:t>
      </w:r>
      <w:r w:rsidR="0006736C" w:rsidRPr="0006736C">
        <w:rPr>
          <w:rFonts w:cs="B Nazanin"/>
          <w:b/>
          <w:bCs/>
          <w:rtl/>
          <w:lang w:val="ru-RU" w:bidi="fa-IR"/>
        </w:rPr>
        <w:t xml:space="preserve"> </w:t>
      </w:r>
      <w:r w:rsidR="0006736C" w:rsidRPr="0006736C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="0006736C" w:rsidRPr="0006736C">
        <w:rPr>
          <w:rFonts w:cs="B Nazanin"/>
          <w:b/>
          <w:bCs/>
          <w:lang w:val="ru-RU" w:bidi="fa-IR"/>
        </w:rPr>
        <w:t>BWXT</w:t>
      </w:r>
      <w:r w:rsidR="0006736C" w:rsidRPr="0006736C">
        <w:rPr>
          <w:rFonts w:cs="B Nazanin"/>
          <w:b/>
          <w:bCs/>
          <w:rtl/>
          <w:lang w:val="ru-RU" w:bidi="fa-IR"/>
        </w:rPr>
        <w:t xml:space="preserve"> </w:t>
      </w:r>
      <w:r w:rsidR="0006736C" w:rsidRPr="0006736C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06736C" w:rsidRPr="0006736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6736C" w:rsidRPr="0006736C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راکتور ماژولار کوچک </w:t>
      </w:r>
      <w:r w:rsidR="0006736C" w:rsidRPr="0006736C">
        <w:rPr>
          <w:rFonts w:cs="B Nazanin"/>
          <w:b/>
          <w:bCs/>
          <w:lang w:val="ru-RU" w:bidi="fa-IR"/>
        </w:rPr>
        <w:t>BWRX-300</w:t>
      </w:r>
      <w:r w:rsidR="0006736C" w:rsidRPr="0006736C">
        <w:rPr>
          <w:rFonts w:cs="B Nazanin"/>
          <w:b/>
          <w:bCs/>
          <w:rtl/>
          <w:lang w:val="ru-RU" w:bidi="fa-IR"/>
        </w:rPr>
        <w:t xml:space="preserve"> </w:t>
      </w:r>
      <w:r w:rsidR="0006736C" w:rsidRPr="0006736C">
        <w:rPr>
          <w:rFonts w:cs="B Nazanin"/>
          <w:b/>
          <w:bCs/>
          <w:sz w:val="28"/>
          <w:szCs w:val="28"/>
          <w:rtl/>
          <w:lang w:val="ru-RU" w:bidi="fa-IR"/>
        </w:rPr>
        <w:t xml:space="preserve">با </w:t>
      </w:r>
      <w:r w:rsidR="0006736C" w:rsidRPr="0006736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6736C" w:rsidRPr="0006736C">
        <w:rPr>
          <w:rFonts w:cs="B Nazanin" w:hint="eastAsia"/>
          <w:b/>
          <w:bCs/>
          <w:sz w:val="28"/>
          <w:szCs w:val="28"/>
          <w:rtl/>
          <w:lang w:val="ru-RU" w:bidi="fa-IR"/>
        </w:rPr>
        <w:t>کد</w:t>
      </w:r>
      <w:r w:rsidR="0006736C" w:rsidRPr="0006736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6736C" w:rsidRPr="0006736C">
        <w:rPr>
          <w:rFonts w:cs="B Nazanin" w:hint="eastAsia"/>
          <w:b/>
          <w:bCs/>
          <w:sz w:val="28"/>
          <w:szCs w:val="28"/>
          <w:rtl/>
          <w:lang w:val="ru-RU" w:bidi="fa-IR"/>
        </w:rPr>
        <w:t>گر</w:t>
      </w:r>
      <w:r w:rsidR="0006736C" w:rsidRPr="0006736C">
        <w:rPr>
          <w:rFonts w:cs="B Nazanin"/>
          <w:b/>
          <w:bCs/>
          <w:sz w:val="28"/>
          <w:szCs w:val="28"/>
          <w:rtl/>
          <w:lang w:val="ru-RU" w:bidi="fa-IR"/>
        </w:rPr>
        <w:t xml:space="preserve"> همکار</w:t>
      </w:r>
      <w:r w:rsidR="0006736C" w:rsidRPr="0006736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6736C" w:rsidRPr="0006736C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06736C" w:rsidRPr="0006736C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06736C" w:rsidRPr="0006736C">
        <w:rPr>
          <w:rFonts w:cs="B Nazanin" w:hint="eastAsia"/>
          <w:b/>
          <w:bCs/>
          <w:sz w:val="28"/>
          <w:szCs w:val="28"/>
          <w:rtl/>
          <w:lang w:val="ru-RU" w:bidi="fa-IR"/>
        </w:rPr>
        <w:t>کنند</w:t>
      </w:r>
      <w:r w:rsidR="0006736C" w:rsidRPr="0006736C">
        <w:rPr>
          <w:rFonts w:cs="B Nazanin"/>
          <w:b/>
          <w:bCs/>
          <w:sz w:val="28"/>
          <w:szCs w:val="28"/>
          <w:rtl/>
          <w:lang w:val="ru-RU" w:bidi="fa-IR"/>
        </w:rPr>
        <w:t>. (وب‌سا</w:t>
      </w:r>
      <w:r w:rsidR="0006736C" w:rsidRPr="0006736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6736C" w:rsidRPr="0006736C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06736C" w:rsidRPr="0006736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06736C" w:rsidRPr="0006736C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06736C" w:rsidRPr="0006736C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06736C" w:rsidRPr="0006736C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06736C" w:rsidRPr="0006736C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06736C" w:rsidRPr="0006736C">
        <w:rPr>
          <w:rFonts w:cs="B Nazanin" w:hint="cs"/>
          <w:b/>
          <w:bCs/>
          <w:sz w:val="28"/>
          <w:szCs w:val="28"/>
          <w:rtl/>
          <w:lang w:val="ru-RU" w:bidi="fa-IR"/>
        </w:rPr>
        <w:t>20</w:t>
      </w:r>
      <w:r w:rsidR="0006736C" w:rsidRPr="0006736C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2420C473" w14:textId="77777777" w:rsidR="00E76197" w:rsidRPr="00412D1D" w:rsidRDefault="00E76197" w:rsidP="00E7619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81D2C66" w14:textId="60B3B8B1" w:rsidR="00E76197" w:rsidRPr="003C2F95" w:rsidRDefault="0006736C" w:rsidP="00E7619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 wp14:anchorId="7C9162C5" wp14:editId="5FFDDDC3">
            <wp:extent cx="5732145" cy="2781935"/>
            <wp:effectExtent l="0" t="0" r="190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CF682" w14:textId="77777777" w:rsidR="00E76197" w:rsidRPr="00412D1D" w:rsidRDefault="00E76197" w:rsidP="00E7619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A87AC51" w14:textId="1A93F3F1" w:rsidR="00245D55" w:rsidRPr="00245D55" w:rsidRDefault="00245D55" w:rsidP="00245D5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45D55">
        <w:rPr>
          <w:rFonts w:cs="B Nazanin"/>
          <w:sz w:val="28"/>
          <w:szCs w:val="28"/>
          <w:rtl/>
          <w:lang w:bidi="fa-IR"/>
        </w:rPr>
        <w:t>کمپان</w:t>
      </w:r>
      <w:r w:rsidRPr="00245D55">
        <w:rPr>
          <w:rFonts w:cs="B Nazanin" w:hint="cs"/>
          <w:sz w:val="28"/>
          <w:szCs w:val="28"/>
          <w:rtl/>
          <w:lang w:bidi="fa-IR"/>
        </w:rPr>
        <w:t>ی‌</w:t>
      </w:r>
      <w:r w:rsidRPr="00245D55">
        <w:rPr>
          <w:rFonts w:cs="B Nazanin" w:hint="eastAsia"/>
          <w:sz w:val="28"/>
          <w:szCs w:val="28"/>
          <w:rtl/>
          <w:lang w:bidi="fa-IR"/>
        </w:rPr>
        <w:t>ها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/>
          <w:sz w:val="28"/>
          <w:szCs w:val="28"/>
          <w:rtl/>
          <w:lang w:bidi="fa-IR"/>
        </w:rPr>
        <w:t xml:space="preserve"> </w:t>
      </w:r>
      <w:r w:rsidRPr="00245D55">
        <w:rPr>
          <w:rFonts w:cs="B Nazanin"/>
          <w:lang w:bidi="fa-IR"/>
        </w:rPr>
        <w:t xml:space="preserve">GE Hitachi Nuclear Energy </w:t>
      </w:r>
      <w:r w:rsidRPr="00245D55">
        <w:rPr>
          <w:rFonts w:cs="B Nazanin"/>
          <w:sz w:val="28"/>
          <w:szCs w:val="28"/>
          <w:lang w:bidi="fa-IR"/>
        </w:rPr>
        <w:t>(</w:t>
      </w:r>
      <w:r w:rsidRPr="00245D55">
        <w:rPr>
          <w:rFonts w:cs="B Nazanin"/>
          <w:lang w:bidi="fa-IR"/>
        </w:rPr>
        <w:t>GEH</w:t>
      </w:r>
      <w:r w:rsidRPr="00245D55">
        <w:rPr>
          <w:rFonts w:cs="B Nazanin"/>
          <w:sz w:val="28"/>
          <w:szCs w:val="28"/>
          <w:lang w:bidi="fa-IR"/>
        </w:rPr>
        <w:t>)</w:t>
      </w:r>
      <w:r w:rsidRPr="00245D55">
        <w:rPr>
          <w:rFonts w:cs="B Nazanin"/>
          <w:sz w:val="28"/>
          <w:szCs w:val="28"/>
          <w:rtl/>
          <w:lang w:bidi="fa-IR"/>
        </w:rPr>
        <w:t xml:space="preserve"> و </w:t>
      </w:r>
      <w:r w:rsidRPr="00245D55">
        <w:rPr>
          <w:rFonts w:cs="B Nazanin"/>
          <w:lang w:bidi="fa-IR"/>
        </w:rPr>
        <w:t>BWXT</w:t>
      </w:r>
      <w:r w:rsidRPr="00245D55">
        <w:rPr>
          <w:rFonts w:cs="B Nazanin"/>
          <w:rtl/>
          <w:lang w:bidi="fa-IR"/>
        </w:rPr>
        <w:t xml:space="preserve"> </w:t>
      </w:r>
      <w:r w:rsidRPr="00245D55">
        <w:rPr>
          <w:rFonts w:cs="B Nazanin"/>
          <w:sz w:val="28"/>
          <w:szCs w:val="28"/>
          <w:rtl/>
          <w:lang w:bidi="fa-IR"/>
        </w:rPr>
        <w:t>کانادا برا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/>
          <w:sz w:val="28"/>
          <w:szCs w:val="28"/>
          <w:rtl/>
          <w:lang w:bidi="fa-IR"/>
        </w:rPr>
        <w:t xml:space="preserve"> حما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 w:hint="eastAsia"/>
          <w:sz w:val="28"/>
          <w:szCs w:val="28"/>
          <w:rtl/>
          <w:lang w:bidi="fa-IR"/>
        </w:rPr>
        <w:t>ت</w:t>
      </w:r>
      <w:r w:rsidRPr="00245D55">
        <w:rPr>
          <w:rFonts w:cs="B Nazanin"/>
          <w:sz w:val="28"/>
          <w:szCs w:val="28"/>
          <w:rtl/>
          <w:lang w:bidi="fa-IR"/>
        </w:rPr>
        <w:t xml:space="preserve"> از توسعه، تول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 w:hint="eastAsia"/>
          <w:sz w:val="28"/>
          <w:szCs w:val="28"/>
          <w:rtl/>
          <w:lang w:bidi="fa-IR"/>
        </w:rPr>
        <w:t>د</w:t>
      </w:r>
      <w:r w:rsidRPr="00245D55">
        <w:rPr>
          <w:rFonts w:cs="B Nazanin"/>
          <w:sz w:val="28"/>
          <w:szCs w:val="28"/>
          <w:rtl/>
          <w:lang w:bidi="fa-IR"/>
        </w:rPr>
        <w:t xml:space="preserve"> و تجار</w:t>
      </w:r>
      <w:r w:rsidRPr="00245D55">
        <w:rPr>
          <w:rFonts w:cs="B Nazanin" w:hint="cs"/>
          <w:sz w:val="28"/>
          <w:szCs w:val="28"/>
          <w:rtl/>
          <w:lang w:bidi="fa-IR"/>
        </w:rPr>
        <w:t>ی‌</w:t>
      </w:r>
      <w:r w:rsidRPr="00245D55">
        <w:rPr>
          <w:rFonts w:cs="B Nazanin" w:hint="eastAsia"/>
          <w:sz w:val="28"/>
          <w:szCs w:val="28"/>
          <w:rtl/>
          <w:lang w:bidi="fa-IR"/>
        </w:rPr>
        <w:t>ساز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/>
          <w:sz w:val="28"/>
          <w:szCs w:val="28"/>
          <w:rtl/>
          <w:lang w:bidi="fa-IR"/>
        </w:rPr>
        <w:t xml:space="preserve"> راکتور ماژولار کوچک </w:t>
      </w:r>
      <w:r w:rsidRPr="00245D55">
        <w:rPr>
          <w:rFonts w:cs="B Nazanin"/>
          <w:lang w:bidi="fa-IR"/>
        </w:rPr>
        <w:t>BWRX-300</w:t>
      </w:r>
      <w:r w:rsidRPr="00245D55">
        <w:rPr>
          <w:rFonts w:cs="B Nazanin"/>
          <w:rtl/>
          <w:lang w:bidi="fa-IR"/>
        </w:rPr>
        <w:t xml:space="preserve"> </w:t>
      </w:r>
      <w:r w:rsidRPr="00245D55">
        <w:rPr>
          <w:rFonts w:cs="B Nazanin"/>
          <w:sz w:val="28"/>
          <w:szCs w:val="28"/>
          <w:rtl/>
          <w:lang w:bidi="fa-IR"/>
        </w:rPr>
        <w:t>توافقنامه همکار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/>
          <w:sz w:val="28"/>
          <w:szCs w:val="28"/>
          <w:rtl/>
          <w:lang w:bidi="fa-IR"/>
        </w:rPr>
        <w:t xml:space="preserve"> و طراح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/>
          <w:sz w:val="28"/>
          <w:szCs w:val="28"/>
          <w:rtl/>
          <w:lang w:bidi="fa-IR"/>
        </w:rPr>
        <w:t xml:space="preserve"> امضا کردند. راکتور </w:t>
      </w:r>
      <w:r w:rsidRPr="00245D55">
        <w:rPr>
          <w:rFonts w:cs="B Nazanin"/>
          <w:lang w:bidi="fa-IR"/>
        </w:rPr>
        <w:t>BWRX-300</w:t>
      </w:r>
      <w:r w:rsidRPr="00245D55">
        <w:rPr>
          <w:rFonts w:cs="B Nazanin"/>
          <w:sz w:val="28"/>
          <w:szCs w:val="28"/>
          <w:rtl/>
          <w:lang w:bidi="fa-IR"/>
        </w:rPr>
        <w:t xml:space="preserve"> 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 w:hint="eastAsia"/>
          <w:sz w:val="28"/>
          <w:szCs w:val="28"/>
          <w:rtl/>
          <w:lang w:bidi="fa-IR"/>
        </w:rPr>
        <w:t>ک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/>
          <w:sz w:val="28"/>
          <w:szCs w:val="28"/>
          <w:rtl/>
          <w:lang w:bidi="fa-IR"/>
        </w:rPr>
        <w:t xml:space="preserve"> از سه پروژه ن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 w:hint="eastAsia"/>
          <w:sz w:val="28"/>
          <w:szCs w:val="28"/>
          <w:rtl/>
          <w:lang w:bidi="fa-IR"/>
        </w:rPr>
        <w:t>روگاه</w:t>
      </w:r>
      <w:r w:rsidRPr="00245D5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/>
          <w:sz w:val="28"/>
          <w:szCs w:val="28"/>
          <w:rtl/>
          <w:lang w:bidi="fa-IR"/>
        </w:rPr>
        <w:t xml:space="preserve"> کوچک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/>
          <w:sz w:val="28"/>
          <w:szCs w:val="28"/>
          <w:rtl/>
          <w:lang w:bidi="fa-IR"/>
        </w:rPr>
        <w:t xml:space="preserve"> است که توسط کمپان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/>
          <w:sz w:val="28"/>
          <w:szCs w:val="28"/>
          <w:rtl/>
          <w:lang w:bidi="fa-IR"/>
        </w:rPr>
        <w:t xml:space="preserve"> </w:t>
      </w:r>
      <w:r w:rsidRPr="00245D55">
        <w:rPr>
          <w:rFonts w:cs="B Nazanin"/>
          <w:lang w:bidi="fa-IR"/>
        </w:rPr>
        <w:t>Ontario Power Generation (OPG)</w:t>
      </w:r>
      <w:r w:rsidRPr="00245D55">
        <w:rPr>
          <w:rFonts w:cs="B Nazanin"/>
          <w:sz w:val="28"/>
          <w:szCs w:val="28"/>
          <w:rtl/>
          <w:lang w:bidi="fa-IR"/>
        </w:rPr>
        <w:t xml:space="preserve"> برا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/>
          <w:sz w:val="28"/>
          <w:szCs w:val="28"/>
          <w:rtl/>
          <w:lang w:bidi="fa-IR"/>
        </w:rPr>
        <w:t xml:space="preserve"> ساخت در ن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 w:hint="eastAsia"/>
          <w:sz w:val="28"/>
          <w:szCs w:val="28"/>
          <w:rtl/>
          <w:lang w:bidi="fa-IR"/>
        </w:rPr>
        <w:t>روگاه</w:t>
      </w:r>
      <w:r w:rsidRPr="00245D5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/>
          <w:sz w:val="28"/>
          <w:szCs w:val="28"/>
          <w:rtl/>
          <w:lang w:bidi="fa-IR"/>
        </w:rPr>
        <w:t xml:space="preserve"> دارل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 w:hint="eastAsia"/>
          <w:sz w:val="28"/>
          <w:szCs w:val="28"/>
          <w:rtl/>
          <w:lang w:bidi="fa-IR"/>
        </w:rPr>
        <w:t>نگتون</w:t>
      </w:r>
      <w:r w:rsidRPr="00245D55">
        <w:rPr>
          <w:rFonts w:cs="B Nazanin"/>
          <w:sz w:val="28"/>
          <w:szCs w:val="28"/>
          <w:rtl/>
          <w:lang w:bidi="fa-IR"/>
        </w:rPr>
        <w:t xml:space="preserve"> در حال بررس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5293E0C8" w14:textId="7B6EBE61" w:rsidR="00E76197" w:rsidRDefault="00245D55" w:rsidP="00245D5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45D55">
        <w:rPr>
          <w:rFonts w:cs="B Nazanin" w:hint="eastAsia"/>
          <w:sz w:val="28"/>
          <w:szCs w:val="28"/>
          <w:rtl/>
          <w:lang w:bidi="fa-IR"/>
        </w:rPr>
        <w:t>راکتور</w:t>
      </w:r>
      <w:r w:rsidRPr="00245D55">
        <w:rPr>
          <w:rFonts w:cs="B Nazanin"/>
          <w:sz w:val="28"/>
          <w:szCs w:val="28"/>
          <w:rtl/>
          <w:lang w:bidi="fa-IR"/>
        </w:rPr>
        <w:t xml:space="preserve"> </w:t>
      </w:r>
      <w:r w:rsidRPr="00245D55">
        <w:rPr>
          <w:rFonts w:cs="B Nazanin"/>
          <w:lang w:bidi="fa-IR"/>
        </w:rPr>
        <w:t>BWRX-300</w:t>
      </w:r>
      <w:r w:rsidRPr="00245D55">
        <w:rPr>
          <w:rFonts w:cs="B Nazanin"/>
          <w:sz w:val="28"/>
          <w:szCs w:val="28"/>
          <w:rtl/>
          <w:lang w:bidi="fa-IR"/>
        </w:rPr>
        <w:t xml:space="preserve"> 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 w:hint="eastAsia"/>
          <w:sz w:val="28"/>
          <w:szCs w:val="28"/>
          <w:rtl/>
          <w:lang w:bidi="fa-IR"/>
        </w:rPr>
        <w:t>ک</w:t>
      </w:r>
      <w:r w:rsidRPr="00245D55">
        <w:rPr>
          <w:rFonts w:cs="B Nazanin"/>
          <w:sz w:val="28"/>
          <w:szCs w:val="28"/>
          <w:rtl/>
          <w:lang w:bidi="fa-IR"/>
        </w:rPr>
        <w:t xml:space="preserve"> راکتور ماژولار کوچک با خنک‌کننده آب و گردش طب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 w:hint="eastAsia"/>
          <w:sz w:val="28"/>
          <w:szCs w:val="28"/>
          <w:rtl/>
          <w:lang w:bidi="fa-IR"/>
        </w:rPr>
        <w:t>ع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 w:hint="eastAsia"/>
          <w:sz w:val="28"/>
          <w:szCs w:val="28"/>
          <w:rtl/>
          <w:lang w:bidi="fa-IR"/>
        </w:rPr>
        <w:t>،</w:t>
      </w:r>
      <w:r w:rsidRPr="00245D55">
        <w:rPr>
          <w:rFonts w:cs="B Nazanin"/>
          <w:sz w:val="28"/>
          <w:szCs w:val="28"/>
          <w:rtl/>
          <w:lang w:bidi="fa-IR"/>
        </w:rPr>
        <w:t xml:space="preserve"> با توان 300 مگاوات و س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 w:hint="eastAsia"/>
          <w:sz w:val="28"/>
          <w:szCs w:val="28"/>
          <w:rtl/>
          <w:lang w:bidi="fa-IR"/>
        </w:rPr>
        <w:t>ستم</w:t>
      </w:r>
      <w:r w:rsidRPr="00245D55">
        <w:rPr>
          <w:rFonts w:cs="B Nazanin"/>
          <w:sz w:val="28"/>
          <w:szCs w:val="28"/>
          <w:rtl/>
          <w:lang w:bidi="fa-IR"/>
        </w:rPr>
        <w:t xml:space="preserve"> ا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 w:hint="eastAsia"/>
          <w:sz w:val="28"/>
          <w:szCs w:val="28"/>
          <w:rtl/>
          <w:lang w:bidi="fa-IR"/>
        </w:rPr>
        <w:t>من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/>
          <w:sz w:val="28"/>
          <w:szCs w:val="28"/>
          <w:rtl/>
          <w:lang w:bidi="fa-IR"/>
        </w:rPr>
        <w:t xml:space="preserve"> پس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 w:hint="eastAsia"/>
          <w:sz w:val="28"/>
          <w:szCs w:val="28"/>
          <w:rtl/>
          <w:lang w:bidi="fa-IR"/>
        </w:rPr>
        <w:t>و</w:t>
      </w:r>
      <w:r w:rsidRPr="00245D55">
        <w:rPr>
          <w:rFonts w:cs="B Nazanin"/>
          <w:sz w:val="28"/>
          <w:szCs w:val="28"/>
          <w:rtl/>
          <w:lang w:bidi="fa-IR"/>
        </w:rPr>
        <w:t xml:space="preserve"> م</w:t>
      </w:r>
      <w:r w:rsidRPr="00245D55">
        <w:rPr>
          <w:rFonts w:cs="B Nazanin" w:hint="cs"/>
          <w:sz w:val="28"/>
          <w:szCs w:val="28"/>
          <w:rtl/>
          <w:lang w:bidi="fa-IR"/>
        </w:rPr>
        <w:t>ی‌</w:t>
      </w:r>
      <w:r w:rsidRPr="00245D55">
        <w:rPr>
          <w:rFonts w:cs="B Nazanin" w:hint="eastAsia"/>
          <w:sz w:val="28"/>
          <w:szCs w:val="28"/>
          <w:rtl/>
          <w:lang w:bidi="fa-IR"/>
        </w:rPr>
        <w:t>باشد،</w:t>
      </w:r>
      <w:r w:rsidRPr="00245D55">
        <w:rPr>
          <w:rFonts w:cs="B Nazanin"/>
          <w:sz w:val="28"/>
          <w:szCs w:val="28"/>
          <w:rtl/>
          <w:lang w:bidi="fa-IR"/>
        </w:rPr>
        <w:t xml:space="preserve"> که با استفاده از طرح و لا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 w:hint="eastAsia"/>
          <w:sz w:val="28"/>
          <w:szCs w:val="28"/>
          <w:rtl/>
          <w:lang w:bidi="fa-IR"/>
        </w:rPr>
        <w:t>سنس</w:t>
      </w:r>
      <w:r w:rsidRPr="00245D55">
        <w:rPr>
          <w:rFonts w:cs="B Nazanin"/>
          <w:sz w:val="28"/>
          <w:szCs w:val="28"/>
          <w:rtl/>
          <w:lang w:bidi="fa-IR"/>
        </w:rPr>
        <w:t xml:space="preserve"> راکتور آب جوشان </w:t>
      </w:r>
      <w:r w:rsidRPr="00245D55">
        <w:rPr>
          <w:rFonts w:cs="B Nazanin"/>
          <w:lang w:bidi="fa-IR"/>
        </w:rPr>
        <w:t>ESBWR</w:t>
      </w:r>
      <w:r w:rsidRPr="00245D55">
        <w:rPr>
          <w:rFonts w:cs="B Nazanin"/>
          <w:rtl/>
          <w:lang w:bidi="fa-IR"/>
        </w:rPr>
        <w:t xml:space="preserve"> </w:t>
      </w:r>
      <w:r w:rsidRPr="00245D55">
        <w:rPr>
          <w:rFonts w:cs="B Nazanin"/>
          <w:sz w:val="28"/>
          <w:szCs w:val="28"/>
          <w:rtl/>
          <w:lang w:bidi="fa-IR"/>
        </w:rPr>
        <w:t xml:space="preserve">شرکت </w:t>
      </w:r>
      <w:r w:rsidRPr="00245D55">
        <w:rPr>
          <w:rFonts w:cs="B Nazanin"/>
          <w:lang w:bidi="fa-IR"/>
        </w:rPr>
        <w:t>GEH</w:t>
      </w:r>
      <w:r w:rsidRPr="00245D55">
        <w:rPr>
          <w:rFonts w:cs="B Nazanin"/>
          <w:rtl/>
          <w:lang w:bidi="fa-IR"/>
        </w:rPr>
        <w:t xml:space="preserve"> </w:t>
      </w:r>
      <w:r w:rsidRPr="00245D55">
        <w:rPr>
          <w:rFonts w:cs="B Nazanin"/>
          <w:sz w:val="28"/>
          <w:szCs w:val="28"/>
          <w:rtl/>
          <w:lang w:bidi="fa-IR"/>
        </w:rPr>
        <w:t>تا</w:t>
      </w:r>
      <w:r w:rsidRPr="00245D55">
        <w:rPr>
          <w:rFonts w:cs="B Nazanin" w:hint="cs"/>
          <w:sz w:val="28"/>
          <w:szCs w:val="28"/>
          <w:rtl/>
          <w:lang w:bidi="fa-IR"/>
        </w:rPr>
        <w:t>یی</w:t>
      </w:r>
      <w:r w:rsidRPr="00245D55">
        <w:rPr>
          <w:rFonts w:cs="B Nazanin" w:hint="eastAsia"/>
          <w:sz w:val="28"/>
          <w:szCs w:val="28"/>
          <w:rtl/>
          <w:lang w:bidi="fa-IR"/>
        </w:rPr>
        <w:t>د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 w:hint="eastAsia"/>
          <w:sz w:val="28"/>
          <w:szCs w:val="28"/>
          <w:rtl/>
          <w:lang w:bidi="fa-IR"/>
        </w:rPr>
        <w:t>ه</w:t>
      </w:r>
      <w:r w:rsidRPr="00245D55">
        <w:rPr>
          <w:rFonts w:cs="B Nazanin"/>
          <w:sz w:val="28"/>
          <w:szCs w:val="28"/>
          <w:rtl/>
          <w:lang w:bidi="fa-IR"/>
        </w:rPr>
        <w:t xml:space="preserve"> کم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 w:hint="eastAsia"/>
          <w:sz w:val="28"/>
          <w:szCs w:val="28"/>
          <w:rtl/>
          <w:lang w:bidi="fa-IR"/>
        </w:rPr>
        <w:t>س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 w:hint="eastAsia"/>
          <w:sz w:val="28"/>
          <w:szCs w:val="28"/>
          <w:rtl/>
          <w:lang w:bidi="fa-IR"/>
        </w:rPr>
        <w:t>ون</w:t>
      </w:r>
      <w:r w:rsidRPr="00245D55">
        <w:rPr>
          <w:rFonts w:cs="B Nazanin"/>
          <w:sz w:val="28"/>
          <w:szCs w:val="28"/>
          <w:rtl/>
          <w:lang w:bidi="fa-IR"/>
        </w:rPr>
        <w:t xml:space="preserve"> تنظ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 w:hint="eastAsia"/>
          <w:sz w:val="28"/>
          <w:szCs w:val="28"/>
          <w:rtl/>
          <w:lang w:bidi="fa-IR"/>
        </w:rPr>
        <w:t>م</w:t>
      </w:r>
      <w:r w:rsidRPr="00245D55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/>
          <w:sz w:val="28"/>
          <w:szCs w:val="28"/>
          <w:rtl/>
          <w:lang w:bidi="fa-IR"/>
        </w:rPr>
        <w:t xml:space="preserve"> ا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 w:hint="eastAsia"/>
          <w:sz w:val="28"/>
          <w:szCs w:val="28"/>
          <w:rtl/>
          <w:lang w:bidi="fa-IR"/>
        </w:rPr>
        <w:t>الات</w:t>
      </w:r>
      <w:r w:rsidRPr="00245D55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 w:hint="eastAsia"/>
          <w:sz w:val="28"/>
          <w:szCs w:val="28"/>
          <w:rtl/>
          <w:lang w:bidi="fa-IR"/>
        </w:rPr>
        <w:t>کا</w:t>
      </w:r>
      <w:r w:rsidRPr="00245D55">
        <w:rPr>
          <w:rFonts w:cs="B Nazanin"/>
          <w:sz w:val="28"/>
          <w:szCs w:val="28"/>
          <w:rtl/>
          <w:lang w:bidi="fa-IR"/>
        </w:rPr>
        <w:t xml:space="preserve"> را در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 w:hint="eastAsia"/>
          <w:sz w:val="28"/>
          <w:szCs w:val="28"/>
          <w:rtl/>
          <w:lang w:bidi="fa-IR"/>
        </w:rPr>
        <w:t>افت</w:t>
      </w:r>
      <w:r w:rsidRPr="00245D55">
        <w:rPr>
          <w:rFonts w:cs="B Nazanin"/>
          <w:sz w:val="28"/>
          <w:szCs w:val="28"/>
          <w:rtl/>
          <w:lang w:bidi="fa-IR"/>
        </w:rPr>
        <w:t xml:space="preserve"> کرده است.</w:t>
      </w:r>
    </w:p>
    <w:p w14:paraId="628A7F41" w14:textId="5B045AA2" w:rsidR="00245D55" w:rsidRDefault="00245D55" w:rsidP="00245D5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45D55">
        <w:rPr>
          <w:rFonts w:cs="B Nazanin" w:hint="eastAsia"/>
          <w:sz w:val="28"/>
          <w:szCs w:val="28"/>
          <w:rtl/>
          <w:lang w:bidi="fa-IR"/>
        </w:rPr>
        <w:t>راکتور</w:t>
      </w:r>
      <w:r w:rsidRPr="00245D55">
        <w:rPr>
          <w:rFonts w:cs="B Nazanin"/>
          <w:sz w:val="28"/>
          <w:szCs w:val="28"/>
          <w:rtl/>
          <w:lang w:bidi="fa-IR"/>
        </w:rPr>
        <w:t xml:space="preserve"> </w:t>
      </w:r>
      <w:r w:rsidRPr="00245D55">
        <w:rPr>
          <w:rFonts w:cs="B Nazanin"/>
          <w:lang w:bidi="fa-IR"/>
        </w:rPr>
        <w:t>BWRX-300</w:t>
      </w:r>
      <w:r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شرکت</w:t>
      </w:r>
      <w:r w:rsidRPr="00245D55">
        <w:rPr>
          <w:rFonts w:cs="B Nazanin"/>
          <w:sz w:val="28"/>
          <w:szCs w:val="28"/>
          <w:rtl/>
          <w:lang w:bidi="fa-IR"/>
        </w:rPr>
        <w:t xml:space="preserve"> </w:t>
      </w:r>
      <w:r w:rsidRPr="00245D55">
        <w:rPr>
          <w:rFonts w:cs="B Nazanin"/>
          <w:lang w:bidi="fa-IR"/>
        </w:rPr>
        <w:t>GE Hitachi</w:t>
      </w:r>
      <w:r w:rsidRPr="00245D55">
        <w:rPr>
          <w:rFonts w:cs="B Nazanin"/>
          <w:rtl/>
          <w:lang w:bidi="fa-IR"/>
        </w:rPr>
        <w:t xml:space="preserve"> 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 w:hint="eastAsia"/>
          <w:sz w:val="28"/>
          <w:szCs w:val="28"/>
          <w:rtl/>
          <w:lang w:bidi="fa-IR"/>
        </w:rPr>
        <w:t>ک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/>
          <w:sz w:val="28"/>
          <w:szCs w:val="28"/>
          <w:rtl/>
          <w:lang w:bidi="fa-IR"/>
        </w:rPr>
        <w:t xml:space="preserve"> از سه پروژه </w:t>
      </w:r>
      <w:r>
        <w:rPr>
          <w:rFonts w:cs="B Nazanin" w:hint="cs"/>
          <w:sz w:val="28"/>
          <w:szCs w:val="28"/>
          <w:rtl/>
          <w:lang w:bidi="fa-IR"/>
        </w:rPr>
        <w:t>ماژولار کوچک در نظر گرفته شده برای</w:t>
      </w:r>
      <w:r w:rsidRPr="00245D55">
        <w:rPr>
          <w:rFonts w:cs="B Nazanin"/>
          <w:sz w:val="28"/>
          <w:szCs w:val="28"/>
          <w:rtl/>
          <w:lang w:bidi="fa-IR"/>
        </w:rPr>
        <w:t xml:space="preserve"> ن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 w:hint="eastAsia"/>
          <w:sz w:val="28"/>
          <w:szCs w:val="28"/>
          <w:rtl/>
          <w:lang w:bidi="fa-IR"/>
        </w:rPr>
        <w:t>روگاه</w:t>
      </w:r>
      <w:r w:rsidRPr="00245D55"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45D55">
        <w:rPr>
          <w:rFonts w:cs="B Nazanin"/>
          <w:sz w:val="28"/>
          <w:szCs w:val="28"/>
          <w:rtl/>
          <w:lang w:bidi="fa-IR"/>
        </w:rPr>
        <w:t>ا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/>
          <w:sz w:val="28"/>
          <w:szCs w:val="28"/>
          <w:rtl/>
          <w:lang w:bidi="fa-IR"/>
        </w:rPr>
        <w:t xml:space="preserve"> دارل</w:t>
      </w:r>
      <w:r w:rsidRPr="00245D55">
        <w:rPr>
          <w:rFonts w:cs="B Nazanin" w:hint="cs"/>
          <w:sz w:val="28"/>
          <w:szCs w:val="28"/>
          <w:rtl/>
          <w:lang w:bidi="fa-IR"/>
        </w:rPr>
        <w:t>ی</w:t>
      </w:r>
      <w:r w:rsidRPr="00245D55">
        <w:rPr>
          <w:rFonts w:cs="B Nazanin" w:hint="eastAsia"/>
          <w:sz w:val="28"/>
          <w:szCs w:val="28"/>
          <w:rtl/>
          <w:lang w:bidi="fa-IR"/>
        </w:rPr>
        <w:t>نگتون</w:t>
      </w:r>
      <w:r w:rsidRPr="00245D55">
        <w:rPr>
          <w:rFonts w:cs="B Nazanin"/>
          <w:sz w:val="28"/>
          <w:szCs w:val="28"/>
          <w:rtl/>
          <w:lang w:bidi="fa-IR"/>
        </w:rPr>
        <w:t xml:space="preserve"> است. </w:t>
      </w:r>
      <w:r>
        <w:rPr>
          <w:rFonts w:cs="B Nazanin" w:hint="cs"/>
          <w:sz w:val="28"/>
          <w:szCs w:val="28"/>
          <w:rtl/>
          <w:lang w:bidi="fa-IR"/>
        </w:rPr>
        <w:t xml:space="preserve">گزینه‌های دیگر شامل </w:t>
      </w:r>
      <w:r w:rsidRPr="00245D55">
        <w:rPr>
          <w:rFonts w:cs="B Nazanin"/>
          <w:sz w:val="28"/>
          <w:szCs w:val="28"/>
          <w:rtl/>
          <w:lang w:bidi="fa-IR"/>
        </w:rPr>
        <w:t xml:space="preserve">راکتور نمک مذاب </w:t>
      </w:r>
      <w:r w:rsidRPr="00245D55">
        <w:rPr>
          <w:rFonts w:cs="B Nazanin"/>
          <w:lang w:bidi="fa-IR"/>
        </w:rPr>
        <w:t>Terrestrial Energy</w:t>
      </w:r>
      <w:r w:rsidRPr="00245D55">
        <w:rPr>
          <w:rFonts w:cs="B Nazanin"/>
          <w:rtl/>
          <w:lang w:bidi="fa-IR"/>
        </w:rPr>
        <w:t xml:space="preserve"> </w:t>
      </w:r>
      <w:r w:rsidRPr="00245D55">
        <w:rPr>
          <w:rFonts w:cs="B Nazanin"/>
          <w:sz w:val="28"/>
          <w:szCs w:val="28"/>
          <w:rtl/>
          <w:lang w:bidi="fa-IR"/>
        </w:rPr>
        <w:t>و راکتور</w:t>
      </w:r>
      <w:r>
        <w:rPr>
          <w:rFonts w:cs="B Nazanin" w:hint="cs"/>
          <w:sz w:val="28"/>
          <w:szCs w:val="28"/>
          <w:rtl/>
          <w:lang w:bidi="fa-IR"/>
        </w:rPr>
        <w:t xml:space="preserve"> دما بالای</w:t>
      </w:r>
      <w:r w:rsidRPr="00245D5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با </w:t>
      </w:r>
      <w:r w:rsidRPr="00245D55">
        <w:rPr>
          <w:rFonts w:cs="B Nazanin"/>
          <w:sz w:val="28"/>
          <w:szCs w:val="28"/>
          <w:rtl/>
          <w:lang w:bidi="fa-IR"/>
        </w:rPr>
        <w:t>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45D55">
        <w:rPr>
          <w:rFonts w:cs="B Nazanin"/>
          <w:sz w:val="28"/>
          <w:szCs w:val="28"/>
          <w:rtl/>
          <w:lang w:bidi="fa-IR"/>
        </w:rPr>
        <w:t xml:space="preserve">کننده </w:t>
      </w:r>
      <w:r>
        <w:rPr>
          <w:rFonts w:cs="B Nazanin" w:hint="cs"/>
          <w:sz w:val="28"/>
          <w:szCs w:val="28"/>
          <w:rtl/>
          <w:lang w:bidi="fa-IR"/>
        </w:rPr>
        <w:t xml:space="preserve">گازی </w:t>
      </w:r>
      <w:r w:rsidRPr="00245D55">
        <w:rPr>
          <w:rFonts w:cs="B Nazanin"/>
          <w:lang w:bidi="fa-IR"/>
        </w:rPr>
        <w:t>Xe-100</w:t>
      </w:r>
      <w:r w:rsidRPr="00245D55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شرکت</w:t>
      </w:r>
      <w:r w:rsidRPr="00245D55">
        <w:rPr>
          <w:rFonts w:cs="B Nazanin"/>
          <w:sz w:val="28"/>
          <w:szCs w:val="28"/>
          <w:rtl/>
          <w:lang w:bidi="fa-IR"/>
        </w:rPr>
        <w:t xml:space="preserve"> </w:t>
      </w:r>
      <w:r w:rsidRPr="00245D55">
        <w:rPr>
          <w:rFonts w:cs="B Nazanin"/>
          <w:lang w:bidi="fa-IR"/>
        </w:rPr>
        <w:t>X</w:t>
      </w:r>
      <w:r w:rsidRPr="00245D55">
        <w:rPr>
          <w:rFonts w:cs="B Nazanin"/>
          <w:sz w:val="28"/>
          <w:szCs w:val="28"/>
          <w:lang w:bidi="fa-IR"/>
        </w:rPr>
        <w:t>-</w:t>
      </w:r>
      <w:r w:rsidRPr="00245D55">
        <w:rPr>
          <w:rFonts w:cs="B Nazanin"/>
          <w:lang w:bidi="fa-IR"/>
        </w:rPr>
        <w:t>energy</w:t>
      </w:r>
      <w:r w:rsidRPr="00245D55">
        <w:rPr>
          <w:rFonts w:cs="B Nazanin"/>
          <w:rtl/>
          <w:lang w:bidi="fa-IR"/>
        </w:rPr>
        <w:t xml:space="preserve"> </w:t>
      </w:r>
      <w:r w:rsidRPr="00245D55">
        <w:rPr>
          <w:rFonts w:cs="B Nazanin"/>
          <w:sz w:val="28"/>
          <w:szCs w:val="28"/>
          <w:rtl/>
          <w:lang w:bidi="fa-IR"/>
        </w:rPr>
        <w:t>هستند.</w:t>
      </w:r>
    </w:p>
    <w:p w14:paraId="479B1443" w14:textId="23652BB4" w:rsidR="00245D55" w:rsidRDefault="00245D55" w:rsidP="00245D5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B4A584D" w14:textId="4C534164" w:rsidR="00245D55" w:rsidRDefault="00224AA6" w:rsidP="00245D55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3" w:history="1">
        <w:r w:rsidR="00245D55" w:rsidRPr="00245D55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https://www.atomic-energy.ru/news/2021/10/20/118672</w:t>
        </w:r>
      </w:hyperlink>
    </w:p>
    <w:p w14:paraId="0E2336C5" w14:textId="77777777" w:rsidR="00E76197" w:rsidRDefault="00E76197" w:rsidP="00E7619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212D895C" w14:textId="31008946" w:rsidR="00E76197" w:rsidRDefault="00E76197" w:rsidP="00E7619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C9F0423" w14:textId="77777777" w:rsidR="00245D55" w:rsidRDefault="00245D55" w:rsidP="00245D5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6AFB4BC9" w14:textId="77777777" w:rsid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59AAB22D" w14:textId="77777777" w:rsidR="00E76197" w:rsidRDefault="00E76197" w:rsidP="00E76197">
      <w:pPr>
        <w:tabs>
          <w:tab w:val="left" w:pos="6317"/>
        </w:tabs>
        <w:bidi/>
        <w:spacing w:after="200" w:line="276" w:lineRule="auto"/>
        <w:jc w:val="both"/>
      </w:pPr>
    </w:p>
    <w:p w14:paraId="7803FEFD" w14:textId="3F769F04" w:rsidR="00E76197" w:rsidRPr="004061CD" w:rsidRDefault="00E76197" w:rsidP="00E7619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061CD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061CD" w:rsidRPr="004061CD">
        <w:rPr>
          <w:rFonts w:cs="B Nazanin"/>
          <w:b/>
          <w:bCs/>
          <w:sz w:val="28"/>
          <w:szCs w:val="28"/>
          <w:rtl/>
          <w:lang w:val="ru-RU" w:bidi="fa-IR"/>
        </w:rPr>
        <w:t>امانوئل مکرون ممکن است تا پا</w:t>
      </w:r>
      <w:r w:rsidR="004061CD" w:rsidRPr="004061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061CD" w:rsidRPr="004061CD">
        <w:rPr>
          <w:rFonts w:cs="B Nazanin" w:hint="eastAsia"/>
          <w:b/>
          <w:bCs/>
          <w:sz w:val="28"/>
          <w:szCs w:val="28"/>
          <w:rtl/>
          <w:lang w:val="ru-RU" w:bidi="fa-IR"/>
        </w:rPr>
        <w:t>ان</w:t>
      </w:r>
      <w:r w:rsidR="004061CD" w:rsidRPr="004061CD">
        <w:rPr>
          <w:rFonts w:cs="B Nazanin"/>
          <w:b/>
          <w:bCs/>
          <w:sz w:val="28"/>
          <w:szCs w:val="28"/>
          <w:rtl/>
          <w:lang w:val="ru-RU" w:bidi="fa-IR"/>
        </w:rPr>
        <w:t xml:space="preserve"> سال ساخت شش واحد قدرت با راکتورها</w:t>
      </w:r>
      <w:r w:rsidR="004061CD" w:rsidRPr="004061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061CD" w:rsidRPr="004061C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061CD" w:rsidRPr="004061CD">
        <w:rPr>
          <w:rFonts w:cs="B Nazanin"/>
          <w:b/>
          <w:bCs/>
          <w:lang w:bidi="fa-IR"/>
        </w:rPr>
        <w:t>EPR</w:t>
      </w:r>
      <w:r w:rsidR="004061CD" w:rsidRPr="004061CD">
        <w:rPr>
          <w:rFonts w:cs="B Nazanin"/>
          <w:b/>
          <w:bCs/>
          <w:rtl/>
          <w:lang w:val="ru-RU" w:bidi="fa-IR"/>
        </w:rPr>
        <w:t xml:space="preserve"> </w:t>
      </w:r>
      <w:r w:rsidR="004061CD" w:rsidRPr="004061CD">
        <w:rPr>
          <w:rFonts w:cs="B Nazanin"/>
          <w:b/>
          <w:bCs/>
          <w:sz w:val="28"/>
          <w:szCs w:val="28"/>
          <w:rtl/>
          <w:lang w:val="ru-RU" w:bidi="fa-IR"/>
        </w:rPr>
        <w:t>را اعلام کند. (وب‌سا</w:t>
      </w:r>
      <w:r w:rsidR="004061CD" w:rsidRPr="004061C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061CD" w:rsidRPr="004061CD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4061CD" w:rsidRPr="004061CD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4061CD" w:rsidRPr="004061CD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4061CD" w:rsidRPr="004061CD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4061CD" w:rsidRPr="004061CD">
        <w:rPr>
          <w:rFonts w:cs="B Nazanin" w:hint="cs"/>
          <w:b/>
          <w:bCs/>
          <w:sz w:val="28"/>
          <w:szCs w:val="28"/>
          <w:rtl/>
          <w:lang w:val="ru-RU" w:bidi="fa-IR"/>
        </w:rPr>
        <w:t>10</w:t>
      </w:r>
      <w:r w:rsidR="004061CD" w:rsidRPr="004061CD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4061CD" w:rsidRPr="004061CD">
        <w:rPr>
          <w:rFonts w:cs="B Nazanin" w:hint="cs"/>
          <w:b/>
          <w:bCs/>
          <w:sz w:val="28"/>
          <w:szCs w:val="28"/>
          <w:rtl/>
          <w:lang w:val="ru-RU" w:bidi="fa-IR"/>
        </w:rPr>
        <w:t>21</w:t>
      </w:r>
      <w:r w:rsidR="004061CD" w:rsidRPr="004061CD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C5A1AD5" w14:textId="77777777" w:rsidR="00E76197" w:rsidRPr="00412D1D" w:rsidRDefault="00E76197" w:rsidP="00E7619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7C43F03" w14:textId="154E21C1" w:rsidR="00E76197" w:rsidRPr="003C2F95" w:rsidRDefault="004061CD" w:rsidP="00E7619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 wp14:anchorId="7E64C876" wp14:editId="494784F6">
            <wp:extent cx="5732145" cy="4298950"/>
            <wp:effectExtent l="0" t="0" r="1905" b="6350"/>
            <wp:docPr id="45" name="Picture 45" descr="E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D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22390" w14:textId="77777777" w:rsidR="00E76197" w:rsidRPr="00412D1D" w:rsidRDefault="00E76197" w:rsidP="00E7619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D7AED9D" w14:textId="77777777" w:rsidR="004061CD" w:rsidRPr="004061CD" w:rsidRDefault="004061CD" w:rsidP="004061C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061CD">
        <w:rPr>
          <w:rFonts w:cs="B Nazanin"/>
          <w:sz w:val="28"/>
          <w:szCs w:val="28"/>
          <w:rtl/>
          <w:lang w:bidi="fa-IR"/>
        </w:rPr>
        <w:t xml:space="preserve">روزنامه </w:t>
      </w:r>
      <w:r w:rsidRPr="00395AD3">
        <w:rPr>
          <w:rFonts w:cs="B Nazanin"/>
          <w:lang w:bidi="fa-IR"/>
        </w:rPr>
        <w:t>Le Figaro</w:t>
      </w:r>
      <w:r w:rsidRPr="00395AD3">
        <w:rPr>
          <w:rFonts w:cs="B Nazanin"/>
          <w:rtl/>
          <w:lang w:bidi="fa-IR"/>
        </w:rPr>
        <w:t xml:space="preserve"> </w:t>
      </w:r>
      <w:r w:rsidRPr="004061CD">
        <w:rPr>
          <w:rFonts w:cs="B Nazanin"/>
          <w:sz w:val="28"/>
          <w:szCs w:val="28"/>
          <w:rtl/>
          <w:lang w:bidi="fa-IR"/>
        </w:rPr>
        <w:t>گزارش داد که امانوئل مکرون، رئ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 w:hint="eastAsia"/>
          <w:sz w:val="28"/>
          <w:szCs w:val="28"/>
          <w:rtl/>
          <w:lang w:bidi="fa-IR"/>
        </w:rPr>
        <w:t>س‌جمهور</w:t>
      </w:r>
      <w:r w:rsidRPr="004061CD">
        <w:rPr>
          <w:rFonts w:cs="B Nazanin"/>
          <w:sz w:val="28"/>
          <w:szCs w:val="28"/>
          <w:rtl/>
          <w:lang w:bidi="fa-IR"/>
        </w:rPr>
        <w:t xml:space="preserve"> فرانسه قصد دارد برنامه‌ها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/>
          <w:sz w:val="28"/>
          <w:szCs w:val="28"/>
          <w:rtl/>
          <w:lang w:bidi="fa-IR"/>
        </w:rPr>
        <w:t xml:space="preserve"> خود برا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/>
          <w:sz w:val="28"/>
          <w:szCs w:val="28"/>
          <w:rtl/>
          <w:lang w:bidi="fa-IR"/>
        </w:rPr>
        <w:t xml:space="preserve"> ساخت شش واحد قدرت با راکتور </w:t>
      </w:r>
      <w:r w:rsidRPr="00395AD3">
        <w:rPr>
          <w:rFonts w:cs="B Nazanin"/>
          <w:lang w:bidi="fa-IR"/>
        </w:rPr>
        <w:t>EPR</w:t>
      </w:r>
      <w:r w:rsidRPr="00395AD3">
        <w:rPr>
          <w:rFonts w:cs="B Nazanin"/>
          <w:rtl/>
          <w:lang w:bidi="fa-IR"/>
        </w:rPr>
        <w:t xml:space="preserve"> </w:t>
      </w:r>
      <w:r w:rsidRPr="004061CD">
        <w:rPr>
          <w:rFonts w:cs="B Nazanin"/>
          <w:sz w:val="28"/>
          <w:szCs w:val="28"/>
          <w:rtl/>
          <w:lang w:bidi="fa-IR"/>
        </w:rPr>
        <w:t>را در ا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 w:hint="eastAsia"/>
          <w:sz w:val="28"/>
          <w:szCs w:val="28"/>
          <w:rtl/>
          <w:lang w:bidi="fa-IR"/>
        </w:rPr>
        <w:t>ن</w:t>
      </w:r>
      <w:r w:rsidRPr="004061CD">
        <w:rPr>
          <w:rFonts w:cs="B Nazanin"/>
          <w:sz w:val="28"/>
          <w:szCs w:val="28"/>
          <w:rtl/>
          <w:lang w:bidi="fa-IR"/>
        </w:rPr>
        <w:t xml:space="preserve"> کشور قبل از کر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 w:hint="eastAsia"/>
          <w:sz w:val="28"/>
          <w:szCs w:val="28"/>
          <w:rtl/>
          <w:lang w:bidi="fa-IR"/>
        </w:rPr>
        <w:t>سمس</w:t>
      </w:r>
      <w:r w:rsidRPr="004061CD">
        <w:rPr>
          <w:rFonts w:cs="B Nazanin"/>
          <w:sz w:val="28"/>
          <w:szCs w:val="28"/>
          <w:rtl/>
          <w:lang w:bidi="fa-IR"/>
        </w:rPr>
        <w:t xml:space="preserve"> اعلام کند.</w:t>
      </w:r>
    </w:p>
    <w:p w14:paraId="275055FB" w14:textId="3B3E7234" w:rsidR="004061CD" w:rsidRPr="004061CD" w:rsidRDefault="004061CD" w:rsidP="00395AD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061CD">
        <w:rPr>
          <w:rFonts w:cs="B Nazanin" w:hint="eastAsia"/>
          <w:sz w:val="28"/>
          <w:szCs w:val="28"/>
          <w:rtl/>
          <w:lang w:bidi="fa-IR"/>
        </w:rPr>
        <w:t>به</w:t>
      </w:r>
      <w:r w:rsidRPr="004061CD">
        <w:rPr>
          <w:rFonts w:cs="B Nazanin"/>
          <w:sz w:val="28"/>
          <w:szCs w:val="28"/>
          <w:rtl/>
          <w:lang w:bidi="fa-IR"/>
        </w:rPr>
        <w:t xml:space="preserve"> گفته ا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 w:hint="eastAsia"/>
          <w:sz w:val="28"/>
          <w:szCs w:val="28"/>
          <w:rtl/>
          <w:lang w:bidi="fa-IR"/>
        </w:rPr>
        <w:t>ن</w:t>
      </w:r>
      <w:r w:rsidRPr="004061CD">
        <w:rPr>
          <w:rFonts w:cs="B Nazanin"/>
          <w:sz w:val="28"/>
          <w:szCs w:val="28"/>
          <w:rtl/>
          <w:lang w:bidi="fa-IR"/>
        </w:rPr>
        <w:t xml:space="preserve"> روزنامه، دل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 w:hint="eastAsia"/>
          <w:sz w:val="28"/>
          <w:szCs w:val="28"/>
          <w:rtl/>
          <w:lang w:bidi="fa-IR"/>
        </w:rPr>
        <w:t>ل</w:t>
      </w:r>
      <w:r w:rsidRPr="004061CD">
        <w:rPr>
          <w:rFonts w:cs="B Nazanin"/>
          <w:sz w:val="28"/>
          <w:szCs w:val="28"/>
          <w:rtl/>
          <w:lang w:bidi="fa-IR"/>
        </w:rPr>
        <w:t xml:space="preserve"> شتاب در تصم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 w:hint="eastAsia"/>
          <w:sz w:val="28"/>
          <w:szCs w:val="28"/>
          <w:rtl/>
          <w:lang w:bidi="fa-IR"/>
        </w:rPr>
        <w:t>م</w:t>
      </w:r>
      <w:r w:rsidRPr="004061CD">
        <w:rPr>
          <w:rFonts w:cs="B Nazanin"/>
          <w:sz w:val="28"/>
          <w:szCs w:val="28"/>
          <w:rtl/>
          <w:lang w:bidi="fa-IR"/>
        </w:rPr>
        <w:t xml:space="preserve"> ساخت واحدها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/>
          <w:sz w:val="28"/>
          <w:szCs w:val="28"/>
          <w:rtl/>
          <w:lang w:bidi="fa-IR"/>
        </w:rPr>
        <w:t xml:space="preserve"> جد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 w:hint="eastAsia"/>
          <w:sz w:val="28"/>
          <w:szCs w:val="28"/>
          <w:rtl/>
          <w:lang w:bidi="fa-IR"/>
        </w:rPr>
        <w:t>د،</w:t>
      </w:r>
      <w:r w:rsidRPr="004061CD">
        <w:rPr>
          <w:rFonts w:cs="B Nazanin"/>
          <w:sz w:val="28"/>
          <w:szCs w:val="28"/>
          <w:rtl/>
          <w:lang w:bidi="fa-IR"/>
        </w:rPr>
        <w:t xml:space="preserve"> بحران گاز در اروپا و افزا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 w:hint="eastAsia"/>
          <w:sz w:val="28"/>
          <w:szCs w:val="28"/>
          <w:rtl/>
          <w:lang w:bidi="fa-IR"/>
        </w:rPr>
        <w:t>ش</w:t>
      </w:r>
      <w:r w:rsidRPr="004061CD">
        <w:rPr>
          <w:rFonts w:cs="B Nazanin"/>
          <w:sz w:val="28"/>
          <w:szCs w:val="28"/>
          <w:rtl/>
          <w:lang w:bidi="fa-IR"/>
        </w:rPr>
        <w:t xml:space="preserve"> ق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 w:hint="eastAsia"/>
          <w:sz w:val="28"/>
          <w:szCs w:val="28"/>
          <w:rtl/>
          <w:lang w:bidi="fa-IR"/>
        </w:rPr>
        <w:t>مت</w:t>
      </w:r>
      <w:r w:rsidRPr="004061CD">
        <w:rPr>
          <w:rFonts w:cs="B Nazanin"/>
          <w:sz w:val="28"/>
          <w:szCs w:val="28"/>
          <w:rtl/>
          <w:lang w:bidi="fa-IR"/>
        </w:rPr>
        <w:t xml:space="preserve"> برق م</w:t>
      </w:r>
      <w:r w:rsidRPr="004061CD">
        <w:rPr>
          <w:rFonts w:cs="B Nazanin" w:hint="cs"/>
          <w:sz w:val="28"/>
          <w:szCs w:val="28"/>
          <w:rtl/>
          <w:lang w:bidi="fa-IR"/>
        </w:rPr>
        <w:t>ی‌</w:t>
      </w:r>
      <w:r w:rsidRPr="004061CD">
        <w:rPr>
          <w:rFonts w:cs="B Nazanin" w:hint="eastAsia"/>
          <w:sz w:val="28"/>
          <w:szCs w:val="28"/>
          <w:rtl/>
          <w:lang w:bidi="fa-IR"/>
        </w:rPr>
        <w:t>باشد</w:t>
      </w:r>
      <w:r w:rsidRPr="004061CD">
        <w:rPr>
          <w:rFonts w:cs="B Nazanin"/>
          <w:sz w:val="28"/>
          <w:szCs w:val="28"/>
          <w:rtl/>
          <w:lang w:bidi="fa-IR"/>
        </w:rPr>
        <w:t>.</w:t>
      </w:r>
      <w:r w:rsidR="00395AD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061CD">
        <w:rPr>
          <w:rFonts w:cs="B Nazanin" w:hint="eastAsia"/>
          <w:sz w:val="28"/>
          <w:szCs w:val="28"/>
          <w:rtl/>
          <w:lang w:bidi="fa-IR"/>
        </w:rPr>
        <w:t>ا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 w:hint="eastAsia"/>
          <w:sz w:val="28"/>
          <w:szCs w:val="28"/>
          <w:rtl/>
          <w:lang w:bidi="fa-IR"/>
        </w:rPr>
        <w:t>ن</w:t>
      </w:r>
      <w:r w:rsidRPr="004061CD">
        <w:rPr>
          <w:rFonts w:cs="B Nazanin"/>
          <w:sz w:val="28"/>
          <w:szCs w:val="28"/>
          <w:rtl/>
          <w:lang w:bidi="fa-IR"/>
        </w:rPr>
        <w:t xml:space="preserve"> روزنامه به نقل از 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 w:hint="eastAsia"/>
          <w:sz w:val="28"/>
          <w:szCs w:val="28"/>
          <w:rtl/>
          <w:lang w:bidi="fa-IR"/>
        </w:rPr>
        <w:t>ک</w:t>
      </w:r>
      <w:r w:rsidRPr="004061CD">
        <w:rPr>
          <w:rFonts w:cs="B Nazanin"/>
          <w:sz w:val="28"/>
          <w:szCs w:val="28"/>
          <w:rtl/>
          <w:lang w:bidi="fa-IR"/>
        </w:rPr>
        <w:t xml:space="preserve"> مقام ارشد دولت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/>
          <w:sz w:val="28"/>
          <w:szCs w:val="28"/>
          <w:rtl/>
          <w:lang w:bidi="fa-IR"/>
        </w:rPr>
        <w:t xml:space="preserve"> ناشناس گفت: بحران انرژ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/>
          <w:sz w:val="28"/>
          <w:szCs w:val="28"/>
          <w:rtl/>
          <w:lang w:bidi="fa-IR"/>
        </w:rPr>
        <w:t xml:space="preserve"> نشان داد که ما در انتخاب انرژ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/>
          <w:sz w:val="28"/>
          <w:szCs w:val="28"/>
          <w:rtl/>
          <w:lang w:bidi="fa-IR"/>
        </w:rPr>
        <w:t xml:space="preserve"> برا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/>
          <w:sz w:val="28"/>
          <w:szCs w:val="28"/>
          <w:rtl/>
          <w:lang w:bidi="fa-IR"/>
        </w:rPr>
        <w:t xml:space="preserve"> انتقال به انرژ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/>
          <w:sz w:val="28"/>
          <w:szCs w:val="28"/>
          <w:rtl/>
          <w:lang w:bidi="fa-IR"/>
        </w:rPr>
        <w:t xml:space="preserve"> سبز درست عمل کرد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 w:hint="eastAsia"/>
          <w:sz w:val="28"/>
          <w:szCs w:val="28"/>
          <w:rtl/>
          <w:lang w:bidi="fa-IR"/>
        </w:rPr>
        <w:t>م</w:t>
      </w:r>
      <w:r w:rsidRPr="004061CD">
        <w:rPr>
          <w:rFonts w:cs="B Nazanin"/>
          <w:sz w:val="28"/>
          <w:szCs w:val="28"/>
          <w:rtl/>
          <w:lang w:bidi="fa-IR"/>
        </w:rPr>
        <w:t>.</w:t>
      </w:r>
    </w:p>
    <w:p w14:paraId="4FFF3C00" w14:textId="77777777" w:rsidR="004061CD" w:rsidRPr="004061CD" w:rsidRDefault="004061CD" w:rsidP="004061C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061CD">
        <w:rPr>
          <w:rFonts w:cs="B Nazanin" w:hint="eastAsia"/>
          <w:sz w:val="28"/>
          <w:szCs w:val="28"/>
          <w:rtl/>
          <w:lang w:bidi="fa-IR"/>
        </w:rPr>
        <w:t>اول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 w:hint="eastAsia"/>
          <w:sz w:val="28"/>
          <w:szCs w:val="28"/>
          <w:rtl/>
          <w:lang w:bidi="fa-IR"/>
        </w:rPr>
        <w:t>ن</w:t>
      </w:r>
      <w:r w:rsidRPr="004061CD">
        <w:rPr>
          <w:rFonts w:cs="B Nazanin"/>
          <w:sz w:val="28"/>
          <w:szCs w:val="28"/>
          <w:rtl/>
          <w:lang w:bidi="fa-IR"/>
        </w:rPr>
        <w:t xml:space="preserve"> بار، فرمان دولت فرانسه به شرکت </w:t>
      </w:r>
      <w:r w:rsidRPr="00395AD3">
        <w:rPr>
          <w:rFonts w:cs="B Nazanin"/>
          <w:lang w:bidi="fa-IR"/>
        </w:rPr>
        <w:t>EDF</w:t>
      </w:r>
      <w:r w:rsidRPr="00395AD3">
        <w:rPr>
          <w:rFonts w:cs="B Nazanin"/>
          <w:rtl/>
          <w:lang w:bidi="fa-IR"/>
        </w:rPr>
        <w:t xml:space="preserve"> </w:t>
      </w:r>
      <w:r w:rsidRPr="004061CD">
        <w:rPr>
          <w:rFonts w:cs="B Nazanin"/>
          <w:sz w:val="28"/>
          <w:szCs w:val="28"/>
          <w:rtl/>
          <w:lang w:bidi="fa-IR"/>
        </w:rPr>
        <w:t>مبن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/>
          <w:sz w:val="28"/>
          <w:szCs w:val="28"/>
          <w:rtl/>
          <w:lang w:bidi="fa-IR"/>
        </w:rPr>
        <w:t xml:space="preserve"> بر ته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 w:hint="eastAsia"/>
          <w:sz w:val="28"/>
          <w:szCs w:val="28"/>
          <w:rtl/>
          <w:lang w:bidi="fa-IR"/>
        </w:rPr>
        <w:t>ه</w:t>
      </w:r>
      <w:r w:rsidRPr="004061CD">
        <w:rPr>
          <w:rFonts w:cs="B Nazanin"/>
          <w:sz w:val="28"/>
          <w:szCs w:val="28"/>
          <w:rtl/>
          <w:lang w:bidi="fa-IR"/>
        </w:rPr>
        <w:t xml:space="preserve"> پ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 w:hint="eastAsia"/>
          <w:sz w:val="28"/>
          <w:szCs w:val="28"/>
          <w:rtl/>
          <w:lang w:bidi="fa-IR"/>
        </w:rPr>
        <w:t>شنهادات</w:t>
      </w:r>
      <w:r w:rsidRPr="004061CD">
        <w:rPr>
          <w:rFonts w:cs="B Nazanin"/>
          <w:sz w:val="28"/>
          <w:szCs w:val="28"/>
          <w:rtl/>
          <w:lang w:bidi="fa-IR"/>
        </w:rPr>
        <w:t xml:space="preserve"> برا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/>
          <w:sz w:val="28"/>
          <w:szCs w:val="28"/>
          <w:rtl/>
          <w:lang w:bidi="fa-IR"/>
        </w:rPr>
        <w:t xml:space="preserve"> ساخت شش واحد با راکتور </w:t>
      </w:r>
      <w:r w:rsidRPr="00395AD3">
        <w:rPr>
          <w:rFonts w:cs="B Nazanin"/>
          <w:lang w:bidi="fa-IR"/>
        </w:rPr>
        <w:t>EPR</w:t>
      </w:r>
      <w:r w:rsidRPr="00395AD3">
        <w:rPr>
          <w:rFonts w:cs="B Nazanin"/>
          <w:rtl/>
          <w:lang w:bidi="fa-IR"/>
        </w:rPr>
        <w:t xml:space="preserve"> 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 w:hint="eastAsia"/>
          <w:sz w:val="28"/>
          <w:szCs w:val="28"/>
          <w:rtl/>
          <w:lang w:bidi="fa-IR"/>
        </w:rPr>
        <w:t>ا</w:t>
      </w:r>
      <w:r w:rsidRPr="004061CD">
        <w:rPr>
          <w:rFonts w:cs="B Nazanin"/>
          <w:sz w:val="28"/>
          <w:szCs w:val="28"/>
          <w:rtl/>
          <w:lang w:bidi="fa-IR"/>
        </w:rPr>
        <w:t xml:space="preserve"> طرح اصلاح‌شده جد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 w:hint="eastAsia"/>
          <w:sz w:val="28"/>
          <w:szCs w:val="28"/>
          <w:rtl/>
          <w:lang w:bidi="fa-IR"/>
        </w:rPr>
        <w:t>د</w:t>
      </w:r>
      <w:r w:rsidRPr="004061CD">
        <w:rPr>
          <w:rFonts w:cs="B Nazanin"/>
          <w:sz w:val="28"/>
          <w:szCs w:val="28"/>
          <w:rtl/>
          <w:lang w:bidi="fa-IR"/>
        </w:rPr>
        <w:t xml:space="preserve"> با عنوان </w:t>
      </w:r>
      <w:r w:rsidRPr="00395AD3">
        <w:rPr>
          <w:rFonts w:cs="B Nazanin"/>
          <w:lang w:bidi="fa-IR"/>
        </w:rPr>
        <w:t>EPR-2</w:t>
      </w:r>
      <w:r w:rsidRPr="004061CD">
        <w:rPr>
          <w:rFonts w:cs="B Nazanin"/>
          <w:sz w:val="28"/>
          <w:szCs w:val="28"/>
          <w:rtl/>
          <w:lang w:bidi="fa-IR"/>
        </w:rPr>
        <w:t>، در اکتبر 2019 مشخص شد.</w:t>
      </w:r>
    </w:p>
    <w:p w14:paraId="0E1749AB" w14:textId="666377E1" w:rsidR="00E76197" w:rsidRDefault="004061CD" w:rsidP="004061C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061CD">
        <w:rPr>
          <w:rFonts w:cs="B Nazanin" w:hint="eastAsia"/>
          <w:sz w:val="28"/>
          <w:szCs w:val="28"/>
          <w:rtl/>
          <w:lang w:bidi="fa-IR"/>
        </w:rPr>
        <w:t>با</w:t>
      </w:r>
      <w:r w:rsidRPr="004061CD">
        <w:rPr>
          <w:rFonts w:cs="B Nazanin"/>
          <w:sz w:val="28"/>
          <w:szCs w:val="28"/>
          <w:rtl/>
          <w:lang w:bidi="fa-IR"/>
        </w:rPr>
        <w:t xml:space="preserve"> ا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 w:hint="eastAsia"/>
          <w:sz w:val="28"/>
          <w:szCs w:val="28"/>
          <w:rtl/>
          <w:lang w:bidi="fa-IR"/>
        </w:rPr>
        <w:t>ن</w:t>
      </w:r>
      <w:r w:rsidRPr="004061CD">
        <w:rPr>
          <w:rFonts w:cs="B Nazanin"/>
          <w:sz w:val="28"/>
          <w:szCs w:val="28"/>
          <w:rtl/>
          <w:lang w:bidi="fa-IR"/>
        </w:rPr>
        <w:t xml:space="preserve"> حال، متعاقباً، تصم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 w:hint="eastAsia"/>
          <w:sz w:val="28"/>
          <w:szCs w:val="28"/>
          <w:rtl/>
          <w:lang w:bidi="fa-IR"/>
        </w:rPr>
        <w:t>م‌گ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 w:hint="eastAsia"/>
          <w:sz w:val="28"/>
          <w:szCs w:val="28"/>
          <w:rtl/>
          <w:lang w:bidi="fa-IR"/>
        </w:rPr>
        <w:t>ر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/>
          <w:sz w:val="28"/>
          <w:szCs w:val="28"/>
          <w:rtl/>
          <w:lang w:bidi="fa-IR"/>
        </w:rPr>
        <w:t xml:space="preserve"> در مورد واحدها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/>
          <w:sz w:val="28"/>
          <w:szCs w:val="28"/>
          <w:rtl/>
          <w:lang w:bidi="fa-IR"/>
        </w:rPr>
        <w:t xml:space="preserve"> جد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 w:hint="eastAsia"/>
          <w:sz w:val="28"/>
          <w:szCs w:val="28"/>
          <w:rtl/>
          <w:lang w:bidi="fa-IR"/>
        </w:rPr>
        <w:t>د</w:t>
      </w:r>
      <w:r w:rsidRPr="004061CD">
        <w:rPr>
          <w:rFonts w:cs="B Nazanin"/>
          <w:sz w:val="28"/>
          <w:szCs w:val="28"/>
          <w:rtl/>
          <w:lang w:bidi="fa-IR"/>
        </w:rPr>
        <w:t xml:space="preserve"> به راه‌انداز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/>
          <w:sz w:val="28"/>
          <w:szCs w:val="28"/>
          <w:rtl/>
          <w:lang w:bidi="fa-IR"/>
        </w:rPr>
        <w:t xml:space="preserve"> </w:t>
      </w:r>
      <w:r w:rsidRPr="00395AD3">
        <w:rPr>
          <w:rFonts w:cs="B Nazanin"/>
          <w:lang w:bidi="fa-IR"/>
        </w:rPr>
        <w:t>Flamanville-3</w:t>
      </w:r>
      <w:r w:rsidRPr="00395AD3">
        <w:rPr>
          <w:rFonts w:cs="B Nazanin"/>
          <w:rtl/>
          <w:lang w:bidi="fa-IR"/>
        </w:rPr>
        <w:t xml:space="preserve"> </w:t>
      </w:r>
      <w:r w:rsidRPr="004061CD">
        <w:rPr>
          <w:rFonts w:cs="B Nazanin"/>
          <w:sz w:val="28"/>
          <w:szCs w:val="28"/>
          <w:rtl/>
          <w:lang w:bidi="fa-IR"/>
        </w:rPr>
        <w:t>گره خورد، که تار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 w:hint="eastAsia"/>
          <w:sz w:val="28"/>
          <w:szCs w:val="28"/>
          <w:rtl/>
          <w:lang w:bidi="fa-IR"/>
        </w:rPr>
        <w:t>خ</w:t>
      </w:r>
      <w:r w:rsidRPr="004061CD">
        <w:rPr>
          <w:rFonts w:cs="B Nazanin"/>
          <w:sz w:val="28"/>
          <w:szCs w:val="28"/>
          <w:rtl/>
          <w:lang w:bidi="fa-IR"/>
        </w:rPr>
        <w:t xml:space="preserve"> آن دائما به تعو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 w:hint="eastAsia"/>
          <w:sz w:val="28"/>
          <w:szCs w:val="28"/>
          <w:rtl/>
          <w:lang w:bidi="fa-IR"/>
        </w:rPr>
        <w:t>ق</w:t>
      </w:r>
      <w:r w:rsidRPr="004061CD">
        <w:rPr>
          <w:rFonts w:cs="B Nazanin"/>
          <w:sz w:val="28"/>
          <w:szCs w:val="28"/>
          <w:rtl/>
          <w:lang w:bidi="fa-IR"/>
        </w:rPr>
        <w:t xml:space="preserve"> م</w:t>
      </w:r>
      <w:r w:rsidRPr="004061CD">
        <w:rPr>
          <w:rFonts w:cs="B Nazanin" w:hint="cs"/>
          <w:sz w:val="28"/>
          <w:szCs w:val="28"/>
          <w:rtl/>
          <w:lang w:bidi="fa-IR"/>
        </w:rPr>
        <w:t>ی‌</w:t>
      </w:r>
      <w:r w:rsidRPr="004061CD">
        <w:rPr>
          <w:rFonts w:cs="B Nazanin" w:hint="eastAsia"/>
          <w:sz w:val="28"/>
          <w:szCs w:val="28"/>
          <w:rtl/>
          <w:lang w:bidi="fa-IR"/>
        </w:rPr>
        <w:t>افتد</w:t>
      </w:r>
      <w:r w:rsidRPr="004061CD">
        <w:rPr>
          <w:rFonts w:cs="B Nazanin"/>
          <w:sz w:val="28"/>
          <w:szCs w:val="28"/>
          <w:rtl/>
          <w:lang w:bidi="fa-IR"/>
        </w:rPr>
        <w:t xml:space="preserve"> (در حال حاضر زمان راه‌انداز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/>
          <w:sz w:val="28"/>
          <w:szCs w:val="28"/>
          <w:rtl/>
          <w:lang w:bidi="fa-IR"/>
        </w:rPr>
        <w:t xml:space="preserve"> پا</w:t>
      </w:r>
      <w:r w:rsidRPr="004061CD">
        <w:rPr>
          <w:rFonts w:cs="B Nazanin" w:hint="cs"/>
          <w:sz w:val="28"/>
          <w:szCs w:val="28"/>
          <w:rtl/>
          <w:lang w:bidi="fa-IR"/>
        </w:rPr>
        <w:t>ی</w:t>
      </w:r>
      <w:r w:rsidRPr="004061CD">
        <w:rPr>
          <w:rFonts w:cs="B Nazanin" w:hint="eastAsia"/>
          <w:sz w:val="28"/>
          <w:szCs w:val="28"/>
          <w:rtl/>
          <w:lang w:bidi="fa-IR"/>
        </w:rPr>
        <w:t>ان</w:t>
      </w:r>
      <w:r w:rsidRPr="004061CD">
        <w:rPr>
          <w:rFonts w:cs="B Nazanin"/>
          <w:sz w:val="28"/>
          <w:szCs w:val="28"/>
          <w:rtl/>
          <w:lang w:bidi="fa-IR"/>
        </w:rPr>
        <w:t xml:space="preserve"> سال 2022 اعلام شده است).</w:t>
      </w:r>
    </w:p>
    <w:p w14:paraId="10FAF198" w14:textId="06131B8E" w:rsidR="004061CD" w:rsidRDefault="004061CD" w:rsidP="004061C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2614C711" w14:textId="6C2640D5" w:rsidR="004061CD" w:rsidRDefault="00224AA6" w:rsidP="004061CD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5" w:history="1">
        <w:r w:rsidR="004061CD" w:rsidRPr="004061CD">
          <w:rPr>
            <w:rStyle w:val="Hyperlink"/>
            <w:rFonts w:cs="B Nazanin"/>
            <w:sz w:val="28"/>
            <w:szCs w:val="28"/>
            <w:lang w:bidi="fa-IR"/>
          </w:rPr>
          <w:t>https://www.atomic-energy.ru/news/2021/10/21/118699</w:t>
        </w:r>
      </w:hyperlink>
    </w:p>
    <w:p w14:paraId="05B3EE5F" w14:textId="77777777" w:rsidR="00E76197" w:rsidRDefault="00E76197" w:rsidP="00E76197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7F62A30" w14:textId="7F54E917" w:rsidR="003D013C" w:rsidRPr="00395AD3" w:rsidRDefault="00DC5CAE" w:rsidP="00E761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395AD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395AD3">
        <w:rPr>
          <w:b/>
          <w:bCs/>
          <w:rtl/>
        </w:rPr>
        <w:t xml:space="preserve"> </w:t>
      </w:r>
      <w:r w:rsidR="00395AD3" w:rsidRPr="00395AD3">
        <w:rPr>
          <w:rFonts w:cs="B Nazanin"/>
          <w:b/>
          <w:bCs/>
          <w:sz w:val="28"/>
          <w:szCs w:val="28"/>
          <w:rtl/>
          <w:lang w:bidi="fa-IR"/>
        </w:rPr>
        <w:t>دولت انگل</w:t>
      </w:r>
      <w:r w:rsidR="00395AD3" w:rsidRPr="00395AD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95AD3" w:rsidRPr="00395AD3">
        <w:rPr>
          <w:rFonts w:cs="B Nazanin" w:hint="eastAsia"/>
          <w:b/>
          <w:bCs/>
          <w:sz w:val="28"/>
          <w:szCs w:val="28"/>
          <w:rtl/>
          <w:lang w:bidi="fa-IR"/>
        </w:rPr>
        <w:t>س</w:t>
      </w:r>
      <w:r w:rsidR="00395AD3" w:rsidRPr="00395AD3">
        <w:rPr>
          <w:rFonts w:cs="B Nazanin"/>
          <w:b/>
          <w:bCs/>
          <w:sz w:val="28"/>
          <w:szCs w:val="28"/>
          <w:rtl/>
          <w:lang w:bidi="fa-IR"/>
        </w:rPr>
        <w:t xml:space="preserve"> استراتژ</w:t>
      </w:r>
      <w:r w:rsidR="00395AD3" w:rsidRPr="00395AD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95AD3" w:rsidRPr="00395AD3">
        <w:rPr>
          <w:rFonts w:cs="B Nazanin"/>
          <w:b/>
          <w:bCs/>
          <w:sz w:val="28"/>
          <w:szCs w:val="28"/>
          <w:rtl/>
          <w:lang w:bidi="fa-IR"/>
        </w:rPr>
        <w:t xml:space="preserve"> کربن‌زدا</w:t>
      </w:r>
      <w:r w:rsidR="00395AD3" w:rsidRPr="00395AD3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395AD3" w:rsidRPr="00395AD3">
        <w:rPr>
          <w:rFonts w:cs="B Nazanin"/>
          <w:b/>
          <w:bCs/>
          <w:sz w:val="28"/>
          <w:szCs w:val="28"/>
          <w:rtl/>
          <w:lang w:bidi="fa-IR"/>
        </w:rPr>
        <w:t xml:space="preserve"> اقتصاد را تا سال 2050 ارائه کرد</w:t>
      </w:r>
      <w:r w:rsidR="00395AD3" w:rsidRPr="00395AD3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2021/10/21)</w:t>
      </w:r>
    </w:p>
    <w:p w14:paraId="39CF3ACD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0F8D28" w14:textId="272F58EE" w:rsidR="00DC5CAE" w:rsidRPr="00E71F1D" w:rsidRDefault="00570EB7" w:rsidP="00DC5CA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4B0A3E47" wp14:editId="3D5B1CAA">
            <wp:extent cx="5732145" cy="3225165"/>
            <wp:effectExtent l="0" t="0" r="1905" b="0"/>
            <wp:docPr id="46" name="Picture 46" descr="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Яндекс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2AB3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853E093" w14:textId="77777777" w:rsidR="00D53603" w:rsidRPr="00D53603" w:rsidRDefault="00D53603" w:rsidP="00D5360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53603">
        <w:rPr>
          <w:rFonts w:cs="B Nazanin"/>
          <w:sz w:val="28"/>
          <w:szCs w:val="28"/>
          <w:rtl/>
          <w:lang w:bidi="fa-IR"/>
        </w:rPr>
        <w:t>سند ارائه شده به مجلس، "</w:t>
      </w:r>
      <w:r w:rsidRPr="00D53603">
        <w:rPr>
          <w:rFonts w:cs="B Nazanin"/>
          <w:lang w:bidi="fa-IR"/>
        </w:rPr>
        <w:t>Net Zero Strategy: Build Back Greener</w:t>
      </w:r>
      <w:r w:rsidRPr="00D53603">
        <w:rPr>
          <w:rFonts w:cs="B Nazanin"/>
          <w:sz w:val="28"/>
          <w:szCs w:val="28"/>
          <w:rtl/>
          <w:lang w:bidi="fa-IR"/>
        </w:rPr>
        <w:t>" نام دارد. در بخش برق، هدف دست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اب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به کربن‌زدا</w:t>
      </w:r>
      <w:r w:rsidRPr="00D53603">
        <w:rPr>
          <w:rFonts w:cs="B Nazanin" w:hint="cs"/>
          <w:sz w:val="28"/>
          <w:szCs w:val="28"/>
          <w:rtl/>
          <w:lang w:bidi="fa-IR"/>
        </w:rPr>
        <w:t>یی</w:t>
      </w:r>
      <w:r w:rsidRPr="00D53603">
        <w:rPr>
          <w:rFonts w:cs="B Nazanin"/>
          <w:sz w:val="28"/>
          <w:szCs w:val="28"/>
          <w:rtl/>
          <w:lang w:bidi="fa-IR"/>
        </w:rPr>
        <w:t xml:space="preserve"> کامل تا سال 2035 عنوان شده است. در 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ن</w:t>
      </w:r>
      <w:r w:rsidRPr="00D53603">
        <w:rPr>
          <w:rFonts w:cs="B Nazanin"/>
          <w:sz w:val="28"/>
          <w:szCs w:val="28"/>
          <w:rtl/>
          <w:lang w:bidi="fa-IR"/>
        </w:rPr>
        <w:t xml:space="preserve"> زم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نه،</w:t>
      </w:r>
      <w:r w:rsidRPr="00D53603">
        <w:rPr>
          <w:rFonts w:cs="B Nazanin"/>
          <w:sz w:val="28"/>
          <w:szCs w:val="28"/>
          <w:rtl/>
          <w:lang w:bidi="fa-IR"/>
        </w:rPr>
        <w:t xml:space="preserve"> دولت وعده 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جاد</w:t>
      </w:r>
      <w:r w:rsidRPr="00D53603">
        <w:rPr>
          <w:rFonts w:cs="B Nazanin"/>
          <w:sz w:val="28"/>
          <w:szCs w:val="28"/>
          <w:rtl/>
          <w:lang w:bidi="fa-IR"/>
        </w:rPr>
        <w:t xml:space="preserve"> 59 هزار شغل تا سال 2024 و حداکثر 120 هزار شغل تا سال 2030 را م</w:t>
      </w:r>
      <w:r w:rsidRPr="00D53603">
        <w:rPr>
          <w:rFonts w:cs="B Nazanin" w:hint="cs"/>
          <w:sz w:val="28"/>
          <w:szCs w:val="28"/>
          <w:rtl/>
          <w:lang w:bidi="fa-IR"/>
        </w:rPr>
        <w:t>ی‌</w:t>
      </w:r>
      <w:r w:rsidRPr="00D53603">
        <w:rPr>
          <w:rFonts w:cs="B Nazanin" w:hint="eastAsia"/>
          <w:sz w:val="28"/>
          <w:szCs w:val="28"/>
          <w:rtl/>
          <w:lang w:bidi="fa-IR"/>
        </w:rPr>
        <w:t>دهد</w:t>
      </w:r>
      <w:r w:rsidRPr="00D53603">
        <w:rPr>
          <w:rFonts w:cs="B Nazanin"/>
          <w:sz w:val="28"/>
          <w:szCs w:val="28"/>
          <w:rtl/>
          <w:lang w:bidi="fa-IR"/>
        </w:rPr>
        <w:t>.</w:t>
      </w:r>
    </w:p>
    <w:p w14:paraId="44DB5A44" w14:textId="77777777" w:rsidR="00D53603" w:rsidRPr="00D53603" w:rsidRDefault="00D53603" w:rsidP="00D5360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53603">
        <w:rPr>
          <w:rFonts w:cs="B Nazanin" w:hint="eastAsia"/>
          <w:sz w:val="28"/>
          <w:szCs w:val="28"/>
          <w:rtl/>
          <w:lang w:bidi="fa-IR"/>
        </w:rPr>
        <w:t>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ن</w:t>
      </w:r>
      <w:r w:rsidRPr="00D53603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م</w:t>
      </w:r>
      <w:r w:rsidRPr="00D53603">
        <w:rPr>
          <w:rFonts w:cs="B Nazanin" w:hint="cs"/>
          <w:sz w:val="28"/>
          <w:szCs w:val="28"/>
          <w:rtl/>
          <w:lang w:bidi="fa-IR"/>
        </w:rPr>
        <w:t>ی‌</w:t>
      </w:r>
      <w:r w:rsidRPr="00D53603">
        <w:rPr>
          <w:rFonts w:cs="B Nazanin" w:hint="eastAsia"/>
          <w:sz w:val="28"/>
          <w:szCs w:val="28"/>
          <w:rtl/>
          <w:lang w:bidi="fa-IR"/>
        </w:rPr>
        <w:t>گو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د</w:t>
      </w:r>
      <w:r w:rsidRPr="00D53603">
        <w:rPr>
          <w:rFonts w:cs="B Nazanin"/>
          <w:sz w:val="28"/>
          <w:szCs w:val="28"/>
          <w:rtl/>
          <w:lang w:bidi="fa-IR"/>
        </w:rPr>
        <w:t>: تا سال 2035، انگل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س</w:t>
      </w:r>
      <w:r w:rsidRPr="00D53603">
        <w:rPr>
          <w:rFonts w:cs="B Nazanin"/>
          <w:sz w:val="28"/>
          <w:szCs w:val="28"/>
          <w:rtl/>
          <w:lang w:bidi="fa-IR"/>
        </w:rPr>
        <w:t xml:space="preserve"> به طور کامل به برق پاک رو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خواهد آورد، مشروط بر 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نکه</w:t>
      </w:r>
      <w:r w:rsidRPr="00D53603">
        <w:rPr>
          <w:rFonts w:cs="B Nazanin"/>
          <w:sz w:val="28"/>
          <w:szCs w:val="28"/>
          <w:rtl/>
          <w:lang w:bidi="fa-IR"/>
        </w:rPr>
        <w:t xml:space="preserve"> امن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ت</w:t>
      </w:r>
      <w:r w:rsidRPr="00D53603">
        <w:rPr>
          <w:rFonts w:cs="B Nazanin"/>
          <w:sz w:val="28"/>
          <w:szCs w:val="28"/>
          <w:rtl/>
          <w:lang w:bidi="fa-IR"/>
        </w:rPr>
        <w:t xml:space="preserve"> عرضه تام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ن</w:t>
      </w:r>
      <w:r w:rsidRPr="00D53603">
        <w:rPr>
          <w:rFonts w:cs="B Nazanin"/>
          <w:sz w:val="28"/>
          <w:szCs w:val="28"/>
          <w:rtl/>
          <w:lang w:bidi="fa-IR"/>
        </w:rPr>
        <w:t xml:space="preserve"> شود.</w:t>
      </w:r>
    </w:p>
    <w:p w14:paraId="2E22CE14" w14:textId="095DA6F6" w:rsidR="00D53603" w:rsidRPr="00D53603" w:rsidRDefault="00D53603" w:rsidP="00D5360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53603">
        <w:rPr>
          <w:rFonts w:cs="B Nazanin" w:hint="eastAsia"/>
          <w:sz w:val="28"/>
          <w:szCs w:val="28"/>
          <w:rtl/>
          <w:lang w:bidi="fa-IR"/>
        </w:rPr>
        <w:t>در</w:t>
      </w:r>
      <w:r w:rsidRPr="00D53603">
        <w:rPr>
          <w:rFonts w:cs="B Nazanin"/>
          <w:sz w:val="28"/>
          <w:szCs w:val="28"/>
          <w:rtl/>
          <w:lang w:bidi="fa-IR"/>
        </w:rPr>
        <w:t xml:space="preserve"> بخش انرژ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،</w:t>
      </w:r>
      <w:r w:rsidRPr="00D53603">
        <w:rPr>
          <w:rFonts w:cs="B Nazanin"/>
          <w:sz w:val="28"/>
          <w:szCs w:val="28"/>
          <w:rtl/>
          <w:lang w:bidi="fa-IR"/>
        </w:rPr>
        <w:t xml:space="preserve"> 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ن</w:t>
      </w:r>
      <w:r w:rsidRPr="00D53603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خواستار تصم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م</w:t>
      </w:r>
      <w:r w:rsidRPr="00D53603">
        <w:rPr>
          <w:rFonts w:cs="B Nazanin"/>
          <w:sz w:val="28"/>
          <w:szCs w:val="28"/>
          <w:rtl/>
          <w:lang w:bidi="fa-IR"/>
        </w:rPr>
        <w:t xml:space="preserve"> نها</w:t>
      </w:r>
      <w:r w:rsidRPr="00D53603">
        <w:rPr>
          <w:rFonts w:cs="B Nazanin" w:hint="cs"/>
          <w:sz w:val="28"/>
          <w:szCs w:val="28"/>
          <w:rtl/>
          <w:lang w:bidi="fa-IR"/>
        </w:rPr>
        <w:t>یی</w:t>
      </w:r>
      <w:r w:rsidRPr="00D53603">
        <w:rPr>
          <w:rFonts w:cs="B Nazanin"/>
          <w:sz w:val="28"/>
          <w:szCs w:val="28"/>
          <w:rtl/>
          <w:lang w:bidi="fa-IR"/>
        </w:rPr>
        <w:t xml:space="preserve"> برا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سرما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ه‌گذار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در "ن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مق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اس</w:t>
      </w:r>
      <w:r w:rsidRPr="00D53603">
        <w:rPr>
          <w:rFonts w:cs="B Nazanin"/>
          <w:sz w:val="28"/>
          <w:szCs w:val="28"/>
          <w:rtl/>
          <w:lang w:bidi="fa-IR"/>
        </w:rPr>
        <w:t xml:space="preserve"> بزرگ" قبل از پا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ان</w:t>
      </w:r>
      <w:r w:rsidRPr="00D53603">
        <w:rPr>
          <w:rFonts w:cs="B Nazanin"/>
          <w:sz w:val="28"/>
          <w:szCs w:val="28"/>
          <w:rtl/>
          <w:lang w:bidi="fa-IR"/>
        </w:rPr>
        <w:t xml:space="preserve"> دوره مجلس نما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ندگان</w:t>
      </w:r>
      <w:r w:rsidRPr="00D53603">
        <w:rPr>
          <w:rFonts w:cs="B Nazanin"/>
          <w:sz w:val="28"/>
          <w:szCs w:val="28"/>
          <w:rtl/>
          <w:lang w:bidi="fa-IR"/>
        </w:rPr>
        <w:t xml:space="preserve"> فعل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(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عن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حداکثر تا 2024) شده است.</w:t>
      </w:r>
    </w:p>
    <w:p w14:paraId="084893E9" w14:textId="47CE27CF" w:rsidR="00D53603" w:rsidRPr="00D53603" w:rsidRDefault="00D53603" w:rsidP="00D5360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53603">
        <w:rPr>
          <w:rFonts w:cs="B Nazanin" w:hint="eastAsia"/>
          <w:sz w:val="28"/>
          <w:szCs w:val="28"/>
          <w:rtl/>
          <w:lang w:bidi="fa-IR"/>
        </w:rPr>
        <w:t>ه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چ</w:t>
      </w:r>
      <w:r w:rsidRPr="00D53603">
        <w:rPr>
          <w:rFonts w:cs="B Nazanin"/>
          <w:sz w:val="28"/>
          <w:szCs w:val="28"/>
          <w:rtl/>
          <w:lang w:bidi="fa-IR"/>
        </w:rPr>
        <w:t xml:space="preserve"> نشانه مستق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م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در 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ن</w:t>
      </w:r>
      <w:r w:rsidRPr="00D53603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وجود ندارد که نشان دهد ن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روگاه</w:t>
      </w:r>
      <w:r w:rsidRPr="00D5360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</w:t>
      </w:r>
      <w:r w:rsidRPr="00D53603">
        <w:rPr>
          <w:rFonts w:cs="B Nazanin"/>
          <w:lang w:bidi="fa-IR"/>
        </w:rPr>
        <w:t>Sizewell C</w:t>
      </w:r>
      <w:r w:rsidRPr="00D53603">
        <w:rPr>
          <w:rFonts w:cs="B Nazanin"/>
          <w:sz w:val="28"/>
          <w:szCs w:val="28"/>
          <w:rtl/>
          <w:lang w:bidi="fa-IR"/>
        </w:rPr>
        <w:t xml:space="preserve"> 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ک</w:t>
      </w:r>
      <w:r w:rsidRPr="00D53603">
        <w:rPr>
          <w:rFonts w:cs="B Nazanin"/>
          <w:sz w:val="28"/>
          <w:szCs w:val="28"/>
          <w:rtl/>
          <w:lang w:bidi="fa-IR"/>
        </w:rPr>
        <w:t xml:space="preserve"> "ن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روگاه</w:t>
      </w:r>
      <w:r w:rsidRPr="00D5360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مق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اس</w:t>
      </w:r>
      <w:r w:rsidRPr="00D53603">
        <w:rPr>
          <w:rFonts w:cs="B Nazanin"/>
          <w:sz w:val="28"/>
          <w:szCs w:val="28"/>
          <w:rtl/>
          <w:lang w:bidi="fa-IR"/>
        </w:rPr>
        <w:t xml:space="preserve"> بزرگ" خواهد بود. با 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ن</w:t>
      </w:r>
      <w:r w:rsidRPr="00D53603">
        <w:rPr>
          <w:rFonts w:cs="B Nazanin"/>
          <w:sz w:val="28"/>
          <w:szCs w:val="28"/>
          <w:rtl/>
          <w:lang w:bidi="fa-IR"/>
        </w:rPr>
        <w:t xml:space="preserve"> حال، در 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ن</w:t>
      </w:r>
      <w:r w:rsidRPr="00D53603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ذکر شده است که دولت در دسامبر 2020 با توسعه‌دهندگان ن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روگاه</w:t>
      </w:r>
      <w:r w:rsidRPr="00D5360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</w:t>
      </w:r>
      <w:r w:rsidRPr="00D53603">
        <w:rPr>
          <w:rFonts w:cs="B Nazanin"/>
          <w:lang w:bidi="fa-IR"/>
        </w:rPr>
        <w:t>Sizewell C</w:t>
      </w:r>
      <w:r w:rsidRPr="00D53603">
        <w:rPr>
          <w:rFonts w:cs="B Nazanin"/>
          <w:sz w:val="28"/>
          <w:szCs w:val="28"/>
          <w:rtl/>
          <w:lang w:bidi="fa-IR"/>
        </w:rPr>
        <w:t xml:space="preserve"> وارد مذاکره شده</w:t>
      </w:r>
      <w:r w:rsidR="009C2443">
        <w:rPr>
          <w:rFonts w:cs="B Nazanin"/>
          <w:sz w:val="28"/>
          <w:szCs w:val="28"/>
          <w:lang w:bidi="fa-IR"/>
        </w:rPr>
        <w:t xml:space="preserve"> </w:t>
      </w:r>
      <w:r w:rsidR="009C2443">
        <w:rPr>
          <w:rFonts w:cs="B Nazanin" w:hint="cs"/>
          <w:sz w:val="28"/>
          <w:szCs w:val="28"/>
          <w:rtl/>
          <w:lang w:bidi="fa-IR"/>
        </w:rPr>
        <w:t>است</w:t>
      </w:r>
      <w:r w:rsidRPr="00D53603">
        <w:rPr>
          <w:rFonts w:cs="B Nazanin"/>
          <w:sz w:val="28"/>
          <w:szCs w:val="28"/>
          <w:rtl/>
          <w:lang w:bidi="fa-IR"/>
        </w:rPr>
        <w:t>.</w:t>
      </w:r>
    </w:p>
    <w:p w14:paraId="635EFF6D" w14:textId="662B7EBA" w:rsidR="00D53603" w:rsidRPr="00D53603" w:rsidRDefault="00D53603" w:rsidP="00D5360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53603">
        <w:rPr>
          <w:rFonts w:cs="B Nazanin" w:hint="eastAsia"/>
          <w:sz w:val="28"/>
          <w:szCs w:val="28"/>
          <w:rtl/>
          <w:lang w:bidi="fa-IR"/>
        </w:rPr>
        <w:t>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ن</w:t>
      </w:r>
      <w:r w:rsidRPr="00D53603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همچن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ن</w:t>
      </w:r>
      <w:r w:rsidRPr="00D53603">
        <w:rPr>
          <w:rFonts w:cs="B Nazanin"/>
          <w:sz w:val="28"/>
          <w:szCs w:val="28"/>
          <w:rtl/>
          <w:lang w:bidi="fa-IR"/>
        </w:rPr>
        <w:t xml:space="preserve"> از 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جاد</w:t>
      </w:r>
      <w:r w:rsidRPr="00D53603">
        <w:rPr>
          <w:rFonts w:cs="B Nazanin"/>
          <w:sz w:val="28"/>
          <w:szCs w:val="28"/>
          <w:rtl/>
          <w:lang w:bidi="fa-IR"/>
        </w:rPr>
        <w:t xml:space="preserve"> صندوق جد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د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برا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ترو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ج</w:t>
      </w:r>
      <w:r w:rsidRPr="00D53603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(</w:t>
      </w:r>
      <w:r w:rsidRPr="00D53603">
        <w:rPr>
          <w:rFonts w:cs="B Nazanin"/>
          <w:lang w:bidi="fa-IR"/>
        </w:rPr>
        <w:t>Future Nuclear Enabling Fund</w:t>
      </w:r>
      <w:r w:rsidRPr="00D53603">
        <w:rPr>
          <w:rFonts w:cs="B Nazanin"/>
          <w:sz w:val="28"/>
          <w:szCs w:val="28"/>
          <w:rtl/>
          <w:lang w:bidi="fa-IR"/>
        </w:rPr>
        <w:t>) صحبت م</w:t>
      </w:r>
      <w:r w:rsidRPr="00D53603">
        <w:rPr>
          <w:rFonts w:cs="B Nazanin" w:hint="cs"/>
          <w:sz w:val="28"/>
          <w:szCs w:val="28"/>
          <w:rtl/>
          <w:lang w:bidi="fa-IR"/>
        </w:rPr>
        <w:t>ی‌</w:t>
      </w:r>
      <w:r w:rsidRPr="00D53603">
        <w:rPr>
          <w:rFonts w:cs="B Nazanin" w:hint="eastAsia"/>
          <w:sz w:val="28"/>
          <w:szCs w:val="28"/>
          <w:rtl/>
          <w:lang w:bidi="fa-IR"/>
        </w:rPr>
        <w:t>کند،</w:t>
      </w:r>
      <w:r w:rsidRPr="00D53603">
        <w:rPr>
          <w:rFonts w:cs="B Nazanin"/>
          <w:sz w:val="28"/>
          <w:szCs w:val="28"/>
          <w:rtl/>
          <w:lang w:bidi="fa-IR"/>
        </w:rPr>
        <w:t xml:space="preserve"> که انتظار م</w:t>
      </w:r>
      <w:r w:rsidRPr="00D53603">
        <w:rPr>
          <w:rFonts w:cs="B Nazanin" w:hint="cs"/>
          <w:sz w:val="28"/>
          <w:szCs w:val="28"/>
          <w:rtl/>
          <w:lang w:bidi="fa-IR"/>
        </w:rPr>
        <w:t>ی‌</w:t>
      </w:r>
      <w:r w:rsidRPr="00D53603">
        <w:rPr>
          <w:rFonts w:cs="B Nazanin" w:hint="eastAsia"/>
          <w:sz w:val="28"/>
          <w:szCs w:val="28"/>
          <w:rtl/>
          <w:lang w:bidi="fa-IR"/>
        </w:rPr>
        <w:t>رود</w:t>
      </w:r>
      <w:r w:rsidRPr="00D53603">
        <w:rPr>
          <w:rFonts w:cs="B Nazanin"/>
          <w:sz w:val="28"/>
          <w:szCs w:val="28"/>
          <w:rtl/>
          <w:lang w:bidi="fa-IR"/>
        </w:rPr>
        <w:t xml:space="preserve"> 120 م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ل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ون</w:t>
      </w:r>
      <w:r w:rsidRPr="00D53603">
        <w:rPr>
          <w:rFonts w:cs="B Nazanin"/>
          <w:sz w:val="28"/>
          <w:szCs w:val="28"/>
          <w:rtl/>
          <w:lang w:bidi="fa-IR"/>
        </w:rPr>
        <w:t xml:space="preserve"> پوند کمک مال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کند. در وهله اول، صحبت در مورد راکتورها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ماژولار کوچک است که برا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"تعداد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از سا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eastAsia"/>
          <w:sz w:val="28"/>
          <w:szCs w:val="28"/>
          <w:lang w:bidi="fa-IR"/>
        </w:rPr>
        <w:t>‌</w:t>
      </w:r>
      <w:r w:rsidRPr="00D53603">
        <w:rPr>
          <w:rFonts w:cs="B Nazanin" w:hint="eastAsia"/>
          <w:sz w:val="28"/>
          <w:szCs w:val="28"/>
          <w:rtl/>
          <w:lang w:bidi="fa-IR"/>
        </w:rPr>
        <w:t>ها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بالقوه، از جم</w:t>
      </w:r>
      <w:r w:rsidRPr="00D53603">
        <w:rPr>
          <w:rFonts w:cs="B Nazanin" w:hint="eastAsia"/>
          <w:sz w:val="28"/>
          <w:szCs w:val="28"/>
          <w:rtl/>
          <w:lang w:bidi="fa-IR"/>
        </w:rPr>
        <w:t>له</w:t>
      </w:r>
      <w:r w:rsidRPr="00D53603">
        <w:rPr>
          <w:rFonts w:cs="B Nazanin"/>
          <w:sz w:val="28"/>
          <w:szCs w:val="28"/>
          <w:rtl/>
          <w:lang w:bidi="fa-IR"/>
        </w:rPr>
        <w:t xml:space="preserve"> </w:t>
      </w:r>
      <w:r w:rsidRPr="00D53603">
        <w:rPr>
          <w:rFonts w:cs="B Nazanin"/>
          <w:lang w:bidi="fa-IR"/>
        </w:rPr>
        <w:t>Wylfa</w:t>
      </w:r>
      <w:r w:rsidRPr="00D53603">
        <w:rPr>
          <w:rFonts w:cs="B Nazanin"/>
          <w:rtl/>
          <w:lang w:bidi="fa-IR"/>
        </w:rPr>
        <w:t xml:space="preserve"> </w:t>
      </w:r>
      <w:r w:rsidRPr="00D53603">
        <w:rPr>
          <w:rFonts w:cs="B Nazanin"/>
          <w:sz w:val="28"/>
          <w:szCs w:val="28"/>
          <w:rtl/>
          <w:lang w:bidi="fa-IR"/>
        </w:rPr>
        <w:t>در شمال ولز" مناسب هستند.</w:t>
      </w:r>
    </w:p>
    <w:p w14:paraId="4E79D1C3" w14:textId="1EF88CB2" w:rsidR="00D53603" w:rsidRPr="00D53603" w:rsidRDefault="00D53603" w:rsidP="00D5360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53603">
        <w:rPr>
          <w:rFonts w:cs="B Nazanin"/>
          <w:sz w:val="28"/>
          <w:szCs w:val="28"/>
          <w:rtl/>
          <w:lang w:bidi="fa-IR"/>
        </w:rPr>
        <w:lastRenderedPageBreak/>
        <w:t>استراتژ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همچن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ن</w:t>
      </w:r>
      <w:r w:rsidRPr="00D53603">
        <w:rPr>
          <w:rFonts w:cs="B Nazanin"/>
          <w:sz w:val="28"/>
          <w:szCs w:val="28"/>
          <w:rtl/>
          <w:lang w:bidi="fa-IR"/>
        </w:rPr>
        <w:t xml:space="preserve"> به راکتورها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ماژولار پ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شرفته</w:t>
      </w:r>
      <w:r w:rsidRPr="00D53603">
        <w:rPr>
          <w:rFonts w:cs="B Nazanin"/>
          <w:sz w:val="28"/>
          <w:szCs w:val="28"/>
          <w:rtl/>
          <w:lang w:bidi="fa-IR"/>
        </w:rPr>
        <w:t xml:space="preserve"> (</w:t>
      </w:r>
      <w:r w:rsidRPr="00D53603">
        <w:rPr>
          <w:rFonts w:cs="B Nazanin"/>
          <w:lang w:bidi="fa-IR"/>
        </w:rPr>
        <w:t>AMR</w:t>
      </w:r>
      <w:r w:rsidRPr="00D53603">
        <w:rPr>
          <w:rFonts w:cs="B Nazanin"/>
          <w:sz w:val="28"/>
          <w:szCs w:val="28"/>
          <w:rtl/>
          <w:lang w:bidi="fa-IR"/>
        </w:rPr>
        <w:t xml:space="preserve">) اشاره </w:t>
      </w:r>
      <w:r>
        <w:rPr>
          <w:rFonts w:cs="B Nazanin" w:hint="cs"/>
          <w:sz w:val="28"/>
          <w:szCs w:val="28"/>
          <w:rtl/>
          <w:lang w:bidi="fa-IR"/>
        </w:rPr>
        <w:t>می‌کند</w:t>
      </w:r>
      <w:r w:rsidRPr="00D53603">
        <w:rPr>
          <w:rFonts w:cs="B Nazanin"/>
          <w:sz w:val="28"/>
          <w:szCs w:val="28"/>
          <w:rtl/>
          <w:lang w:bidi="fa-IR"/>
        </w:rPr>
        <w:t>. در 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ن</w:t>
      </w:r>
      <w:r w:rsidRPr="00D53603">
        <w:rPr>
          <w:rFonts w:cs="B Nazanin"/>
          <w:sz w:val="28"/>
          <w:szCs w:val="28"/>
          <w:rtl/>
          <w:lang w:bidi="fa-IR"/>
        </w:rPr>
        <w:t xml:space="preserve"> راستا، پ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شنهاد</w:t>
      </w:r>
      <w:r w:rsidRPr="00D5360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شده</w:t>
      </w:r>
      <w:r w:rsidRPr="00D53603">
        <w:rPr>
          <w:rFonts w:cs="B Nazanin"/>
          <w:sz w:val="28"/>
          <w:szCs w:val="28"/>
          <w:rtl/>
          <w:lang w:bidi="fa-IR"/>
        </w:rPr>
        <w:t xml:space="preserve"> که پتانس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ل</w:t>
      </w:r>
      <w:r w:rsidRPr="00D53603">
        <w:rPr>
          <w:rFonts w:cs="B Nazanin"/>
          <w:sz w:val="28"/>
          <w:szCs w:val="28"/>
          <w:rtl/>
          <w:lang w:bidi="fa-IR"/>
        </w:rPr>
        <w:t xml:space="preserve"> استفاده از راکتورها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دما بالا با خنک‌کننده گاز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در بر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تان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ا</w:t>
      </w:r>
      <w:r w:rsidRPr="00D53603">
        <w:rPr>
          <w:rFonts w:cs="B Nazanin"/>
          <w:sz w:val="28"/>
          <w:szCs w:val="28"/>
          <w:rtl/>
          <w:lang w:bidi="fa-IR"/>
        </w:rPr>
        <w:t xml:space="preserve"> در نظر گرفته شود و استقرار نمونه‌ها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آزما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ش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آن‌ها در کشور در اوا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ل</w:t>
      </w:r>
      <w:r w:rsidRPr="00D53603">
        <w:rPr>
          <w:rFonts w:cs="B Nazanin"/>
          <w:sz w:val="28"/>
          <w:szCs w:val="28"/>
          <w:rtl/>
          <w:lang w:bidi="fa-IR"/>
        </w:rPr>
        <w:t xml:space="preserve"> دهه 30 انجام شود.</w:t>
      </w:r>
    </w:p>
    <w:p w14:paraId="32710586" w14:textId="3A4DC928" w:rsidR="00D53603" w:rsidRPr="00D53603" w:rsidRDefault="00D53603" w:rsidP="00D5360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53603">
        <w:rPr>
          <w:rFonts w:cs="B Nazanin" w:hint="eastAsia"/>
          <w:sz w:val="28"/>
          <w:szCs w:val="28"/>
          <w:rtl/>
          <w:lang w:bidi="fa-IR"/>
        </w:rPr>
        <w:t>با</w:t>
      </w:r>
      <w:r w:rsidRPr="00D53603">
        <w:rPr>
          <w:rFonts w:cs="B Nazanin"/>
          <w:sz w:val="28"/>
          <w:szCs w:val="28"/>
          <w:rtl/>
          <w:lang w:bidi="fa-IR"/>
        </w:rPr>
        <w:t xml:space="preserve"> 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ن</w:t>
      </w:r>
      <w:r w:rsidRPr="00D53603">
        <w:rPr>
          <w:rFonts w:cs="B Nazanin"/>
          <w:sz w:val="28"/>
          <w:szCs w:val="28"/>
          <w:rtl/>
          <w:lang w:bidi="fa-IR"/>
        </w:rPr>
        <w:t xml:space="preserve"> حال، تأک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د</w:t>
      </w:r>
      <w:r w:rsidRPr="00D53603">
        <w:rPr>
          <w:rFonts w:cs="B Nazanin"/>
          <w:sz w:val="28"/>
          <w:szCs w:val="28"/>
          <w:rtl/>
          <w:lang w:bidi="fa-IR"/>
        </w:rPr>
        <w:t xml:space="preserve"> اصل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در انتقال انرژ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در بخش برق بر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تان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ا</w:t>
      </w:r>
      <w:r w:rsidRPr="00D53603">
        <w:rPr>
          <w:rFonts w:cs="B Nazanin"/>
          <w:sz w:val="28"/>
          <w:szCs w:val="28"/>
          <w:rtl/>
          <w:lang w:bidi="fa-IR"/>
        </w:rPr>
        <w:t xml:space="preserve"> بر رو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انرژ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باد در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ا</w:t>
      </w:r>
      <w:r w:rsidRPr="00D53603">
        <w:rPr>
          <w:rFonts w:cs="B Nazanin" w:hint="cs"/>
          <w:sz w:val="28"/>
          <w:szCs w:val="28"/>
          <w:rtl/>
          <w:lang w:bidi="fa-IR"/>
        </w:rPr>
        <w:t>یی</w:t>
      </w:r>
      <w:r w:rsidRPr="00D53603">
        <w:rPr>
          <w:rFonts w:cs="B Nazanin"/>
          <w:sz w:val="28"/>
          <w:szCs w:val="28"/>
          <w:rtl/>
          <w:lang w:bidi="fa-IR"/>
        </w:rPr>
        <w:t xml:space="preserve"> است. تا سال 2030، 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ن</w:t>
      </w:r>
      <w:r w:rsidRPr="00D53603">
        <w:rPr>
          <w:rFonts w:cs="B Nazanin"/>
          <w:sz w:val="28"/>
          <w:szCs w:val="28"/>
          <w:rtl/>
          <w:lang w:bidi="fa-IR"/>
        </w:rPr>
        <w:t xml:space="preserve"> کشور با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د</w:t>
      </w:r>
      <w:r w:rsidRPr="00D53603">
        <w:rPr>
          <w:rFonts w:cs="B Nazanin"/>
          <w:sz w:val="28"/>
          <w:szCs w:val="28"/>
          <w:rtl/>
          <w:lang w:bidi="fa-IR"/>
        </w:rPr>
        <w:t xml:space="preserve"> دارا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40 گ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گاوات</w:t>
      </w:r>
      <w:r w:rsidRPr="00D53603">
        <w:rPr>
          <w:rFonts w:cs="B Nazanin"/>
          <w:sz w:val="28"/>
          <w:szCs w:val="28"/>
          <w:rtl/>
          <w:lang w:bidi="fa-IR"/>
        </w:rPr>
        <w:t xml:space="preserve"> ن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روگاه</w:t>
      </w:r>
      <w:r w:rsidRPr="00D53603">
        <w:rPr>
          <w:rFonts w:cs="B Nazanin"/>
          <w:sz w:val="28"/>
          <w:szCs w:val="28"/>
          <w:rtl/>
          <w:lang w:bidi="fa-IR"/>
        </w:rPr>
        <w:t xml:space="preserve"> باد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در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ا</w:t>
      </w:r>
      <w:r w:rsidRPr="00D53603">
        <w:rPr>
          <w:rFonts w:cs="B Nazanin" w:hint="cs"/>
          <w:sz w:val="28"/>
          <w:szCs w:val="28"/>
          <w:rtl/>
          <w:lang w:bidi="fa-IR"/>
        </w:rPr>
        <w:t>یی</w:t>
      </w:r>
      <w:r w:rsidRPr="00D53603">
        <w:rPr>
          <w:rFonts w:cs="B Nazanin"/>
          <w:sz w:val="28"/>
          <w:szCs w:val="28"/>
          <w:rtl/>
          <w:lang w:bidi="fa-IR"/>
        </w:rPr>
        <w:t xml:space="preserve"> و همچن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ن</w:t>
      </w:r>
      <w:r w:rsidRPr="00D53603">
        <w:rPr>
          <w:rFonts w:cs="B Nazanin"/>
          <w:sz w:val="28"/>
          <w:szCs w:val="28"/>
          <w:rtl/>
          <w:lang w:bidi="fa-IR"/>
        </w:rPr>
        <w:t xml:space="preserve"> "تعداد ز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اد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منابع انرژ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تجد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دپذ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ر</w:t>
      </w:r>
      <w:r w:rsidRPr="00D53603">
        <w:rPr>
          <w:rFonts w:cs="B Nazanin"/>
          <w:sz w:val="28"/>
          <w:szCs w:val="28"/>
          <w:rtl/>
          <w:lang w:bidi="fa-IR"/>
        </w:rPr>
        <w:t xml:space="preserve"> </w:t>
      </w:r>
      <w:bookmarkStart w:id="0" w:name="_GoBack"/>
      <w:r w:rsidR="00CD182F">
        <w:rPr>
          <w:rFonts w:cs="B Nazanin" w:hint="cs"/>
          <w:sz w:val="28"/>
          <w:szCs w:val="28"/>
          <w:rtl/>
          <w:lang w:bidi="fa-IR"/>
        </w:rPr>
        <w:t>زمینی</w:t>
      </w:r>
      <w:r w:rsidRPr="00D53603">
        <w:rPr>
          <w:rFonts w:cs="B Nazanin" w:hint="eastAsia"/>
          <w:sz w:val="28"/>
          <w:szCs w:val="28"/>
          <w:rtl/>
          <w:lang w:bidi="fa-IR"/>
        </w:rPr>
        <w:t>،</w:t>
      </w:r>
      <w:r w:rsidRPr="00D53603">
        <w:rPr>
          <w:rFonts w:cs="B Nazanin"/>
          <w:sz w:val="28"/>
          <w:szCs w:val="28"/>
          <w:rtl/>
          <w:lang w:bidi="fa-IR"/>
        </w:rPr>
        <w:t xml:space="preserve"> خورش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د</w:t>
      </w:r>
      <w:r w:rsidR="00CD182F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و سا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ر</w:t>
      </w:r>
      <w:r w:rsidRPr="00D53603">
        <w:rPr>
          <w:rFonts w:cs="B Nazanin"/>
          <w:sz w:val="28"/>
          <w:szCs w:val="28"/>
          <w:rtl/>
          <w:lang w:bidi="fa-IR"/>
        </w:rPr>
        <w:t xml:space="preserve"> منابع</w:t>
      </w:r>
      <w:r w:rsidR="00CD182F">
        <w:rPr>
          <w:rFonts w:cs="B Nazanin" w:hint="cs"/>
          <w:sz w:val="28"/>
          <w:szCs w:val="28"/>
          <w:rtl/>
          <w:lang w:bidi="fa-IR"/>
        </w:rPr>
        <w:t xml:space="preserve"> انرژی</w:t>
      </w:r>
      <w:r w:rsidRPr="00D53603">
        <w:rPr>
          <w:rFonts w:cs="B Nazanin"/>
          <w:sz w:val="28"/>
          <w:szCs w:val="28"/>
          <w:rtl/>
          <w:lang w:bidi="fa-IR"/>
        </w:rPr>
        <w:t>" باشد.</w:t>
      </w:r>
    </w:p>
    <w:bookmarkEnd w:id="0"/>
    <w:p w14:paraId="34EDBDCC" w14:textId="77777777" w:rsidR="00D53603" w:rsidRPr="00D53603" w:rsidRDefault="00D53603" w:rsidP="00D5360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53603">
        <w:rPr>
          <w:rFonts w:cs="B Nazanin" w:hint="eastAsia"/>
          <w:sz w:val="28"/>
          <w:szCs w:val="28"/>
          <w:rtl/>
          <w:lang w:bidi="fa-IR"/>
        </w:rPr>
        <w:t>تا</w:t>
      </w:r>
      <w:r w:rsidRPr="00D53603">
        <w:rPr>
          <w:rFonts w:cs="B Nazanin"/>
          <w:sz w:val="28"/>
          <w:szCs w:val="28"/>
          <w:rtl/>
          <w:lang w:bidi="fa-IR"/>
        </w:rPr>
        <w:t xml:space="preserve"> سال 2030، انتظار م</w:t>
      </w:r>
      <w:r w:rsidRPr="00D53603">
        <w:rPr>
          <w:rFonts w:cs="B Nazanin" w:hint="cs"/>
          <w:sz w:val="28"/>
          <w:szCs w:val="28"/>
          <w:rtl/>
          <w:lang w:bidi="fa-IR"/>
        </w:rPr>
        <w:t>ی‌</w:t>
      </w:r>
      <w:r w:rsidRPr="00D53603">
        <w:rPr>
          <w:rFonts w:cs="B Nazanin" w:hint="eastAsia"/>
          <w:sz w:val="28"/>
          <w:szCs w:val="28"/>
          <w:rtl/>
          <w:lang w:bidi="fa-IR"/>
        </w:rPr>
        <w:t>رود</w:t>
      </w:r>
      <w:r w:rsidRPr="00D53603">
        <w:rPr>
          <w:rFonts w:cs="B Nazanin"/>
          <w:sz w:val="28"/>
          <w:szCs w:val="28"/>
          <w:rtl/>
          <w:lang w:bidi="fa-IR"/>
        </w:rPr>
        <w:t xml:space="preserve"> بر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تان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ا</w:t>
      </w:r>
      <w:r w:rsidRPr="00D53603">
        <w:rPr>
          <w:rFonts w:cs="B Nazanin"/>
          <w:sz w:val="28"/>
          <w:szCs w:val="28"/>
          <w:rtl/>
          <w:lang w:bidi="fa-IR"/>
        </w:rPr>
        <w:t xml:space="preserve"> در مجموع 1 گ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گاوات</w:t>
      </w:r>
      <w:r w:rsidRPr="00D53603">
        <w:rPr>
          <w:rFonts w:cs="B Nazanin"/>
          <w:sz w:val="28"/>
          <w:szCs w:val="28"/>
          <w:rtl/>
          <w:lang w:bidi="fa-IR"/>
        </w:rPr>
        <w:t xml:space="preserve"> مزارع باد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شناور داشته باشد تا از پتانس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ل</w:t>
      </w:r>
      <w:r w:rsidRPr="00D53603">
        <w:rPr>
          <w:rFonts w:cs="B Nazanin"/>
          <w:sz w:val="28"/>
          <w:szCs w:val="28"/>
          <w:rtl/>
          <w:lang w:bidi="fa-IR"/>
        </w:rPr>
        <w:t xml:space="preserve"> انرژ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در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شمال و سلت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ک</w:t>
      </w:r>
      <w:r w:rsidRPr="00D53603">
        <w:rPr>
          <w:rFonts w:cs="B Nazanin"/>
          <w:sz w:val="28"/>
          <w:szCs w:val="28"/>
          <w:rtl/>
          <w:lang w:bidi="fa-IR"/>
        </w:rPr>
        <w:t xml:space="preserve"> بهتر استفاده کند.</w:t>
      </w:r>
    </w:p>
    <w:p w14:paraId="39F10C81" w14:textId="6735AC88" w:rsidR="00343544" w:rsidRDefault="00D53603" w:rsidP="00D5360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D53603">
        <w:rPr>
          <w:rFonts w:cs="B Nazanin" w:hint="eastAsia"/>
          <w:sz w:val="28"/>
          <w:szCs w:val="28"/>
          <w:rtl/>
          <w:lang w:bidi="fa-IR"/>
        </w:rPr>
        <w:t>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ن</w:t>
      </w:r>
      <w:r w:rsidRPr="00D53603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همچن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ن</w:t>
      </w:r>
      <w:r w:rsidRPr="00D53603">
        <w:rPr>
          <w:rFonts w:cs="B Nazanin"/>
          <w:sz w:val="28"/>
          <w:szCs w:val="28"/>
          <w:rtl/>
          <w:lang w:bidi="fa-IR"/>
        </w:rPr>
        <w:t xml:space="preserve"> خواستار "معرف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اقدامات جد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د</w:t>
      </w:r>
      <w:r w:rsidRPr="00D53603">
        <w:rPr>
          <w:rFonts w:cs="B Nazanin"/>
          <w:sz w:val="28"/>
          <w:szCs w:val="28"/>
          <w:rtl/>
          <w:lang w:bidi="fa-IR"/>
        </w:rPr>
        <w:t xml:space="preserve"> برا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بهبود انعطاف‌پذ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ر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،</w:t>
      </w:r>
      <w:r w:rsidRPr="00D53603">
        <w:rPr>
          <w:rFonts w:cs="B Nazanin"/>
          <w:sz w:val="28"/>
          <w:szCs w:val="28"/>
          <w:rtl/>
          <w:lang w:bidi="fa-IR"/>
        </w:rPr>
        <w:t xml:space="preserve"> از جمله ذخ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ره‌ساز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(انرژ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>) برا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جلوگ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ر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/>
          <w:sz w:val="28"/>
          <w:szCs w:val="28"/>
          <w:rtl/>
          <w:lang w:bidi="fa-IR"/>
        </w:rPr>
        <w:t xml:space="preserve"> از جهش ق</w:t>
      </w:r>
      <w:r w:rsidRPr="00D53603">
        <w:rPr>
          <w:rFonts w:cs="B Nazanin" w:hint="cs"/>
          <w:sz w:val="28"/>
          <w:szCs w:val="28"/>
          <w:rtl/>
          <w:lang w:bidi="fa-IR"/>
        </w:rPr>
        <w:t>ی</w:t>
      </w:r>
      <w:r w:rsidRPr="00D53603">
        <w:rPr>
          <w:rFonts w:cs="B Nazanin" w:hint="eastAsia"/>
          <w:sz w:val="28"/>
          <w:szCs w:val="28"/>
          <w:rtl/>
          <w:lang w:bidi="fa-IR"/>
        </w:rPr>
        <w:t>مت</w:t>
      </w:r>
      <w:r w:rsidRPr="00D53603">
        <w:rPr>
          <w:rFonts w:cs="B Nazanin"/>
          <w:sz w:val="28"/>
          <w:szCs w:val="28"/>
          <w:rtl/>
          <w:lang w:bidi="fa-IR"/>
        </w:rPr>
        <w:t xml:space="preserve"> است</w:t>
      </w:r>
      <w:r w:rsidR="00B14410" w:rsidRPr="00B14410">
        <w:rPr>
          <w:rFonts w:cs="B Nazanin"/>
          <w:sz w:val="28"/>
          <w:szCs w:val="28"/>
          <w:rtl/>
          <w:lang w:val="ru-RU" w:bidi="fa-IR"/>
        </w:rPr>
        <w:t>.</w:t>
      </w:r>
    </w:p>
    <w:p w14:paraId="1128D3DF" w14:textId="6654CC27" w:rsidR="00D53603" w:rsidRDefault="00D53603" w:rsidP="00D5360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E28F292" w14:textId="2B30C761" w:rsidR="00D53603" w:rsidRDefault="00224AA6" w:rsidP="00D53603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47" w:history="1">
        <w:r w:rsidR="00D53603" w:rsidRPr="00D53603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https://www.atomic-energy.ru/news/2021/10/21/118703</w:t>
        </w:r>
      </w:hyperlink>
    </w:p>
    <w:p w14:paraId="15AF8BC0" w14:textId="0A90F24F" w:rsidR="00B14410" w:rsidRDefault="00B14410" w:rsidP="00B1441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7249A90" w14:textId="77777777" w:rsidR="00213C26" w:rsidRPr="00453DA8" w:rsidRDefault="00213C26" w:rsidP="00213C2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BB36131" w14:textId="77777777" w:rsidR="007948B8" w:rsidRPr="00F00854" w:rsidRDefault="007948B8" w:rsidP="007948B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F7077CE" w14:textId="77777777" w:rsidR="008A5709" w:rsidRPr="00CA41FE" w:rsidRDefault="008A5709" w:rsidP="00FA75E5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</w:p>
    <w:sectPr w:rsidR="008A5709" w:rsidRPr="00CA41FE" w:rsidSect="00150B66">
      <w:headerReference w:type="default" r:id="rId48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5D3AB0" w14:textId="77777777" w:rsidR="00224AA6" w:rsidRDefault="00224AA6">
      <w:r>
        <w:separator/>
      </w:r>
    </w:p>
  </w:endnote>
  <w:endnote w:type="continuationSeparator" w:id="0">
    <w:p w14:paraId="2090D8D4" w14:textId="77777777" w:rsidR="00224AA6" w:rsidRDefault="00224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" w:fontKey="{65A39D98-7D1B-4AB7-9D13-BAB133E0725B}"/>
    <w:embedBold r:id="rId2" w:fontKey="{61D47912-B114-40F2-8E68-2E5132A70D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AA4D41D-C2CC-4C53-82A8-CEC2A8B845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34FBE4E-67DE-4255-9AF1-2B41037445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5A4342BC-6000-4554-9E82-9DAF7016FF8A}"/>
    <w:embedBold r:id="rId6" w:fontKey="{C4D28F12-F519-457B-9EBF-0010D665224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AC76F3BF-B297-4596-BA71-0F26A161330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9AFB4B93-8C0B-4105-BFB2-07927FF40310}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  <w:embedRegular r:id="rId9" w:fontKey="{464E6712-DC0B-46D4-9F23-71855A24C6D2}"/>
    <w:embedBold r:id="rId10" w:fontKey="{E7EDB826-249A-4C0A-AD06-BBA20F3857B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0C545" w14:textId="77777777" w:rsidR="00FF6343" w:rsidRDefault="00FF6343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14:paraId="72CCBDDB" w14:textId="77777777" w:rsidR="00FF6343" w:rsidRPr="002A6331" w:rsidRDefault="00FF6343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18F940" wp14:editId="521EF872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9273F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8F940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14:paraId="3EA9273F" w14:textId="77777777" w:rsidR="00FF6343" w:rsidRDefault="00FF6343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92E1259" wp14:editId="47828725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BF5C08" w14:textId="77777777" w:rsidR="00224AA6" w:rsidRDefault="00224AA6">
      <w:r>
        <w:separator/>
      </w:r>
    </w:p>
  </w:footnote>
  <w:footnote w:type="continuationSeparator" w:id="0">
    <w:p w14:paraId="104C843D" w14:textId="77777777" w:rsidR="00224AA6" w:rsidRDefault="00224A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26F81" w14:textId="77777777" w:rsidR="00FF6343" w:rsidRPr="00F3131F" w:rsidRDefault="00FF6343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6FBBD6" wp14:editId="6685EF8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91655" w14:textId="77777777" w:rsidR="00FF6343" w:rsidRPr="000639A1" w:rsidRDefault="00FF6343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14:paraId="2FFAA474" w14:textId="77777777" w:rsidR="00FF6343" w:rsidRPr="00435FCB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3D83CD6F" w14:textId="77777777" w:rsidR="00FF6343" w:rsidRPr="000639A1" w:rsidRDefault="00FF6343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046CE642" w14:textId="77777777" w:rsidR="00FF6343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FBB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14:paraId="74991655" w14:textId="77777777" w:rsidR="00FF6343" w:rsidRPr="000639A1" w:rsidRDefault="00FF6343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14:paraId="2FFAA474" w14:textId="77777777" w:rsidR="00FF6343" w:rsidRPr="00435FCB" w:rsidRDefault="00FF6343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14:paraId="3D83CD6F" w14:textId="77777777" w:rsidR="00FF6343" w:rsidRPr="000639A1" w:rsidRDefault="00FF6343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14:paraId="046CE642" w14:textId="77777777" w:rsidR="00FF6343" w:rsidRDefault="00FF6343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4433AA" wp14:editId="427EDE1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ABC9C" w14:textId="457A169D" w:rsidR="00FF6343" w:rsidRPr="00491B08" w:rsidRDefault="00FF6343" w:rsidP="00BF13E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val="ru-RU"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EC118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80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</w:t>
                          </w:r>
                          <w:r w:rsidR="00491B08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7</w:t>
                          </w:r>
                          <w:r w:rsidR="00EC118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30</w:t>
                          </w:r>
                        </w:p>
                        <w:p w14:paraId="05227D13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433AA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14:paraId="43FABC9C" w14:textId="457A169D" w:rsidR="00FF6343" w:rsidRPr="00491B08" w:rsidRDefault="00FF6343" w:rsidP="00BF13E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val="ru-RU"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EC118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80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</w:t>
                    </w:r>
                    <w:r w:rsidR="00491B08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7</w:t>
                    </w:r>
                    <w:r w:rsidR="00EC118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30</w:t>
                    </w:r>
                  </w:p>
                  <w:p w14:paraId="05227D13" w14:textId="77777777" w:rsidR="00FF6343" w:rsidRDefault="00FF6343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181C0B2E" wp14:editId="06E594DE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14:paraId="67DC9362" w14:textId="77777777" w:rsidR="00FF6343" w:rsidRPr="00017562" w:rsidRDefault="00FF6343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08CC21F" wp14:editId="22FFDEF4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3C281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14:paraId="4B59BA9C" w14:textId="77777777" w:rsidR="00FF6343" w:rsidRPr="00304CBA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14:paraId="4C58D44E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14:paraId="06D581D1" w14:textId="77777777" w:rsidR="00FF6343" w:rsidRDefault="00FF6343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8CC21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14:paraId="7F53C281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14:paraId="4B59BA9C" w14:textId="77777777" w:rsidR="00FF6343" w:rsidRPr="00304CBA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14:paraId="4C58D44E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14:paraId="06D581D1" w14:textId="77777777" w:rsidR="00FF6343" w:rsidRDefault="00FF6343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6F8"/>
    <w:multiLevelType w:val="hybridMultilevel"/>
    <w:tmpl w:val="5BD0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917FD"/>
    <w:multiLevelType w:val="hybridMultilevel"/>
    <w:tmpl w:val="FD80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92EF8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D46F16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55017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BC1FDF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7A16F8"/>
    <w:multiLevelType w:val="hybridMultilevel"/>
    <w:tmpl w:val="A49E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21"/>
  </w:num>
  <w:num w:numId="4">
    <w:abstractNumId w:val="3"/>
  </w:num>
  <w:num w:numId="5">
    <w:abstractNumId w:val="16"/>
  </w:num>
  <w:num w:numId="6">
    <w:abstractNumId w:val="17"/>
  </w:num>
  <w:num w:numId="7">
    <w:abstractNumId w:val="11"/>
  </w:num>
  <w:num w:numId="8">
    <w:abstractNumId w:val="9"/>
  </w:num>
  <w:num w:numId="9">
    <w:abstractNumId w:val="18"/>
  </w:num>
  <w:num w:numId="10">
    <w:abstractNumId w:val="10"/>
  </w:num>
  <w:num w:numId="11">
    <w:abstractNumId w:val="24"/>
  </w:num>
  <w:num w:numId="12">
    <w:abstractNumId w:val="23"/>
  </w:num>
  <w:num w:numId="13">
    <w:abstractNumId w:val="15"/>
  </w:num>
  <w:num w:numId="14">
    <w:abstractNumId w:val="14"/>
  </w:num>
  <w:num w:numId="15">
    <w:abstractNumId w:val="2"/>
  </w:num>
  <w:num w:numId="16">
    <w:abstractNumId w:val="20"/>
  </w:num>
  <w:num w:numId="17">
    <w:abstractNumId w:val="4"/>
  </w:num>
  <w:num w:numId="18">
    <w:abstractNumId w:val="6"/>
  </w:num>
  <w:num w:numId="19">
    <w:abstractNumId w:val="1"/>
  </w:num>
  <w:num w:numId="20">
    <w:abstractNumId w:val="8"/>
  </w:num>
  <w:num w:numId="21">
    <w:abstractNumId w:val="22"/>
  </w:num>
  <w:num w:numId="22">
    <w:abstractNumId w:val="12"/>
  </w:num>
  <w:num w:numId="23">
    <w:abstractNumId w:val="25"/>
  </w:num>
  <w:num w:numId="24">
    <w:abstractNumId w:val="0"/>
  </w:num>
  <w:num w:numId="25">
    <w:abstractNumId w:val="26"/>
  </w:num>
  <w:num w:numId="26">
    <w:abstractNumId w:val="13"/>
  </w:num>
  <w:num w:numId="27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724"/>
    <w:rsid w:val="00001686"/>
    <w:rsid w:val="00001B5D"/>
    <w:rsid w:val="00001CE5"/>
    <w:rsid w:val="00001FDD"/>
    <w:rsid w:val="0000280A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342"/>
    <w:rsid w:val="000106A7"/>
    <w:rsid w:val="0001109B"/>
    <w:rsid w:val="00011326"/>
    <w:rsid w:val="00011A95"/>
    <w:rsid w:val="00011E7B"/>
    <w:rsid w:val="00012224"/>
    <w:rsid w:val="00012702"/>
    <w:rsid w:val="000140A5"/>
    <w:rsid w:val="00014449"/>
    <w:rsid w:val="00014940"/>
    <w:rsid w:val="00014ABD"/>
    <w:rsid w:val="00015F65"/>
    <w:rsid w:val="000160B1"/>
    <w:rsid w:val="0001620B"/>
    <w:rsid w:val="00016682"/>
    <w:rsid w:val="000170EC"/>
    <w:rsid w:val="00017204"/>
    <w:rsid w:val="00017562"/>
    <w:rsid w:val="00017A8D"/>
    <w:rsid w:val="00017B5E"/>
    <w:rsid w:val="00017CDB"/>
    <w:rsid w:val="0002069E"/>
    <w:rsid w:val="00021162"/>
    <w:rsid w:val="00021354"/>
    <w:rsid w:val="00021BDB"/>
    <w:rsid w:val="00022E4A"/>
    <w:rsid w:val="00022F20"/>
    <w:rsid w:val="00023867"/>
    <w:rsid w:val="00023C14"/>
    <w:rsid w:val="00023CDA"/>
    <w:rsid w:val="00023ED1"/>
    <w:rsid w:val="000240DD"/>
    <w:rsid w:val="00024389"/>
    <w:rsid w:val="000245C6"/>
    <w:rsid w:val="00024A25"/>
    <w:rsid w:val="00024A7A"/>
    <w:rsid w:val="00024CE9"/>
    <w:rsid w:val="0002523F"/>
    <w:rsid w:val="000252B4"/>
    <w:rsid w:val="000254A5"/>
    <w:rsid w:val="000259B0"/>
    <w:rsid w:val="00025BCC"/>
    <w:rsid w:val="0002731C"/>
    <w:rsid w:val="00027412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1E7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01F5"/>
    <w:rsid w:val="00040FBA"/>
    <w:rsid w:val="00041176"/>
    <w:rsid w:val="0004162D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4782C"/>
    <w:rsid w:val="00047C94"/>
    <w:rsid w:val="00050CB1"/>
    <w:rsid w:val="00050D8E"/>
    <w:rsid w:val="00051D21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C2"/>
    <w:rsid w:val="00057F46"/>
    <w:rsid w:val="000607ED"/>
    <w:rsid w:val="00060B34"/>
    <w:rsid w:val="000612CD"/>
    <w:rsid w:val="000616E0"/>
    <w:rsid w:val="000619E8"/>
    <w:rsid w:val="00062874"/>
    <w:rsid w:val="000639A1"/>
    <w:rsid w:val="00063A24"/>
    <w:rsid w:val="00063B85"/>
    <w:rsid w:val="00063C12"/>
    <w:rsid w:val="00063F23"/>
    <w:rsid w:val="000649D7"/>
    <w:rsid w:val="00064BE5"/>
    <w:rsid w:val="00065420"/>
    <w:rsid w:val="00065991"/>
    <w:rsid w:val="00065A2A"/>
    <w:rsid w:val="000664D3"/>
    <w:rsid w:val="000665D5"/>
    <w:rsid w:val="000668CC"/>
    <w:rsid w:val="00066983"/>
    <w:rsid w:val="0006736C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51FC"/>
    <w:rsid w:val="000852C7"/>
    <w:rsid w:val="0008621D"/>
    <w:rsid w:val="00086549"/>
    <w:rsid w:val="00086FBF"/>
    <w:rsid w:val="00087771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5FC4"/>
    <w:rsid w:val="000964CD"/>
    <w:rsid w:val="00096E24"/>
    <w:rsid w:val="000970EE"/>
    <w:rsid w:val="0009779A"/>
    <w:rsid w:val="00097B9D"/>
    <w:rsid w:val="000A0310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C91"/>
    <w:rsid w:val="000A7DB4"/>
    <w:rsid w:val="000B0B57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F9C"/>
    <w:rsid w:val="000C00F0"/>
    <w:rsid w:val="000C04A6"/>
    <w:rsid w:val="000C1B37"/>
    <w:rsid w:val="000C1DA4"/>
    <w:rsid w:val="000C2175"/>
    <w:rsid w:val="000C2A9A"/>
    <w:rsid w:val="000C2DEC"/>
    <w:rsid w:val="000C35D9"/>
    <w:rsid w:val="000C3B9B"/>
    <w:rsid w:val="000C3F1C"/>
    <w:rsid w:val="000C48A5"/>
    <w:rsid w:val="000C4CE4"/>
    <w:rsid w:val="000C6011"/>
    <w:rsid w:val="000C6C9F"/>
    <w:rsid w:val="000C77F6"/>
    <w:rsid w:val="000C784D"/>
    <w:rsid w:val="000C7B3A"/>
    <w:rsid w:val="000C7CDC"/>
    <w:rsid w:val="000D0C4C"/>
    <w:rsid w:val="000D1438"/>
    <w:rsid w:val="000D169F"/>
    <w:rsid w:val="000D1B7F"/>
    <w:rsid w:val="000D1E16"/>
    <w:rsid w:val="000D2B8E"/>
    <w:rsid w:val="000D373B"/>
    <w:rsid w:val="000D3B1F"/>
    <w:rsid w:val="000D469C"/>
    <w:rsid w:val="000D4ECC"/>
    <w:rsid w:val="000D60EE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A38"/>
    <w:rsid w:val="000F01A2"/>
    <w:rsid w:val="000F082E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59DC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4C5A"/>
    <w:rsid w:val="001056FB"/>
    <w:rsid w:val="0010661A"/>
    <w:rsid w:val="001104CF"/>
    <w:rsid w:val="0011062D"/>
    <w:rsid w:val="001112BF"/>
    <w:rsid w:val="00111736"/>
    <w:rsid w:val="0011230D"/>
    <w:rsid w:val="001123D3"/>
    <w:rsid w:val="00112587"/>
    <w:rsid w:val="00112740"/>
    <w:rsid w:val="00112747"/>
    <w:rsid w:val="00113117"/>
    <w:rsid w:val="001131B1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9F5"/>
    <w:rsid w:val="001201CC"/>
    <w:rsid w:val="00121D3B"/>
    <w:rsid w:val="00122396"/>
    <w:rsid w:val="00123DDF"/>
    <w:rsid w:val="00124814"/>
    <w:rsid w:val="00124CA9"/>
    <w:rsid w:val="00125484"/>
    <w:rsid w:val="00125565"/>
    <w:rsid w:val="00125FD0"/>
    <w:rsid w:val="00126378"/>
    <w:rsid w:val="00127E6A"/>
    <w:rsid w:val="00130045"/>
    <w:rsid w:val="001306B1"/>
    <w:rsid w:val="00130906"/>
    <w:rsid w:val="001309DE"/>
    <w:rsid w:val="001316EF"/>
    <w:rsid w:val="00131740"/>
    <w:rsid w:val="001329CE"/>
    <w:rsid w:val="00133322"/>
    <w:rsid w:val="001333F1"/>
    <w:rsid w:val="00133DBF"/>
    <w:rsid w:val="001343F4"/>
    <w:rsid w:val="001349DE"/>
    <w:rsid w:val="001351AA"/>
    <w:rsid w:val="00137C5E"/>
    <w:rsid w:val="00137C88"/>
    <w:rsid w:val="00137CB7"/>
    <w:rsid w:val="00137CCA"/>
    <w:rsid w:val="00137F19"/>
    <w:rsid w:val="001402AD"/>
    <w:rsid w:val="00140BF8"/>
    <w:rsid w:val="001415B6"/>
    <w:rsid w:val="00141951"/>
    <w:rsid w:val="00141A41"/>
    <w:rsid w:val="001422BE"/>
    <w:rsid w:val="00142386"/>
    <w:rsid w:val="001426BB"/>
    <w:rsid w:val="0014321F"/>
    <w:rsid w:val="001435ED"/>
    <w:rsid w:val="001439F3"/>
    <w:rsid w:val="00143AB1"/>
    <w:rsid w:val="00143AE2"/>
    <w:rsid w:val="0014450E"/>
    <w:rsid w:val="0014477C"/>
    <w:rsid w:val="001454E5"/>
    <w:rsid w:val="001459A9"/>
    <w:rsid w:val="00145ADC"/>
    <w:rsid w:val="00146B7C"/>
    <w:rsid w:val="00146F3F"/>
    <w:rsid w:val="00150B66"/>
    <w:rsid w:val="00150FCA"/>
    <w:rsid w:val="001513E2"/>
    <w:rsid w:val="00151AE9"/>
    <w:rsid w:val="00151B59"/>
    <w:rsid w:val="0015325F"/>
    <w:rsid w:val="001533E2"/>
    <w:rsid w:val="00153D67"/>
    <w:rsid w:val="0015402A"/>
    <w:rsid w:val="0015426B"/>
    <w:rsid w:val="0015434C"/>
    <w:rsid w:val="001552A8"/>
    <w:rsid w:val="001564AD"/>
    <w:rsid w:val="001569E9"/>
    <w:rsid w:val="00156EBF"/>
    <w:rsid w:val="0015755C"/>
    <w:rsid w:val="00157C1E"/>
    <w:rsid w:val="001609C8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BE3"/>
    <w:rsid w:val="00176735"/>
    <w:rsid w:val="00177314"/>
    <w:rsid w:val="00177521"/>
    <w:rsid w:val="0017757F"/>
    <w:rsid w:val="001806FB"/>
    <w:rsid w:val="00181730"/>
    <w:rsid w:val="00181B1A"/>
    <w:rsid w:val="001823DC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CB5"/>
    <w:rsid w:val="001A0D07"/>
    <w:rsid w:val="001A0F1E"/>
    <w:rsid w:val="001A14C2"/>
    <w:rsid w:val="001A16FB"/>
    <w:rsid w:val="001A1773"/>
    <w:rsid w:val="001A233A"/>
    <w:rsid w:val="001A2BF8"/>
    <w:rsid w:val="001A2C05"/>
    <w:rsid w:val="001A2DB3"/>
    <w:rsid w:val="001A32C7"/>
    <w:rsid w:val="001A34D0"/>
    <w:rsid w:val="001A3A0A"/>
    <w:rsid w:val="001A44A5"/>
    <w:rsid w:val="001A4B7A"/>
    <w:rsid w:val="001A52C2"/>
    <w:rsid w:val="001A555C"/>
    <w:rsid w:val="001A55A4"/>
    <w:rsid w:val="001A5E6F"/>
    <w:rsid w:val="001A5FCA"/>
    <w:rsid w:val="001A6D33"/>
    <w:rsid w:val="001A7569"/>
    <w:rsid w:val="001A7ACF"/>
    <w:rsid w:val="001A7AED"/>
    <w:rsid w:val="001A7C88"/>
    <w:rsid w:val="001B0B6B"/>
    <w:rsid w:val="001B128E"/>
    <w:rsid w:val="001B1577"/>
    <w:rsid w:val="001B17FD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9B3"/>
    <w:rsid w:val="001C2557"/>
    <w:rsid w:val="001C2D29"/>
    <w:rsid w:val="001C3005"/>
    <w:rsid w:val="001C45CC"/>
    <w:rsid w:val="001C49AD"/>
    <w:rsid w:val="001C511A"/>
    <w:rsid w:val="001C5E29"/>
    <w:rsid w:val="001C6288"/>
    <w:rsid w:val="001C6830"/>
    <w:rsid w:val="001C6873"/>
    <w:rsid w:val="001C6A90"/>
    <w:rsid w:val="001C6B69"/>
    <w:rsid w:val="001C705B"/>
    <w:rsid w:val="001C73D0"/>
    <w:rsid w:val="001C74F2"/>
    <w:rsid w:val="001D0F69"/>
    <w:rsid w:val="001D141D"/>
    <w:rsid w:val="001D1CA0"/>
    <w:rsid w:val="001D1D28"/>
    <w:rsid w:val="001D293C"/>
    <w:rsid w:val="001D2C3F"/>
    <w:rsid w:val="001D2E7E"/>
    <w:rsid w:val="001D31B7"/>
    <w:rsid w:val="001D35E7"/>
    <w:rsid w:val="001D3662"/>
    <w:rsid w:val="001D42EB"/>
    <w:rsid w:val="001D49BE"/>
    <w:rsid w:val="001D55EC"/>
    <w:rsid w:val="001D59BD"/>
    <w:rsid w:val="001D5F66"/>
    <w:rsid w:val="001D718E"/>
    <w:rsid w:val="001E0695"/>
    <w:rsid w:val="001E1471"/>
    <w:rsid w:val="001E15F0"/>
    <w:rsid w:val="001E2223"/>
    <w:rsid w:val="001E2C9E"/>
    <w:rsid w:val="001E2EFF"/>
    <w:rsid w:val="001E3146"/>
    <w:rsid w:val="001E3427"/>
    <w:rsid w:val="001E34F4"/>
    <w:rsid w:val="001E36C7"/>
    <w:rsid w:val="001E3760"/>
    <w:rsid w:val="001E3FB4"/>
    <w:rsid w:val="001E4080"/>
    <w:rsid w:val="001E4226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961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07CCC"/>
    <w:rsid w:val="00210290"/>
    <w:rsid w:val="00210323"/>
    <w:rsid w:val="00210A3B"/>
    <w:rsid w:val="00210F14"/>
    <w:rsid w:val="002127F5"/>
    <w:rsid w:val="00213C26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487"/>
    <w:rsid w:val="0021653B"/>
    <w:rsid w:val="00216A86"/>
    <w:rsid w:val="00216B38"/>
    <w:rsid w:val="00216F3D"/>
    <w:rsid w:val="0021765D"/>
    <w:rsid w:val="00217740"/>
    <w:rsid w:val="00217D77"/>
    <w:rsid w:val="00220849"/>
    <w:rsid w:val="002209DB"/>
    <w:rsid w:val="002219AA"/>
    <w:rsid w:val="00221F8E"/>
    <w:rsid w:val="00222539"/>
    <w:rsid w:val="00222B4C"/>
    <w:rsid w:val="00223643"/>
    <w:rsid w:val="00223B29"/>
    <w:rsid w:val="00224864"/>
    <w:rsid w:val="00224AA6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969"/>
    <w:rsid w:val="00234E7C"/>
    <w:rsid w:val="0023516A"/>
    <w:rsid w:val="002365DE"/>
    <w:rsid w:val="00236C90"/>
    <w:rsid w:val="00237492"/>
    <w:rsid w:val="002378BA"/>
    <w:rsid w:val="00240106"/>
    <w:rsid w:val="00240628"/>
    <w:rsid w:val="00240B82"/>
    <w:rsid w:val="00240F29"/>
    <w:rsid w:val="0024126D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5D55"/>
    <w:rsid w:val="00246B22"/>
    <w:rsid w:val="00247348"/>
    <w:rsid w:val="002504B0"/>
    <w:rsid w:val="0025159F"/>
    <w:rsid w:val="0025170F"/>
    <w:rsid w:val="002525DA"/>
    <w:rsid w:val="00252FDD"/>
    <w:rsid w:val="0025316B"/>
    <w:rsid w:val="00253857"/>
    <w:rsid w:val="00254C23"/>
    <w:rsid w:val="00254EB1"/>
    <w:rsid w:val="0025538C"/>
    <w:rsid w:val="00255403"/>
    <w:rsid w:val="0025574E"/>
    <w:rsid w:val="00255918"/>
    <w:rsid w:val="00255D48"/>
    <w:rsid w:val="00256ABA"/>
    <w:rsid w:val="002573D7"/>
    <w:rsid w:val="002574BA"/>
    <w:rsid w:val="00257EDB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1BC7"/>
    <w:rsid w:val="00272148"/>
    <w:rsid w:val="0027219A"/>
    <w:rsid w:val="0027249B"/>
    <w:rsid w:val="002724A3"/>
    <w:rsid w:val="00275291"/>
    <w:rsid w:val="00275604"/>
    <w:rsid w:val="00275F7A"/>
    <w:rsid w:val="00276931"/>
    <w:rsid w:val="00276A7F"/>
    <w:rsid w:val="002770A1"/>
    <w:rsid w:val="002776BC"/>
    <w:rsid w:val="00277E99"/>
    <w:rsid w:val="002804FB"/>
    <w:rsid w:val="00280C1F"/>
    <w:rsid w:val="00280F56"/>
    <w:rsid w:val="00281D3A"/>
    <w:rsid w:val="002821A8"/>
    <w:rsid w:val="00282A54"/>
    <w:rsid w:val="00282D75"/>
    <w:rsid w:val="00282E47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5D7A"/>
    <w:rsid w:val="0028770D"/>
    <w:rsid w:val="00290888"/>
    <w:rsid w:val="0029123F"/>
    <w:rsid w:val="00291272"/>
    <w:rsid w:val="00291348"/>
    <w:rsid w:val="00291780"/>
    <w:rsid w:val="002919B3"/>
    <w:rsid w:val="00291A6D"/>
    <w:rsid w:val="00291DC8"/>
    <w:rsid w:val="00291FF0"/>
    <w:rsid w:val="002925EF"/>
    <w:rsid w:val="0029305F"/>
    <w:rsid w:val="0029342C"/>
    <w:rsid w:val="0029354B"/>
    <w:rsid w:val="00293830"/>
    <w:rsid w:val="00293F54"/>
    <w:rsid w:val="00294101"/>
    <w:rsid w:val="00294EAA"/>
    <w:rsid w:val="00295F1A"/>
    <w:rsid w:val="00296805"/>
    <w:rsid w:val="0029688C"/>
    <w:rsid w:val="00296C1B"/>
    <w:rsid w:val="00296D41"/>
    <w:rsid w:val="0029714C"/>
    <w:rsid w:val="002972FD"/>
    <w:rsid w:val="002973C1"/>
    <w:rsid w:val="0029782E"/>
    <w:rsid w:val="00297978"/>
    <w:rsid w:val="00297F0F"/>
    <w:rsid w:val="002A0032"/>
    <w:rsid w:val="002A01DA"/>
    <w:rsid w:val="002A06A9"/>
    <w:rsid w:val="002A1587"/>
    <w:rsid w:val="002A193F"/>
    <w:rsid w:val="002A2364"/>
    <w:rsid w:val="002A31CC"/>
    <w:rsid w:val="002A34C5"/>
    <w:rsid w:val="002A34E8"/>
    <w:rsid w:val="002A3617"/>
    <w:rsid w:val="002A3922"/>
    <w:rsid w:val="002A3985"/>
    <w:rsid w:val="002A42B5"/>
    <w:rsid w:val="002A4487"/>
    <w:rsid w:val="002A4651"/>
    <w:rsid w:val="002A472C"/>
    <w:rsid w:val="002A531B"/>
    <w:rsid w:val="002A5569"/>
    <w:rsid w:val="002A561E"/>
    <w:rsid w:val="002A5DA8"/>
    <w:rsid w:val="002A6331"/>
    <w:rsid w:val="002A6B30"/>
    <w:rsid w:val="002A745E"/>
    <w:rsid w:val="002A7A2B"/>
    <w:rsid w:val="002B0636"/>
    <w:rsid w:val="002B0A79"/>
    <w:rsid w:val="002B0EA6"/>
    <w:rsid w:val="002B1670"/>
    <w:rsid w:val="002B16D3"/>
    <w:rsid w:val="002B1C58"/>
    <w:rsid w:val="002B1F79"/>
    <w:rsid w:val="002B1FA8"/>
    <w:rsid w:val="002B2714"/>
    <w:rsid w:val="002B2954"/>
    <w:rsid w:val="002B2DB5"/>
    <w:rsid w:val="002B3AE8"/>
    <w:rsid w:val="002B54F7"/>
    <w:rsid w:val="002B5847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C7DFE"/>
    <w:rsid w:val="002D03B3"/>
    <w:rsid w:val="002D0BEA"/>
    <w:rsid w:val="002D11AE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442A"/>
    <w:rsid w:val="002D58CE"/>
    <w:rsid w:val="002D7301"/>
    <w:rsid w:val="002D7836"/>
    <w:rsid w:val="002D787E"/>
    <w:rsid w:val="002D7AB5"/>
    <w:rsid w:val="002D7ACB"/>
    <w:rsid w:val="002E02F9"/>
    <w:rsid w:val="002E0646"/>
    <w:rsid w:val="002E0B43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C85"/>
    <w:rsid w:val="002F2463"/>
    <w:rsid w:val="002F2486"/>
    <w:rsid w:val="002F24FF"/>
    <w:rsid w:val="002F2A70"/>
    <w:rsid w:val="002F2D57"/>
    <w:rsid w:val="002F4449"/>
    <w:rsid w:val="002F4685"/>
    <w:rsid w:val="002F496F"/>
    <w:rsid w:val="002F49C2"/>
    <w:rsid w:val="002F49CB"/>
    <w:rsid w:val="002F49CE"/>
    <w:rsid w:val="002F4D7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11ED"/>
    <w:rsid w:val="00302029"/>
    <w:rsid w:val="00302A22"/>
    <w:rsid w:val="00302B06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6880"/>
    <w:rsid w:val="00316F93"/>
    <w:rsid w:val="00316FAB"/>
    <w:rsid w:val="00317493"/>
    <w:rsid w:val="00320385"/>
    <w:rsid w:val="003203CA"/>
    <w:rsid w:val="00321212"/>
    <w:rsid w:val="00321FA3"/>
    <w:rsid w:val="0032259B"/>
    <w:rsid w:val="0032290E"/>
    <w:rsid w:val="00322FE6"/>
    <w:rsid w:val="00323D14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C80"/>
    <w:rsid w:val="00330E49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37A7C"/>
    <w:rsid w:val="003400FA"/>
    <w:rsid w:val="003409EB"/>
    <w:rsid w:val="003417C8"/>
    <w:rsid w:val="003421BB"/>
    <w:rsid w:val="00342D45"/>
    <w:rsid w:val="00343544"/>
    <w:rsid w:val="0034355D"/>
    <w:rsid w:val="00343835"/>
    <w:rsid w:val="00343F84"/>
    <w:rsid w:val="003444A0"/>
    <w:rsid w:val="0034587B"/>
    <w:rsid w:val="0034670E"/>
    <w:rsid w:val="0034688B"/>
    <w:rsid w:val="00346B6E"/>
    <w:rsid w:val="00347077"/>
    <w:rsid w:val="003471D9"/>
    <w:rsid w:val="0034728D"/>
    <w:rsid w:val="003479DF"/>
    <w:rsid w:val="00347E8D"/>
    <w:rsid w:val="0035009D"/>
    <w:rsid w:val="0035042B"/>
    <w:rsid w:val="003510C6"/>
    <w:rsid w:val="003518A5"/>
    <w:rsid w:val="00352698"/>
    <w:rsid w:val="003527C5"/>
    <w:rsid w:val="0035385F"/>
    <w:rsid w:val="00354A69"/>
    <w:rsid w:val="00354E1F"/>
    <w:rsid w:val="00354E21"/>
    <w:rsid w:val="00356E13"/>
    <w:rsid w:val="0035747C"/>
    <w:rsid w:val="00357F31"/>
    <w:rsid w:val="003604EF"/>
    <w:rsid w:val="003606E0"/>
    <w:rsid w:val="003609C0"/>
    <w:rsid w:val="00360A7C"/>
    <w:rsid w:val="00360BA7"/>
    <w:rsid w:val="0036129E"/>
    <w:rsid w:val="003637A6"/>
    <w:rsid w:val="00363908"/>
    <w:rsid w:val="00363A9A"/>
    <w:rsid w:val="003647EC"/>
    <w:rsid w:val="00364F19"/>
    <w:rsid w:val="0036519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436A"/>
    <w:rsid w:val="003751D1"/>
    <w:rsid w:val="003756FA"/>
    <w:rsid w:val="00375C51"/>
    <w:rsid w:val="003761F7"/>
    <w:rsid w:val="00376DEF"/>
    <w:rsid w:val="0037774F"/>
    <w:rsid w:val="00380D09"/>
    <w:rsid w:val="00380D5B"/>
    <w:rsid w:val="00380EB7"/>
    <w:rsid w:val="0038116D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4C7"/>
    <w:rsid w:val="0038553F"/>
    <w:rsid w:val="00385EB6"/>
    <w:rsid w:val="0038604A"/>
    <w:rsid w:val="0038605A"/>
    <w:rsid w:val="003862C5"/>
    <w:rsid w:val="00386588"/>
    <w:rsid w:val="0038682C"/>
    <w:rsid w:val="00386C4A"/>
    <w:rsid w:val="0039097D"/>
    <w:rsid w:val="00390A17"/>
    <w:rsid w:val="00390B1A"/>
    <w:rsid w:val="00391EE5"/>
    <w:rsid w:val="00391FCE"/>
    <w:rsid w:val="003927C8"/>
    <w:rsid w:val="00392BEC"/>
    <w:rsid w:val="00393081"/>
    <w:rsid w:val="003935C3"/>
    <w:rsid w:val="00393616"/>
    <w:rsid w:val="003937A1"/>
    <w:rsid w:val="0039461B"/>
    <w:rsid w:val="00394C39"/>
    <w:rsid w:val="00394CB1"/>
    <w:rsid w:val="003953D4"/>
    <w:rsid w:val="00395AD3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684"/>
    <w:rsid w:val="003B470C"/>
    <w:rsid w:val="003B4F21"/>
    <w:rsid w:val="003B56A0"/>
    <w:rsid w:val="003B6155"/>
    <w:rsid w:val="003B625B"/>
    <w:rsid w:val="003B6726"/>
    <w:rsid w:val="003B6FC7"/>
    <w:rsid w:val="003B737D"/>
    <w:rsid w:val="003B75DF"/>
    <w:rsid w:val="003B7ACF"/>
    <w:rsid w:val="003C0CF9"/>
    <w:rsid w:val="003C0D4B"/>
    <w:rsid w:val="003C0D87"/>
    <w:rsid w:val="003C10DD"/>
    <w:rsid w:val="003C1566"/>
    <w:rsid w:val="003C2F95"/>
    <w:rsid w:val="003C3324"/>
    <w:rsid w:val="003C44AC"/>
    <w:rsid w:val="003C496E"/>
    <w:rsid w:val="003C4DDA"/>
    <w:rsid w:val="003C5103"/>
    <w:rsid w:val="003C5B7E"/>
    <w:rsid w:val="003C6293"/>
    <w:rsid w:val="003C6AC5"/>
    <w:rsid w:val="003C7409"/>
    <w:rsid w:val="003D0120"/>
    <w:rsid w:val="003D013C"/>
    <w:rsid w:val="003D05A7"/>
    <w:rsid w:val="003D0ADA"/>
    <w:rsid w:val="003D0CF2"/>
    <w:rsid w:val="003D13F8"/>
    <w:rsid w:val="003D19C3"/>
    <w:rsid w:val="003D25CF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EAC"/>
    <w:rsid w:val="003E197D"/>
    <w:rsid w:val="003E1C83"/>
    <w:rsid w:val="003E1E27"/>
    <w:rsid w:val="003E242D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18F3"/>
    <w:rsid w:val="003F199F"/>
    <w:rsid w:val="003F23F4"/>
    <w:rsid w:val="003F24A3"/>
    <w:rsid w:val="003F26CF"/>
    <w:rsid w:val="003F2AC6"/>
    <w:rsid w:val="003F2F9B"/>
    <w:rsid w:val="003F3D31"/>
    <w:rsid w:val="003F3EEC"/>
    <w:rsid w:val="003F4075"/>
    <w:rsid w:val="003F4451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F0E"/>
    <w:rsid w:val="004057BA"/>
    <w:rsid w:val="004061CD"/>
    <w:rsid w:val="004067C0"/>
    <w:rsid w:val="00406A9F"/>
    <w:rsid w:val="00406CE5"/>
    <w:rsid w:val="00406D97"/>
    <w:rsid w:val="00407193"/>
    <w:rsid w:val="0040721A"/>
    <w:rsid w:val="004073C8"/>
    <w:rsid w:val="004073F1"/>
    <w:rsid w:val="00407F42"/>
    <w:rsid w:val="00410BA7"/>
    <w:rsid w:val="004115E9"/>
    <w:rsid w:val="00411EE0"/>
    <w:rsid w:val="00412D1D"/>
    <w:rsid w:val="00413808"/>
    <w:rsid w:val="00413D83"/>
    <w:rsid w:val="00414755"/>
    <w:rsid w:val="00415611"/>
    <w:rsid w:val="00415763"/>
    <w:rsid w:val="00416224"/>
    <w:rsid w:val="00416490"/>
    <w:rsid w:val="00416818"/>
    <w:rsid w:val="00417847"/>
    <w:rsid w:val="0041787E"/>
    <w:rsid w:val="00420F12"/>
    <w:rsid w:val="00420FD0"/>
    <w:rsid w:val="0042201B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6405"/>
    <w:rsid w:val="004266A7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2FF8"/>
    <w:rsid w:val="00433121"/>
    <w:rsid w:val="00433B9F"/>
    <w:rsid w:val="00433C95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41021"/>
    <w:rsid w:val="00441399"/>
    <w:rsid w:val="00441EC2"/>
    <w:rsid w:val="00441F78"/>
    <w:rsid w:val="00442125"/>
    <w:rsid w:val="004421F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7F"/>
    <w:rsid w:val="004500E0"/>
    <w:rsid w:val="004507FE"/>
    <w:rsid w:val="004510EE"/>
    <w:rsid w:val="00451199"/>
    <w:rsid w:val="004519DE"/>
    <w:rsid w:val="00451F8F"/>
    <w:rsid w:val="0045212D"/>
    <w:rsid w:val="004531B3"/>
    <w:rsid w:val="00453DA8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2FA2"/>
    <w:rsid w:val="0046352E"/>
    <w:rsid w:val="004649C0"/>
    <w:rsid w:val="00464E38"/>
    <w:rsid w:val="00465593"/>
    <w:rsid w:val="0046567C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894"/>
    <w:rsid w:val="00470CBA"/>
    <w:rsid w:val="00471253"/>
    <w:rsid w:val="004712A2"/>
    <w:rsid w:val="00471327"/>
    <w:rsid w:val="004716B1"/>
    <w:rsid w:val="004724FF"/>
    <w:rsid w:val="00472B90"/>
    <w:rsid w:val="00473363"/>
    <w:rsid w:val="004738B6"/>
    <w:rsid w:val="00474847"/>
    <w:rsid w:val="004749F7"/>
    <w:rsid w:val="00474A92"/>
    <w:rsid w:val="00474F49"/>
    <w:rsid w:val="00475313"/>
    <w:rsid w:val="00475359"/>
    <w:rsid w:val="0047564D"/>
    <w:rsid w:val="00475673"/>
    <w:rsid w:val="00475C0A"/>
    <w:rsid w:val="0047642A"/>
    <w:rsid w:val="0047701E"/>
    <w:rsid w:val="00477696"/>
    <w:rsid w:val="00480556"/>
    <w:rsid w:val="004820ED"/>
    <w:rsid w:val="00482758"/>
    <w:rsid w:val="00483444"/>
    <w:rsid w:val="00483628"/>
    <w:rsid w:val="004846CE"/>
    <w:rsid w:val="00484C88"/>
    <w:rsid w:val="00484D28"/>
    <w:rsid w:val="004851D4"/>
    <w:rsid w:val="0048552F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040"/>
    <w:rsid w:val="00491B00"/>
    <w:rsid w:val="00491B08"/>
    <w:rsid w:val="004923F6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B002D"/>
    <w:rsid w:val="004B04DE"/>
    <w:rsid w:val="004B0F9B"/>
    <w:rsid w:val="004B144C"/>
    <w:rsid w:val="004B236A"/>
    <w:rsid w:val="004B2A93"/>
    <w:rsid w:val="004B2C96"/>
    <w:rsid w:val="004B3544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2134"/>
    <w:rsid w:val="004C2A35"/>
    <w:rsid w:val="004C2A8B"/>
    <w:rsid w:val="004C2F88"/>
    <w:rsid w:val="004C4312"/>
    <w:rsid w:val="004C5058"/>
    <w:rsid w:val="004C5B58"/>
    <w:rsid w:val="004C697D"/>
    <w:rsid w:val="004C6DB8"/>
    <w:rsid w:val="004C733F"/>
    <w:rsid w:val="004C7E5F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4B3A"/>
    <w:rsid w:val="004E4D76"/>
    <w:rsid w:val="004E50F1"/>
    <w:rsid w:val="004E59D5"/>
    <w:rsid w:val="004E59E0"/>
    <w:rsid w:val="004F0122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3136"/>
    <w:rsid w:val="004F32A2"/>
    <w:rsid w:val="004F3485"/>
    <w:rsid w:val="004F3B93"/>
    <w:rsid w:val="004F4676"/>
    <w:rsid w:val="004F485E"/>
    <w:rsid w:val="004F4B39"/>
    <w:rsid w:val="004F50C3"/>
    <w:rsid w:val="004F520F"/>
    <w:rsid w:val="004F53A2"/>
    <w:rsid w:val="004F548B"/>
    <w:rsid w:val="004F56CE"/>
    <w:rsid w:val="004F5AFE"/>
    <w:rsid w:val="004F6115"/>
    <w:rsid w:val="004F66DD"/>
    <w:rsid w:val="004F7101"/>
    <w:rsid w:val="004F715A"/>
    <w:rsid w:val="004F7C35"/>
    <w:rsid w:val="00500422"/>
    <w:rsid w:val="0050075A"/>
    <w:rsid w:val="00501D4A"/>
    <w:rsid w:val="00501DCA"/>
    <w:rsid w:val="005023AF"/>
    <w:rsid w:val="00503323"/>
    <w:rsid w:val="00503DA1"/>
    <w:rsid w:val="00503FC8"/>
    <w:rsid w:val="00504102"/>
    <w:rsid w:val="0050422F"/>
    <w:rsid w:val="00504495"/>
    <w:rsid w:val="00504700"/>
    <w:rsid w:val="00504FE0"/>
    <w:rsid w:val="0050545E"/>
    <w:rsid w:val="00505517"/>
    <w:rsid w:val="005061BC"/>
    <w:rsid w:val="005063EC"/>
    <w:rsid w:val="00506C05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65D1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3476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A64"/>
    <w:rsid w:val="00535B1F"/>
    <w:rsid w:val="00535B58"/>
    <w:rsid w:val="00536806"/>
    <w:rsid w:val="00536B1A"/>
    <w:rsid w:val="00537144"/>
    <w:rsid w:val="005375C8"/>
    <w:rsid w:val="00537787"/>
    <w:rsid w:val="005378F6"/>
    <w:rsid w:val="00537BEC"/>
    <w:rsid w:val="005404A2"/>
    <w:rsid w:val="00540D62"/>
    <w:rsid w:val="00542485"/>
    <w:rsid w:val="00542BD2"/>
    <w:rsid w:val="00542DA7"/>
    <w:rsid w:val="00542DCB"/>
    <w:rsid w:val="00543FB1"/>
    <w:rsid w:val="0054408E"/>
    <w:rsid w:val="00544EF6"/>
    <w:rsid w:val="0054625A"/>
    <w:rsid w:val="005462B2"/>
    <w:rsid w:val="005469C1"/>
    <w:rsid w:val="00547224"/>
    <w:rsid w:val="00547820"/>
    <w:rsid w:val="00547908"/>
    <w:rsid w:val="005502C1"/>
    <w:rsid w:val="00551869"/>
    <w:rsid w:val="00551A11"/>
    <w:rsid w:val="00551E2F"/>
    <w:rsid w:val="00553506"/>
    <w:rsid w:val="005542AC"/>
    <w:rsid w:val="00554966"/>
    <w:rsid w:val="00554D7A"/>
    <w:rsid w:val="005552D9"/>
    <w:rsid w:val="005557CA"/>
    <w:rsid w:val="00555832"/>
    <w:rsid w:val="00555BFC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92C"/>
    <w:rsid w:val="00562B3D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704FC"/>
    <w:rsid w:val="00570CC1"/>
    <w:rsid w:val="00570D27"/>
    <w:rsid w:val="00570EB7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776AE"/>
    <w:rsid w:val="00580592"/>
    <w:rsid w:val="0058072C"/>
    <w:rsid w:val="005807F1"/>
    <w:rsid w:val="00581A2D"/>
    <w:rsid w:val="00581CF6"/>
    <w:rsid w:val="0058256A"/>
    <w:rsid w:val="005828B8"/>
    <w:rsid w:val="00582B85"/>
    <w:rsid w:val="00582B8C"/>
    <w:rsid w:val="00583BB4"/>
    <w:rsid w:val="0058463C"/>
    <w:rsid w:val="00584782"/>
    <w:rsid w:val="00584B1F"/>
    <w:rsid w:val="00584DB1"/>
    <w:rsid w:val="00585D42"/>
    <w:rsid w:val="00585E2C"/>
    <w:rsid w:val="00586C58"/>
    <w:rsid w:val="00587B5A"/>
    <w:rsid w:val="0059043C"/>
    <w:rsid w:val="00590E68"/>
    <w:rsid w:val="0059130C"/>
    <w:rsid w:val="00592887"/>
    <w:rsid w:val="00592CCB"/>
    <w:rsid w:val="0059438F"/>
    <w:rsid w:val="00594407"/>
    <w:rsid w:val="00595AF5"/>
    <w:rsid w:val="00596084"/>
    <w:rsid w:val="00596168"/>
    <w:rsid w:val="00596B5B"/>
    <w:rsid w:val="005976DE"/>
    <w:rsid w:val="00597AE1"/>
    <w:rsid w:val="005A0C5B"/>
    <w:rsid w:val="005A0FE3"/>
    <w:rsid w:val="005A1404"/>
    <w:rsid w:val="005A153A"/>
    <w:rsid w:val="005A1791"/>
    <w:rsid w:val="005A1CFF"/>
    <w:rsid w:val="005A2AAF"/>
    <w:rsid w:val="005A2FA6"/>
    <w:rsid w:val="005A2FD7"/>
    <w:rsid w:val="005A31FC"/>
    <w:rsid w:val="005A4197"/>
    <w:rsid w:val="005A4427"/>
    <w:rsid w:val="005A470F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428"/>
    <w:rsid w:val="005B2B04"/>
    <w:rsid w:val="005B2C6D"/>
    <w:rsid w:val="005B2CC3"/>
    <w:rsid w:val="005B3567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C00C7"/>
    <w:rsid w:val="005C070E"/>
    <w:rsid w:val="005C1801"/>
    <w:rsid w:val="005C1A03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6B8"/>
    <w:rsid w:val="005C7263"/>
    <w:rsid w:val="005C756A"/>
    <w:rsid w:val="005C792D"/>
    <w:rsid w:val="005C7AB2"/>
    <w:rsid w:val="005D0FE4"/>
    <w:rsid w:val="005D1719"/>
    <w:rsid w:val="005D1883"/>
    <w:rsid w:val="005D2084"/>
    <w:rsid w:val="005D2AA7"/>
    <w:rsid w:val="005D2D8F"/>
    <w:rsid w:val="005D3A78"/>
    <w:rsid w:val="005D465C"/>
    <w:rsid w:val="005D4961"/>
    <w:rsid w:val="005D5665"/>
    <w:rsid w:val="005D5AAE"/>
    <w:rsid w:val="005D7742"/>
    <w:rsid w:val="005D7751"/>
    <w:rsid w:val="005D7952"/>
    <w:rsid w:val="005D798D"/>
    <w:rsid w:val="005D7E19"/>
    <w:rsid w:val="005E0F10"/>
    <w:rsid w:val="005E104A"/>
    <w:rsid w:val="005E147C"/>
    <w:rsid w:val="005E1F8F"/>
    <w:rsid w:val="005E2CE2"/>
    <w:rsid w:val="005E4C2A"/>
    <w:rsid w:val="005E5270"/>
    <w:rsid w:val="005E589E"/>
    <w:rsid w:val="005E6568"/>
    <w:rsid w:val="005F042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40B4"/>
    <w:rsid w:val="005F40CF"/>
    <w:rsid w:val="005F4126"/>
    <w:rsid w:val="005F4E54"/>
    <w:rsid w:val="005F5197"/>
    <w:rsid w:val="005F526C"/>
    <w:rsid w:val="005F52DD"/>
    <w:rsid w:val="005F5B17"/>
    <w:rsid w:val="005F607A"/>
    <w:rsid w:val="005F65C3"/>
    <w:rsid w:val="005F6661"/>
    <w:rsid w:val="005F691E"/>
    <w:rsid w:val="005F7340"/>
    <w:rsid w:val="005F74CF"/>
    <w:rsid w:val="005F7824"/>
    <w:rsid w:val="005F79A1"/>
    <w:rsid w:val="00601FD8"/>
    <w:rsid w:val="00602049"/>
    <w:rsid w:val="00602DD6"/>
    <w:rsid w:val="00602FD9"/>
    <w:rsid w:val="0060389B"/>
    <w:rsid w:val="00603B91"/>
    <w:rsid w:val="00603BA1"/>
    <w:rsid w:val="00604580"/>
    <w:rsid w:val="00604D48"/>
    <w:rsid w:val="006050CE"/>
    <w:rsid w:val="00605F79"/>
    <w:rsid w:val="00606070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4D7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375"/>
    <w:rsid w:val="0062295D"/>
    <w:rsid w:val="00622E2C"/>
    <w:rsid w:val="006231C9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304D1"/>
    <w:rsid w:val="00630916"/>
    <w:rsid w:val="00632783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591C"/>
    <w:rsid w:val="0063657B"/>
    <w:rsid w:val="00636675"/>
    <w:rsid w:val="006368D9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3D45"/>
    <w:rsid w:val="0064402C"/>
    <w:rsid w:val="00644B1F"/>
    <w:rsid w:val="00644B9D"/>
    <w:rsid w:val="006451F7"/>
    <w:rsid w:val="006452EB"/>
    <w:rsid w:val="00646168"/>
    <w:rsid w:val="006461B2"/>
    <w:rsid w:val="00646A32"/>
    <w:rsid w:val="00646F44"/>
    <w:rsid w:val="00650B40"/>
    <w:rsid w:val="00650B76"/>
    <w:rsid w:val="00650BE6"/>
    <w:rsid w:val="00650FF2"/>
    <w:rsid w:val="00651251"/>
    <w:rsid w:val="00652A90"/>
    <w:rsid w:val="00652AE7"/>
    <w:rsid w:val="00652DFC"/>
    <w:rsid w:val="00653B65"/>
    <w:rsid w:val="006540A5"/>
    <w:rsid w:val="0065553D"/>
    <w:rsid w:val="00655634"/>
    <w:rsid w:val="00655D43"/>
    <w:rsid w:val="006564EF"/>
    <w:rsid w:val="006573D4"/>
    <w:rsid w:val="0065768F"/>
    <w:rsid w:val="006579A4"/>
    <w:rsid w:val="0066003C"/>
    <w:rsid w:val="00660518"/>
    <w:rsid w:val="00660AF5"/>
    <w:rsid w:val="00660EA4"/>
    <w:rsid w:val="0066166A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169"/>
    <w:rsid w:val="006768B7"/>
    <w:rsid w:val="00676D57"/>
    <w:rsid w:val="00677269"/>
    <w:rsid w:val="00677E6E"/>
    <w:rsid w:val="00681F2A"/>
    <w:rsid w:val="006843F5"/>
    <w:rsid w:val="00684ECB"/>
    <w:rsid w:val="00685216"/>
    <w:rsid w:val="0068560D"/>
    <w:rsid w:val="00685F98"/>
    <w:rsid w:val="00686212"/>
    <w:rsid w:val="0068701F"/>
    <w:rsid w:val="00687765"/>
    <w:rsid w:val="006877C3"/>
    <w:rsid w:val="00687993"/>
    <w:rsid w:val="00690049"/>
    <w:rsid w:val="00690454"/>
    <w:rsid w:val="0069072F"/>
    <w:rsid w:val="0069082E"/>
    <w:rsid w:val="00692696"/>
    <w:rsid w:val="00692E37"/>
    <w:rsid w:val="00693511"/>
    <w:rsid w:val="00693985"/>
    <w:rsid w:val="00695041"/>
    <w:rsid w:val="0069529F"/>
    <w:rsid w:val="006959ED"/>
    <w:rsid w:val="00695FBB"/>
    <w:rsid w:val="00696DDD"/>
    <w:rsid w:val="00697711"/>
    <w:rsid w:val="00697D5B"/>
    <w:rsid w:val="00697FED"/>
    <w:rsid w:val="006A0DFF"/>
    <w:rsid w:val="006A1198"/>
    <w:rsid w:val="006A13CA"/>
    <w:rsid w:val="006A1407"/>
    <w:rsid w:val="006A2A54"/>
    <w:rsid w:val="006A3F0C"/>
    <w:rsid w:val="006A3FD8"/>
    <w:rsid w:val="006A44F9"/>
    <w:rsid w:val="006A5383"/>
    <w:rsid w:val="006A5A74"/>
    <w:rsid w:val="006A5FCF"/>
    <w:rsid w:val="006A6910"/>
    <w:rsid w:val="006A70D4"/>
    <w:rsid w:val="006A7614"/>
    <w:rsid w:val="006A7C90"/>
    <w:rsid w:val="006B0210"/>
    <w:rsid w:val="006B069F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B49"/>
    <w:rsid w:val="006B3C0D"/>
    <w:rsid w:val="006B46FF"/>
    <w:rsid w:val="006B477E"/>
    <w:rsid w:val="006B4CFA"/>
    <w:rsid w:val="006B5C72"/>
    <w:rsid w:val="006B6157"/>
    <w:rsid w:val="006B71FD"/>
    <w:rsid w:val="006B7E63"/>
    <w:rsid w:val="006C07CE"/>
    <w:rsid w:val="006C08CB"/>
    <w:rsid w:val="006C0F4F"/>
    <w:rsid w:val="006C0F7D"/>
    <w:rsid w:val="006C10AF"/>
    <w:rsid w:val="006C1278"/>
    <w:rsid w:val="006C14E9"/>
    <w:rsid w:val="006C2B96"/>
    <w:rsid w:val="006C3069"/>
    <w:rsid w:val="006C340B"/>
    <w:rsid w:val="006C43E3"/>
    <w:rsid w:val="006C4802"/>
    <w:rsid w:val="006C4C49"/>
    <w:rsid w:val="006C4F37"/>
    <w:rsid w:val="006C5B74"/>
    <w:rsid w:val="006C5F5F"/>
    <w:rsid w:val="006C6206"/>
    <w:rsid w:val="006C684E"/>
    <w:rsid w:val="006C6E16"/>
    <w:rsid w:val="006C7237"/>
    <w:rsid w:val="006C762C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45A4"/>
    <w:rsid w:val="006D4FB8"/>
    <w:rsid w:val="006D54E0"/>
    <w:rsid w:val="006D551B"/>
    <w:rsid w:val="006D5602"/>
    <w:rsid w:val="006D69CB"/>
    <w:rsid w:val="006D6FBC"/>
    <w:rsid w:val="006D75A8"/>
    <w:rsid w:val="006D7D99"/>
    <w:rsid w:val="006D7E9B"/>
    <w:rsid w:val="006E0056"/>
    <w:rsid w:val="006E026B"/>
    <w:rsid w:val="006E10A9"/>
    <w:rsid w:val="006E1420"/>
    <w:rsid w:val="006E14A3"/>
    <w:rsid w:val="006E16BD"/>
    <w:rsid w:val="006E1A4E"/>
    <w:rsid w:val="006E1BBB"/>
    <w:rsid w:val="006E28F4"/>
    <w:rsid w:val="006E2D06"/>
    <w:rsid w:val="006E34D4"/>
    <w:rsid w:val="006E35CD"/>
    <w:rsid w:val="006E3BFF"/>
    <w:rsid w:val="006E3C0F"/>
    <w:rsid w:val="006E4ED3"/>
    <w:rsid w:val="006E54FF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AE8"/>
    <w:rsid w:val="006F10BE"/>
    <w:rsid w:val="006F293E"/>
    <w:rsid w:val="006F2BAD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0B"/>
    <w:rsid w:val="00707549"/>
    <w:rsid w:val="00707F1E"/>
    <w:rsid w:val="00710413"/>
    <w:rsid w:val="0071103B"/>
    <w:rsid w:val="00711203"/>
    <w:rsid w:val="007116EE"/>
    <w:rsid w:val="00711D46"/>
    <w:rsid w:val="00711D9B"/>
    <w:rsid w:val="00711FEE"/>
    <w:rsid w:val="00713FF3"/>
    <w:rsid w:val="00714BA0"/>
    <w:rsid w:val="007153E9"/>
    <w:rsid w:val="00715711"/>
    <w:rsid w:val="007159AE"/>
    <w:rsid w:val="007161A9"/>
    <w:rsid w:val="00716654"/>
    <w:rsid w:val="00716B2E"/>
    <w:rsid w:val="00716B5F"/>
    <w:rsid w:val="0072023B"/>
    <w:rsid w:val="00721A67"/>
    <w:rsid w:val="00723A3D"/>
    <w:rsid w:val="00723ADB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531"/>
    <w:rsid w:val="00726C17"/>
    <w:rsid w:val="00726FA2"/>
    <w:rsid w:val="00727420"/>
    <w:rsid w:val="007276F1"/>
    <w:rsid w:val="00730B23"/>
    <w:rsid w:val="007317B0"/>
    <w:rsid w:val="00732055"/>
    <w:rsid w:val="00732134"/>
    <w:rsid w:val="00732951"/>
    <w:rsid w:val="00733322"/>
    <w:rsid w:val="007335C4"/>
    <w:rsid w:val="00733967"/>
    <w:rsid w:val="00733F09"/>
    <w:rsid w:val="00735336"/>
    <w:rsid w:val="00735828"/>
    <w:rsid w:val="007372FA"/>
    <w:rsid w:val="007402A4"/>
    <w:rsid w:val="007406CC"/>
    <w:rsid w:val="0074102D"/>
    <w:rsid w:val="007413D1"/>
    <w:rsid w:val="00741427"/>
    <w:rsid w:val="00741F32"/>
    <w:rsid w:val="00742060"/>
    <w:rsid w:val="007426CD"/>
    <w:rsid w:val="007427F3"/>
    <w:rsid w:val="00742D7E"/>
    <w:rsid w:val="00742E3F"/>
    <w:rsid w:val="007432A0"/>
    <w:rsid w:val="00743D2E"/>
    <w:rsid w:val="00744225"/>
    <w:rsid w:val="007442F3"/>
    <w:rsid w:val="0075018D"/>
    <w:rsid w:val="0075040F"/>
    <w:rsid w:val="00750885"/>
    <w:rsid w:val="00750B2A"/>
    <w:rsid w:val="00750D38"/>
    <w:rsid w:val="00751485"/>
    <w:rsid w:val="00752004"/>
    <w:rsid w:val="00752357"/>
    <w:rsid w:val="00752C2D"/>
    <w:rsid w:val="00753081"/>
    <w:rsid w:val="007532D0"/>
    <w:rsid w:val="00753945"/>
    <w:rsid w:val="00753AB6"/>
    <w:rsid w:val="007544D2"/>
    <w:rsid w:val="00754DE4"/>
    <w:rsid w:val="00755A4E"/>
    <w:rsid w:val="0075671B"/>
    <w:rsid w:val="007571C1"/>
    <w:rsid w:val="00757340"/>
    <w:rsid w:val="0076083C"/>
    <w:rsid w:val="0076132E"/>
    <w:rsid w:val="007615A8"/>
    <w:rsid w:val="007618D8"/>
    <w:rsid w:val="00761972"/>
    <w:rsid w:val="00761D63"/>
    <w:rsid w:val="00762A45"/>
    <w:rsid w:val="00762C45"/>
    <w:rsid w:val="00762F78"/>
    <w:rsid w:val="007633F6"/>
    <w:rsid w:val="00763DCB"/>
    <w:rsid w:val="007644A3"/>
    <w:rsid w:val="00764B83"/>
    <w:rsid w:val="0076539A"/>
    <w:rsid w:val="00765FB0"/>
    <w:rsid w:val="00766354"/>
    <w:rsid w:val="00766AD2"/>
    <w:rsid w:val="00766C55"/>
    <w:rsid w:val="007674D0"/>
    <w:rsid w:val="00767689"/>
    <w:rsid w:val="00767854"/>
    <w:rsid w:val="00767884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4C"/>
    <w:rsid w:val="00774F4C"/>
    <w:rsid w:val="00775000"/>
    <w:rsid w:val="007750FB"/>
    <w:rsid w:val="00775682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7AC"/>
    <w:rsid w:val="00780C9B"/>
    <w:rsid w:val="007812AB"/>
    <w:rsid w:val="007818C0"/>
    <w:rsid w:val="00782EB9"/>
    <w:rsid w:val="0078321A"/>
    <w:rsid w:val="00783E42"/>
    <w:rsid w:val="00785207"/>
    <w:rsid w:val="00785453"/>
    <w:rsid w:val="0078590A"/>
    <w:rsid w:val="00786006"/>
    <w:rsid w:val="00786397"/>
    <w:rsid w:val="007871C7"/>
    <w:rsid w:val="00787348"/>
    <w:rsid w:val="00787500"/>
    <w:rsid w:val="00787CFE"/>
    <w:rsid w:val="007900C5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371"/>
    <w:rsid w:val="00793C0E"/>
    <w:rsid w:val="00793E84"/>
    <w:rsid w:val="007948B8"/>
    <w:rsid w:val="00794EF7"/>
    <w:rsid w:val="00797D3A"/>
    <w:rsid w:val="007A0381"/>
    <w:rsid w:val="007A0AF5"/>
    <w:rsid w:val="007A0C20"/>
    <w:rsid w:val="007A0E14"/>
    <w:rsid w:val="007A12DE"/>
    <w:rsid w:val="007A2491"/>
    <w:rsid w:val="007A3328"/>
    <w:rsid w:val="007A5CED"/>
    <w:rsid w:val="007A66E3"/>
    <w:rsid w:val="007A6744"/>
    <w:rsid w:val="007A6908"/>
    <w:rsid w:val="007A72FC"/>
    <w:rsid w:val="007A73DC"/>
    <w:rsid w:val="007A74E1"/>
    <w:rsid w:val="007A779C"/>
    <w:rsid w:val="007A7AF1"/>
    <w:rsid w:val="007A7D64"/>
    <w:rsid w:val="007A7FFA"/>
    <w:rsid w:val="007B095F"/>
    <w:rsid w:val="007B1669"/>
    <w:rsid w:val="007B1744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695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4828"/>
    <w:rsid w:val="007C4C43"/>
    <w:rsid w:val="007C4D08"/>
    <w:rsid w:val="007C575A"/>
    <w:rsid w:val="007C6283"/>
    <w:rsid w:val="007C642B"/>
    <w:rsid w:val="007C6CBE"/>
    <w:rsid w:val="007C7068"/>
    <w:rsid w:val="007C7F34"/>
    <w:rsid w:val="007D00E8"/>
    <w:rsid w:val="007D0240"/>
    <w:rsid w:val="007D1170"/>
    <w:rsid w:val="007D20F5"/>
    <w:rsid w:val="007D2180"/>
    <w:rsid w:val="007D229E"/>
    <w:rsid w:val="007D231D"/>
    <w:rsid w:val="007D27CE"/>
    <w:rsid w:val="007D2C04"/>
    <w:rsid w:val="007D300D"/>
    <w:rsid w:val="007D38CF"/>
    <w:rsid w:val="007D391A"/>
    <w:rsid w:val="007D42C0"/>
    <w:rsid w:val="007D4345"/>
    <w:rsid w:val="007D45ED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5E32"/>
    <w:rsid w:val="007E69D8"/>
    <w:rsid w:val="007E6D26"/>
    <w:rsid w:val="007E6D90"/>
    <w:rsid w:val="007E7024"/>
    <w:rsid w:val="007E792F"/>
    <w:rsid w:val="007F0547"/>
    <w:rsid w:val="007F0FC9"/>
    <w:rsid w:val="007F17C9"/>
    <w:rsid w:val="007F2C6D"/>
    <w:rsid w:val="007F4483"/>
    <w:rsid w:val="007F4550"/>
    <w:rsid w:val="007F5527"/>
    <w:rsid w:val="007F5954"/>
    <w:rsid w:val="007F65AD"/>
    <w:rsid w:val="007F6A24"/>
    <w:rsid w:val="007F71B5"/>
    <w:rsid w:val="007F7645"/>
    <w:rsid w:val="007F77F5"/>
    <w:rsid w:val="007F78D0"/>
    <w:rsid w:val="007F793D"/>
    <w:rsid w:val="00800AE6"/>
    <w:rsid w:val="008016DA"/>
    <w:rsid w:val="00802925"/>
    <w:rsid w:val="0080296C"/>
    <w:rsid w:val="00802B9B"/>
    <w:rsid w:val="0080444C"/>
    <w:rsid w:val="00804FCF"/>
    <w:rsid w:val="00805C88"/>
    <w:rsid w:val="00805E77"/>
    <w:rsid w:val="00806AFD"/>
    <w:rsid w:val="0080742A"/>
    <w:rsid w:val="0081038B"/>
    <w:rsid w:val="00810726"/>
    <w:rsid w:val="00810C8E"/>
    <w:rsid w:val="008111E6"/>
    <w:rsid w:val="00811489"/>
    <w:rsid w:val="00811D81"/>
    <w:rsid w:val="0081267B"/>
    <w:rsid w:val="00812A21"/>
    <w:rsid w:val="00812F9D"/>
    <w:rsid w:val="00813689"/>
    <w:rsid w:val="00814951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52C"/>
    <w:rsid w:val="00820B4C"/>
    <w:rsid w:val="00820BAF"/>
    <w:rsid w:val="00821700"/>
    <w:rsid w:val="0082229E"/>
    <w:rsid w:val="00822581"/>
    <w:rsid w:val="00822C06"/>
    <w:rsid w:val="008233E7"/>
    <w:rsid w:val="008235A7"/>
    <w:rsid w:val="00823AC4"/>
    <w:rsid w:val="00823EC9"/>
    <w:rsid w:val="00823F50"/>
    <w:rsid w:val="00824731"/>
    <w:rsid w:val="00825456"/>
    <w:rsid w:val="00826DA7"/>
    <w:rsid w:val="008276C7"/>
    <w:rsid w:val="00827EDC"/>
    <w:rsid w:val="00830039"/>
    <w:rsid w:val="0083021E"/>
    <w:rsid w:val="00830482"/>
    <w:rsid w:val="0083080C"/>
    <w:rsid w:val="008316B7"/>
    <w:rsid w:val="008317A2"/>
    <w:rsid w:val="00831851"/>
    <w:rsid w:val="00831A43"/>
    <w:rsid w:val="00832CC2"/>
    <w:rsid w:val="008346D2"/>
    <w:rsid w:val="008346E4"/>
    <w:rsid w:val="00834997"/>
    <w:rsid w:val="00834CBA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3EF9"/>
    <w:rsid w:val="00844B54"/>
    <w:rsid w:val="00844FD3"/>
    <w:rsid w:val="0084518D"/>
    <w:rsid w:val="00845776"/>
    <w:rsid w:val="00845D8B"/>
    <w:rsid w:val="00845E54"/>
    <w:rsid w:val="0084743C"/>
    <w:rsid w:val="008476E2"/>
    <w:rsid w:val="00847AC1"/>
    <w:rsid w:val="00847BAC"/>
    <w:rsid w:val="00847DD6"/>
    <w:rsid w:val="008504BC"/>
    <w:rsid w:val="00850A42"/>
    <w:rsid w:val="00852642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580"/>
    <w:rsid w:val="0085593D"/>
    <w:rsid w:val="00855EC3"/>
    <w:rsid w:val="00857087"/>
    <w:rsid w:val="00857807"/>
    <w:rsid w:val="0086062F"/>
    <w:rsid w:val="00860E40"/>
    <w:rsid w:val="0086125B"/>
    <w:rsid w:val="0086147A"/>
    <w:rsid w:val="008619D7"/>
    <w:rsid w:val="0086243E"/>
    <w:rsid w:val="00863C29"/>
    <w:rsid w:val="0086400B"/>
    <w:rsid w:val="0086476B"/>
    <w:rsid w:val="00865DD5"/>
    <w:rsid w:val="00866622"/>
    <w:rsid w:val="008666CE"/>
    <w:rsid w:val="00866718"/>
    <w:rsid w:val="00867A63"/>
    <w:rsid w:val="0087168B"/>
    <w:rsid w:val="0087174A"/>
    <w:rsid w:val="00871773"/>
    <w:rsid w:val="00871FF6"/>
    <w:rsid w:val="008739E2"/>
    <w:rsid w:val="00873B1E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17F"/>
    <w:rsid w:val="00895409"/>
    <w:rsid w:val="008954BC"/>
    <w:rsid w:val="008959DE"/>
    <w:rsid w:val="008960BC"/>
    <w:rsid w:val="00896C87"/>
    <w:rsid w:val="00896EAC"/>
    <w:rsid w:val="00897E35"/>
    <w:rsid w:val="008A1EAE"/>
    <w:rsid w:val="008A221B"/>
    <w:rsid w:val="008A3175"/>
    <w:rsid w:val="008A351C"/>
    <w:rsid w:val="008A4E29"/>
    <w:rsid w:val="008A4E72"/>
    <w:rsid w:val="008A54EC"/>
    <w:rsid w:val="008A5609"/>
    <w:rsid w:val="008A5709"/>
    <w:rsid w:val="008A61C5"/>
    <w:rsid w:val="008A69DA"/>
    <w:rsid w:val="008A6AE9"/>
    <w:rsid w:val="008A6DD1"/>
    <w:rsid w:val="008A6FEF"/>
    <w:rsid w:val="008A78DB"/>
    <w:rsid w:val="008B00BF"/>
    <w:rsid w:val="008B01AE"/>
    <w:rsid w:val="008B031E"/>
    <w:rsid w:val="008B04CF"/>
    <w:rsid w:val="008B0B77"/>
    <w:rsid w:val="008B1DE6"/>
    <w:rsid w:val="008B1EB4"/>
    <w:rsid w:val="008B26FC"/>
    <w:rsid w:val="008B2DC1"/>
    <w:rsid w:val="008B3922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B29"/>
    <w:rsid w:val="008B6C73"/>
    <w:rsid w:val="008B6DD4"/>
    <w:rsid w:val="008C03D5"/>
    <w:rsid w:val="008C0520"/>
    <w:rsid w:val="008C08F6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6A2A"/>
    <w:rsid w:val="008C6C4A"/>
    <w:rsid w:val="008C7BC1"/>
    <w:rsid w:val="008C7EAD"/>
    <w:rsid w:val="008D03A7"/>
    <w:rsid w:val="008D04CD"/>
    <w:rsid w:val="008D0B7D"/>
    <w:rsid w:val="008D0E23"/>
    <w:rsid w:val="008D11EA"/>
    <w:rsid w:val="008D16BA"/>
    <w:rsid w:val="008D2186"/>
    <w:rsid w:val="008D27E4"/>
    <w:rsid w:val="008D2841"/>
    <w:rsid w:val="008D3469"/>
    <w:rsid w:val="008D35F3"/>
    <w:rsid w:val="008D41DC"/>
    <w:rsid w:val="008D4B4E"/>
    <w:rsid w:val="008D5FC1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DA7"/>
    <w:rsid w:val="008F0E91"/>
    <w:rsid w:val="008F26B6"/>
    <w:rsid w:val="008F3D30"/>
    <w:rsid w:val="008F3F1C"/>
    <w:rsid w:val="008F3F63"/>
    <w:rsid w:val="008F4E9A"/>
    <w:rsid w:val="008F5AEA"/>
    <w:rsid w:val="008F5CF9"/>
    <w:rsid w:val="008F6068"/>
    <w:rsid w:val="008F775C"/>
    <w:rsid w:val="008F7C59"/>
    <w:rsid w:val="00900789"/>
    <w:rsid w:val="00900818"/>
    <w:rsid w:val="00900D99"/>
    <w:rsid w:val="009011C9"/>
    <w:rsid w:val="00901215"/>
    <w:rsid w:val="00901298"/>
    <w:rsid w:val="009016F5"/>
    <w:rsid w:val="00901DC4"/>
    <w:rsid w:val="00901FEC"/>
    <w:rsid w:val="009028D8"/>
    <w:rsid w:val="0090294C"/>
    <w:rsid w:val="009038A7"/>
    <w:rsid w:val="00904641"/>
    <w:rsid w:val="00904B1C"/>
    <w:rsid w:val="00904B2B"/>
    <w:rsid w:val="0090627F"/>
    <w:rsid w:val="0090650E"/>
    <w:rsid w:val="009073E4"/>
    <w:rsid w:val="0090780C"/>
    <w:rsid w:val="0090786D"/>
    <w:rsid w:val="00907E47"/>
    <w:rsid w:val="0091020A"/>
    <w:rsid w:val="00910473"/>
    <w:rsid w:val="00910F6D"/>
    <w:rsid w:val="00911037"/>
    <w:rsid w:val="00911291"/>
    <w:rsid w:val="009115EA"/>
    <w:rsid w:val="0091184F"/>
    <w:rsid w:val="0091196C"/>
    <w:rsid w:val="00911986"/>
    <w:rsid w:val="00911DDD"/>
    <w:rsid w:val="009128F3"/>
    <w:rsid w:val="00912977"/>
    <w:rsid w:val="00912BBE"/>
    <w:rsid w:val="00912CAF"/>
    <w:rsid w:val="00913AFF"/>
    <w:rsid w:val="00913C09"/>
    <w:rsid w:val="00914422"/>
    <w:rsid w:val="00914CB9"/>
    <w:rsid w:val="0091547C"/>
    <w:rsid w:val="009159BC"/>
    <w:rsid w:val="00915B62"/>
    <w:rsid w:val="00916255"/>
    <w:rsid w:val="0091734A"/>
    <w:rsid w:val="00917B2E"/>
    <w:rsid w:val="0092096C"/>
    <w:rsid w:val="009210F3"/>
    <w:rsid w:val="00921362"/>
    <w:rsid w:val="00922123"/>
    <w:rsid w:val="00922DDC"/>
    <w:rsid w:val="00923075"/>
    <w:rsid w:val="0092320E"/>
    <w:rsid w:val="009234D3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EBB"/>
    <w:rsid w:val="00930E3F"/>
    <w:rsid w:val="009314CE"/>
    <w:rsid w:val="00931768"/>
    <w:rsid w:val="009322FD"/>
    <w:rsid w:val="00933657"/>
    <w:rsid w:val="00933A89"/>
    <w:rsid w:val="00934D38"/>
    <w:rsid w:val="0093514D"/>
    <w:rsid w:val="00935A85"/>
    <w:rsid w:val="00935E09"/>
    <w:rsid w:val="00936CCD"/>
    <w:rsid w:val="00936F22"/>
    <w:rsid w:val="009376A3"/>
    <w:rsid w:val="009376CE"/>
    <w:rsid w:val="00937A64"/>
    <w:rsid w:val="009402ED"/>
    <w:rsid w:val="009408D0"/>
    <w:rsid w:val="00940FD3"/>
    <w:rsid w:val="0094175E"/>
    <w:rsid w:val="00941E11"/>
    <w:rsid w:val="0094263D"/>
    <w:rsid w:val="00942BBA"/>
    <w:rsid w:val="00942F72"/>
    <w:rsid w:val="00944219"/>
    <w:rsid w:val="00944884"/>
    <w:rsid w:val="00944FF7"/>
    <w:rsid w:val="00945AFF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1822"/>
    <w:rsid w:val="0095231B"/>
    <w:rsid w:val="009525E9"/>
    <w:rsid w:val="00952B6E"/>
    <w:rsid w:val="00952CDA"/>
    <w:rsid w:val="00952DCD"/>
    <w:rsid w:val="0095303C"/>
    <w:rsid w:val="00953074"/>
    <w:rsid w:val="009540DD"/>
    <w:rsid w:val="00954ACD"/>
    <w:rsid w:val="00954D62"/>
    <w:rsid w:val="00954FEE"/>
    <w:rsid w:val="00955160"/>
    <w:rsid w:val="00956225"/>
    <w:rsid w:val="00956350"/>
    <w:rsid w:val="009569A7"/>
    <w:rsid w:val="00956BEF"/>
    <w:rsid w:val="00956D42"/>
    <w:rsid w:val="009570BB"/>
    <w:rsid w:val="0095721F"/>
    <w:rsid w:val="00957428"/>
    <w:rsid w:val="00957C3F"/>
    <w:rsid w:val="00960EF3"/>
    <w:rsid w:val="00960F21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4BA3"/>
    <w:rsid w:val="00967620"/>
    <w:rsid w:val="0097038F"/>
    <w:rsid w:val="0097081A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75E"/>
    <w:rsid w:val="00982E3F"/>
    <w:rsid w:val="0098334C"/>
    <w:rsid w:val="0098397E"/>
    <w:rsid w:val="0098496A"/>
    <w:rsid w:val="00984E5D"/>
    <w:rsid w:val="00985167"/>
    <w:rsid w:val="00986C21"/>
    <w:rsid w:val="0098727A"/>
    <w:rsid w:val="00987447"/>
    <w:rsid w:val="00987B34"/>
    <w:rsid w:val="00987C8A"/>
    <w:rsid w:val="009908DB"/>
    <w:rsid w:val="00991729"/>
    <w:rsid w:val="00991C52"/>
    <w:rsid w:val="00992960"/>
    <w:rsid w:val="00992A54"/>
    <w:rsid w:val="00992FB7"/>
    <w:rsid w:val="009940D7"/>
    <w:rsid w:val="00994BF9"/>
    <w:rsid w:val="00994C6C"/>
    <w:rsid w:val="00995124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34A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46F"/>
    <w:rsid w:val="009B051F"/>
    <w:rsid w:val="009B05A9"/>
    <w:rsid w:val="009B1142"/>
    <w:rsid w:val="009B2222"/>
    <w:rsid w:val="009B28D7"/>
    <w:rsid w:val="009B2FA3"/>
    <w:rsid w:val="009B3375"/>
    <w:rsid w:val="009B4AE8"/>
    <w:rsid w:val="009B4C3E"/>
    <w:rsid w:val="009B503E"/>
    <w:rsid w:val="009B5685"/>
    <w:rsid w:val="009B593B"/>
    <w:rsid w:val="009B64CD"/>
    <w:rsid w:val="009B663B"/>
    <w:rsid w:val="009C0133"/>
    <w:rsid w:val="009C0335"/>
    <w:rsid w:val="009C051F"/>
    <w:rsid w:val="009C09C8"/>
    <w:rsid w:val="009C1369"/>
    <w:rsid w:val="009C1771"/>
    <w:rsid w:val="009C1DCB"/>
    <w:rsid w:val="009C1F70"/>
    <w:rsid w:val="009C1FCA"/>
    <w:rsid w:val="009C2443"/>
    <w:rsid w:val="009C3A6D"/>
    <w:rsid w:val="009C3B08"/>
    <w:rsid w:val="009C3DC6"/>
    <w:rsid w:val="009C47C6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44"/>
    <w:rsid w:val="009D5C16"/>
    <w:rsid w:val="009D5D1A"/>
    <w:rsid w:val="009D6A0E"/>
    <w:rsid w:val="009D6C41"/>
    <w:rsid w:val="009D7A25"/>
    <w:rsid w:val="009D7B2D"/>
    <w:rsid w:val="009E102A"/>
    <w:rsid w:val="009E1368"/>
    <w:rsid w:val="009E1430"/>
    <w:rsid w:val="009E157B"/>
    <w:rsid w:val="009E1E97"/>
    <w:rsid w:val="009E2459"/>
    <w:rsid w:val="009E24A9"/>
    <w:rsid w:val="009E266A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708"/>
    <w:rsid w:val="009E57F2"/>
    <w:rsid w:val="009E5DF8"/>
    <w:rsid w:val="009E75BF"/>
    <w:rsid w:val="009E75D3"/>
    <w:rsid w:val="009E7B69"/>
    <w:rsid w:val="009F099A"/>
    <w:rsid w:val="009F1150"/>
    <w:rsid w:val="009F14E4"/>
    <w:rsid w:val="009F1D71"/>
    <w:rsid w:val="009F2250"/>
    <w:rsid w:val="009F232D"/>
    <w:rsid w:val="009F2CFD"/>
    <w:rsid w:val="009F3733"/>
    <w:rsid w:val="009F3799"/>
    <w:rsid w:val="009F37AB"/>
    <w:rsid w:val="009F4197"/>
    <w:rsid w:val="009F46A1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224"/>
    <w:rsid w:val="00A012A9"/>
    <w:rsid w:val="00A01433"/>
    <w:rsid w:val="00A0170A"/>
    <w:rsid w:val="00A01FB3"/>
    <w:rsid w:val="00A02896"/>
    <w:rsid w:val="00A0313B"/>
    <w:rsid w:val="00A031BC"/>
    <w:rsid w:val="00A03D2F"/>
    <w:rsid w:val="00A03EC9"/>
    <w:rsid w:val="00A050DF"/>
    <w:rsid w:val="00A0557B"/>
    <w:rsid w:val="00A05A8F"/>
    <w:rsid w:val="00A05C6B"/>
    <w:rsid w:val="00A0664A"/>
    <w:rsid w:val="00A074E0"/>
    <w:rsid w:val="00A07C24"/>
    <w:rsid w:val="00A07FAE"/>
    <w:rsid w:val="00A101B9"/>
    <w:rsid w:val="00A101F6"/>
    <w:rsid w:val="00A102F2"/>
    <w:rsid w:val="00A10919"/>
    <w:rsid w:val="00A10C7E"/>
    <w:rsid w:val="00A116AD"/>
    <w:rsid w:val="00A121AD"/>
    <w:rsid w:val="00A12227"/>
    <w:rsid w:val="00A124C4"/>
    <w:rsid w:val="00A12ED3"/>
    <w:rsid w:val="00A1352D"/>
    <w:rsid w:val="00A13F1F"/>
    <w:rsid w:val="00A14D8E"/>
    <w:rsid w:val="00A1522E"/>
    <w:rsid w:val="00A156D0"/>
    <w:rsid w:val="00A16C0A"/>
    <w:rsid w:val="00A171C4"/>
    <w:rsid w:val="00A17D9F"/>
    <w:rsid w:val="00A17F27"/>
    <w:rsid w:val="00A20514"/>
    <w:rsid w:val="00A20712"/>
    <w:rsid w:val="00A20D7D"/>
    <w:rsid w:val="00A2165E"/>
    <w:rsid w:val="00A221A4"/>
    <w:rsid w:val="00A221A8"/>
    <w:rsid w:val="00A23185"/>
    <w:rsid w:val="00A23675"/>
    <w:rsid w:val="00A23CEA"/>
    <w:rsid w:val="00A2456E"/>
    <w:rsid w:val="00A24CAC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74C"/>
    <w:rsid w:val="00A33D9A"/>
    <w:rsid w:val="00A33E02"/>
    <w:rsid w:val="00A34770"/>
    <w:rsid w:val="00A34A19"/>
    <w:rsid w:val="00A35516"/>
    <w:rsid w:val="00A36412"/>
    <w:rsid w:val="00A37996"/>
    <w:rsid w:val="00A40921"/>
    <w:rsid w:val="00A40B95"/>
    <w:rsid w:val="00A40B96"/>
    <w:rsid w:val="00A411D1"/>
    <w:rsid w:val="00A41492"/>
    <w:rsid w:val="00A41931"/>
    <w:rsid w:val="00A41B1D"/>
    <w:rsid w:val="00A420AD"/>
    <w:rsid w:val="00A429F8"/>
    <w:rsid w:val="00A42A90"/>
    <w:rsid w:val="00A42E0C"/>
    <w:rsid w:val="00A42F89"/>
    <w:rsid w:val="00A43317"/>
    <w:rsid w:val="00A44792"/>
    <w:rsid w:val="00A4522B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2988"/>
    <w:rsid w:val="00A53C07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2474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59F"/>
    <w:rsid w:val="00A67786"/>
    <w:rsid w:val="00A67A80"/>
    <w:rsid w:val="00A67ADF"/>
    <w:rsid w:val="00A703D7"/>
    <w:rsid w:val="00A7083B"/>
    <w:rsid w:val="00A70969"/>
    <w:rsid w:val="00A72472"/>
    <w:rsid w:val="00A7283A"/>
    <w:rsid w:val="00A72B91"/>
    <w:rsid w:val="00A72E56"/>
    <w:rsid w:val="00A740CE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440"/>
    <w:rsid w:val="00A86F3D"/>
    <w:rsid w:val="00A8740B"/>
    <w:rsid w:val="00A874B0"/>
    <w:rsid w:val="00A902BE"/>
    <w:rsid w:val="00A90FC2"/>
    <w:rsid w:val="00A91446"/>
    <w:rsid w:val="00A91508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3D60"/>
    <w:rsid w:val="00A95643"/>
    <w:rsid w:val="00A959C7"/>
    <w:rsid w:val="00A95DCA"/>
    <w:rsid w:val="00A960FC"/>
    <w:rsid w:val="00A968FA"/>
    <w:rsid w:val="00A96957"/>
    <w:rsid w:val="00A96B56"/>
    <w:rsid w:val="00A96C71"/>
    <w:rsid w:val="00A97231"/>
    <w:rsid w:val="00A97A29"/>
    <w:rsid w:val="00AA159E"/>
    <w:rsid w:val="00AA1E75"/>
    <w:rsid w:val="00AA2105"/>
    <w:rsid w:val="00AA2592"/>
    <w:rsid w:val="00AA2934"/>
    <w:rsid w:val="00AA3C1A"/>
    <w:rsid w:val="00AA3D4B"/>
    <w:rsid w:val="00AA4046"/>
    <w:rsid w:val="00AA5145"/>
    <w:rsid w:val="00AA5724"/>
    <w:rsid w:val="00AA58DB"/>
    <w:rsid w:val="00AA697D"/>
    <w:rsid w:val="00AA6F53"/>
    <w:rsid w:val="00AA70BC"/>
    <w:rsid w:val="00AA7B1F"/>
    <w:rsid w:val="00AB0F4E"/>
    <w:rsid w:val="00AB1A90"/>
    <w:rsid w:val="00AB1F17"/>
    <w:rsid w:val="00AB2527"/>
    <w:rsid w:val="00AB2859"/>
    <w:rsid w:val="00AB2CEF"/>
    <w:rsid w:val="00AB3121"/>
    <w:rsid w:val="00AB3D77"/>
    <w:rsid w:val="00AB42A8"/>
    <w:rsid w:val="00AB5AFD"/>
    <w:rsid w:val="00AB636A"/>
    <w:rsid w:val="00AB69EE"/>
    <w:rsid w:val="00AB7862"/>
    <w:rsid w:val="00AB78D3"/>
    <w:rsid w:val="00AB7DCB"/>
    <w:rsid w:val="00AC0594"/>
    <w:rsid w:val="00AC0658"/>
    <w:rsid w:val="00AC0A5E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4F4"/>
    <w:rsid w:val="00AC6F5B"/>
    <w:rsid w:val="00AC7258"/>
    <w:rsid w:val="00AC7AE5"/>
    <w:rsid w:val="00AD0173"/>
    <w:rsid w:val="00AD08DB"/>
    <w:rsid w:val="00AD109E"/>
    <w:rsid w:val="00AD30CC"/>
    <w:rsid w:val="00AD324F"/>
    <w:rsid w:val="00AD3401"/>
    <w:rsid w:val="00AD344C"/>
    <w:rsid w:val="00AD3465"/>
    <w:rsid w:val="00AD3917"/>
    <w:rsid w:val="00AD3F22"/>
    <w:rsid w:val="00AD4141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2C"/>
    <w:rsid w:val="00AD5FA1"/>
    <w:rsid w:val="00AD6CE6"/>
    <w:rsid w:val="00AD780D"/>
    <w:rsid w:val="00AD78BE"/>
    <w:rsid w:val="00AE07D1"/>
    <w:rsid w:val="00AE0DB5"/>
    <w:rsid w:val="00AE1C53"/>
    <w:rsid w:val="00AE2199"/>
    <w:rsid w:val="00AE23CE"/>
    <w:rsid w:val="00AE30CE"/>
    <w:rsid w:val="00AE3B4B"/>
    <w:rsid w:val="00AE4446"/>
    <w:rsid w:val="00AE450D"/>
    <w:rsid w:val="00AE66C6"/>
    <w:rsid w:val="00AE6F77"/>
    <w:rsid w:val="00AE7F69"/>
    <w:rsid w:val="00AF0411"/>
    <w:rsid w:val="00AF1BDE"/>
    <w:rsid w:val="00AF1D83"/>
    <w:rsid w:val="00AF2082"/>
    <w:rsid w:val="00AF2123"/>
    <w:rsid w:val="00AF2418"/>
    <w:rsid w:val="00AF3FFC"/>
    <w:rsid w:val="00AF4571"/>
    <w:rsid w:val="00AF5049"/>
    <w:rsid w:val="00AF59A0"/>
    <w:rsid w:val="00AF5CB0"/>
    <w:rsid w:val="00AF5CF2"/>
    <w:rsid w:val="00AF62A5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E98"/>
    <w:rsid w:val="00B02CAD"/>
    <w:rsid w:val="00B03706"/>
    <w:rsid w:val="00B037BE"/>
    <w:rsid w:val="00B03943"/>
    <w:rsid w:val="00B04D81"/>
    <w:rsid w:val="00B050DB"/>
    <w:rsid w:val="00B05A27"/>
    <w:rsid w:val="00B05CDE"/>
    <w:rsid w:val="00B0600E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410"/>
    <w:rsid w:val="00B14598"/>
    <w:rsid w:val="00B1468C"/>
    <w:rsid w:val="00B166ED"/>
    <w:rsid w:val="00B16736"/>
    <w:rsid w:val="00B16ECC"/>
    <w:rsid w:val="00B16F9A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B9F"/>
    <w:rsid w:val="00B31DE3"/>
    <w:rsid w:val="00B31EFC"/>
    <w:rsid w:val="00B3235C"/>
    <w:rsid w:val="00B326B2"/>
    <w:rsid w:val="00B334BF"/>
    <w:rsid w:val="00B34BF3"/>
    <w:rsid w:val="00B34E0E"/>
    <w:rsid w:val="00B35755"/>
    <w:rsid w:val="00B35CDB"/>
    <w:rsid w:val="00B36262"/>
    <w:rsid w:val="00B36F3C"/>
    <w:rsid w:val="00B37E43"/>
    <w:rsid w:val="00B40D1B"/>
    <w:rsid w:val="00B40E2D"/>
    <w:rsid w:val="00B42490"/>
    <w:rsid w:val="00B426D9"/>
    <w:rsid w:val="00B43DC4"/>
    <w:rsid w:val="00B4444B"/>
    <w:rsid w:val="00B45039"/>
    <w:rsid w:val="00B4579A"/>
    <w:rsid w:val="00B4580B"/>
    <w:rsid w:val="00B46DB9"/>
    <w:rsid w:val="00B46DD2"/>
    <w:rsid w:val="00B47285"/>
    <w:rsid w:val="00B47341"/>
    <w:rsid w:val="00B50A41"/>
    <w:rsid w:val="00B50ABC"/>
    <w:rsid w:val="00B5113C"/>
    <w:rsid w:val="00B51C0E"/>
    <w:rsid w:val="00B51DB1"/>
    <w:rsid w:val="00B52A4E"/>
    <w:rsid w:val="00B52E7C"/>
    <w:rsid w:val="00B5334F"/>
    <w:rsid w:val="00B5395D"/>
    <w:rsid w:val="00B54B7B"/>
    <w:rsid w:val="00B56019"/>
    <w:rsid w:val="00B563E1"/>
    <w:rsid w:val="00B566B3"/>
    <w:rsid w:val="00B56F49"/>
    <w:rsid w:val="00B57A19"/>
    <w:rsid w:val="00B57E7B"/>
    <w:rsid w:val="00B6013E"/>
    <w:rsid w:val="00B602C8"/>
    <w:rsid w:val="00B60987"/>
    <w:rsid w:val="00B60E0F"/>
    <w:rsid w:val="00B60F68"/>
    <w:rsid w:val="00B610E6"/>
    <w:rsid w:val="00B61734"/>
    <w:rsid w:val="00B6372E"/>
    <w:rsid w:val="00B63A23"/>
    <w:rsid w:val="00B63B7D"/>
    <w:rsid w:val="00B63E17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2389"/>
    <w:rsid w:val="00B7293F"/>
    <w:rsid w:val="00B72F23"/>
    <w:rsid w:val="00B73DA2"/>
    <w:rsid w:val="00B748DF"/>
    <w:rsid w:val="00B74C86"/>
    <w:rsid w:val="00B74D79"/>
    <w:rsid w:val="00B7559D"/>
    <w:rsid w:val="00B75DEF"/>
    <w:rsid w:val="00B7628F"/>
    <w:rsid w:val="00B7642D"/>
    <w:rsid w:val="00B76BF2"/>
    <w:rsid w:val="00B77045"/>
    <w:rsid w:val="00B7738B"/>
    <w:rsid w:val="00B77F53"/>
    <w:rsid w:val="00B80927"/>
    <w:rsid w:val="00B8097E"/>
    <w:rsid w:val="00B81B96"/>
    <w:rsid w:val="00B81F6E"/>
    <w:rsid w:val="00B8244D"/>
    <w:rsid w:val="00B824DE"/>
    <w:rsid w:val="00B829A8"/>
    <w:rsid w:val="00B83694"/>
    <w:rsid w:val="00B83948"/>
    <w:rsid w:val="00B839AA"/>
    <w:rsid w:val="00B83B44"/>
    <w:rsid w:val="00B84A26"/>
    <w:rsid w:val="00B84D10"/>
    <w:rsid w:val="00B84F16"/>
    <w:rsid w:val="00B851CB"/>
    <w:rsid w:val="00B85548"/>
    <w:rsid w:val="00B85D1C"/>
    <w:rsid w:val="00B8699B"/>
    <w:rsid w:val="00B87968"/>
    <w:rsid w:val="00B90130"/>
    <w:rsid w:val="00B90F08"/>
    <w:rsid w:val="00B920DF"/>
    <w:rsid w:val="00B92378"/>
    <w:rsid w:val="00B92417"/>
    <w:rsid w:val="00B924D4"/>
    <w:rsid w:val="00B933D3"/>
    <w:rsid w:val="00B934C7"/>
    <w:rsid w:val="00B93A93"/>
    <w:rsid w:val="00B9402C"/>
    <w:rsid w:val="00B942AD"/>
    <w:rsid w:val="00B95BF4"/>
    <w:rsid w:val="00B96029"/>
    <w:rsid w:val="00B96245"/>
    <w:rsid w:val="00B96495"/>
    <w:rsid w:val="00B9663E"/>
    <w:rsid w:val="00B979C9"/>
    <w:rsid w:val="00B97ABC"/>
    <w:rsid w:val="00B97C72"/>
    <w:rsid w:val="00BA0110"/>
    <w:rsid w:val="00BA0F9B"/>
    <w:rsid w:val="00BA13E0"/>
    <w:rsid w:val="00BA19CE"/>
    <w:rsid w:val="00BA2922"/>
    <w:rsid w:val="00BA2A88"/>
    <w:rsid w:val="00BA3EA2"/>
    <w:rsid w:val="00BA4877"/>
    <w:rsid w:val="00BA52AE"/>
    <w:rsid w:val="00BA5C21"/>
    <w:rsid w:val="00BA5FE1"/>
    <w:rsid w:val="00BA604D"/>
    <w:rsid w:val="00BA64B4"/>
    <w:rsid w:val="00BA664A"/>
    <w:rsid w:val="00BA6C30"/>
    <w:rsid w:val="00BA6E66"/>
    <w:rsid w:val="00BA7779"/>
    <w:rsid w:val="00BB030C"/>
    <w:rsid w:val="00BB0376"/>
    <w:rsid w:val="00BB1307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FFE"/>
    <w:rsid w:val="00BC6E50"/>
    <w:rsid w:val="00BC6FD5"/>
    <w:rsid w:val="00BC7F31"/>
    <w:rsid w:val="00BD00BF"/>
    <w:rsid w:val="00BD0332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2AC"/>
    <w:rsid w:val="00BE4FE3"/>
    <w:rsid w:val="00BE5174"/>
    <w:rsid w:val="00BE558D"/>
    <w:rsid w:val="00BE5DD6"/>
    <w:rsid w:val="00BE631E"/>
    <w:rsid w:val="00BE69B0"/>
    <w:rsid w:val="00BE6B3D"/>
    <w:rsid w:val="00BE7508"/>
    <w:rsid w:val="00BE7BF0"/>
    <w:rsid w:val="00BF070B"/>
    <w:rsid w:val="00BF092E"/>
    <w:rsid w:val="00BF0B1A"/>
    <w:rsid w:val="00BF13EC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4C"/>
    <w:rsid w:val="00BF529D"/>
    <w:rsid w:val="00BF52C8"/>
    <w:rsid w:val="00BF66B4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340"/>
    <w:rsid w:val="00C027D4"/>
    <w:rsid w:val="00C0490F"/>
    <w:rsid w:val="00C04980"/>
    <w:rsid w:val="00C04D95"/>
    <w:rsid w:val="00C058AE"/>
    <w:rsid w:val="00C05AE7"/>
    <w:rsid w:val="00C06399"/>
    <w:rsid w:val="00C0730A"/>
    <w:rsid w:val="00C075AD"/>
    <w:rsid w:val="00C07837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B34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573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AF1"/>
    <w:rsid w:val="00C40B49"/>
    <w:rsid w:val="00C41146"/>
    <w:rsid w:val="00C4141B"/>
    <w:rsid w:val="00C41C1D"/>
    <w:rsid w:val="00C427C9"/>
    <w:rsid w:val="00C42F88"/>
    <w:rsid w:val="00C43951"/>
    <w:rsid w:val="00C43A12"/>
    <w:rsid w:val="00C43E49"/>
    <w:rsid w:val="00C44B1A"/>
    <w:rsid w:val="00C45009"/>
    <w:rsid w:val="00C45165"/>
    <w:rsid w:val="00C46FCC"/>
    <w:rsid w:val="00C47463"/>
    <w:rsid w:val="00C47762"/>
    <w:rsid w:val="00C505B0"/>
    <w:rsid w:val="00C50749"/>
    <w:rsid w:val="00C51770"/>
    <w:rsid w:val="00C521B1"/>
    <w:rsid w:val="00C52317"/>
    <w:rsid w:val="00C52AF9"/>
    <w:rsid w:val="00C532D6"/>
    <w:rsid w:val="00C533EF"/>
    <w:rsid w:val="00C5347B"/>
    <w:rsid w:val="00C53DBC"/>
    <w:rsid w:val="00C5464B"/>
    <w:rsid w:val="00C54E3B"/>
    <w:rsid w:val="00C553C2"/>
    <w:rsid w:val="00C555BB"/>
    <w:rsid w:val="00C55698"/>
    <w:rsid w:val="00C57942"/>
    <w:rsid w:val="00C57EEB"/>
    <w:rsid w:val="00C600FD"/>
    <w:rsid w:val="00C60CD8"/>
    <w:rsid w:val="00C6101C"/>
    <w:rsid w:val="00C610CE"/>
    <w:rsid w:val="00C619D4"/>
    <w:rsid w:val="00C61DF0"/>
    <w:rsid w:val="00C62079"/>
    <w:rsid w:val="00C626BD"/>
    <w:rsid w:val="00C628AF"/>
    <w:rsid w:val="00C628F0"/>
    <w:rsid w:val="00C62C2B"/>
    <w:rsid w:val="00C62EB0"/>
    <w:rsid w:val="00C62FDD"/>
    <w:rsid w:val="00C63874"/>
    <w:rsid w:val="00C63E64"/>
    <w:rsid w:val="00C6426F"/>
    <w:rsid w:val="00C64A48"/>
    <w:rsid w:val="00C653DD"/>
    <w:rsid w:val="00C659A0"/>
    <w:rsid w:val="00C66425"/>
    <w:rsid w:val="00C66F23"/>
    <w:rsid w:val="00C678D3"/>
    <w:rsid w:val="00C67974"/>
    <w:rsid w:val="00C67B10"/>
    <w:rsid w:val="00C71463"/>
    <w:rsid w:val="00C714DF"/>
    <w:rsid w:val="00C7150E"/>
    <w:rsid w:val="00C716C7"/>
    <w:rsid w:val="00C7180B"/>
    <w:rsid w:val="00C731E5"/>
    <w:rsid w:val="00C731E6"/>
    <w:rsid w:val="00C74736"/>
    <w:rsid w:val="00C748D9"/>
    <w:rsid w:val="00C74A19"/>
    <w:rsid w:val="00C74E57"/>
    <w:rsid w:val="00C74F3A"/>
    <w:rsid w:val="00C7653B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511"/>
    <w:rsid w:val="00C85BFF"/>
    <w:rsid w:val="00C85DF4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87DDF"/>
    <w:rsid w:val="00C90DEC"/>
    <w:rsid w:val="00C910DF"/>
    <w:rsid w:val="00C91D68"/>
    <w:rsid w:val="00C91F98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84"/>
    <w:rsid w:val="00CB5F74"/>
    <w:rsid w:val="00CB681B"/>
    <w:rsid w:val="00CB69FF"/>
    <w:rsid w:val="00CC00EF"/>
    <w:rsid w:val="00CC018D"/>
    <w:rsid w:val="00CC02F1"/>
    <w:rsid w:val="00CC065E"/>
    <w:rsid w:val="00CC0B01"/>
    <w:rsid w:val="00CC0BC3"/>
    <w:rsid w:val="00CC0F72"/>
    <w:rsid w:val="00CC1061"/>
    <w:rsid w:val="00CC1E18"/>
    <w:rsid w:val="00CC2640"/>
    <w:rsid w:val="00CC2BB3"/>
    <w:rsid w:val="00CC35F0"/>
    <w:rsid w:val="00CC3894"/>
    <w:rsid w:val="00CC3F8D"/>
    <w:rsid w:val="00CC459C"/>
    <w:rsid w:val="00CC4D5A"/>
    <w:rsid w:val="00CC4E80"/>
    <w:rsid w:val="00CC57C1"/>
    <w:rsid w:val="00CC57C8"/>
    <w:rsid w:val="00CC5D1D"/>
    <w:rsid w:val="00CC6407"/>
    <w:rsid w:val="00CC6419"/>
    <w:rsid w:val="00CC6655"/>
    <w:rsid w:val="00CC6C5F"/>
    <w:rsid w:val="00CC7164"/>
    <w:rsid w:val="00CD0B81"/>
    <w:rsid w:val="00CD142B"/>
    <w:rsid w:val="00CD182F"/>
    <w:rsid w:val="00CD1D05"/>
    <w:rsid w:val="00CD2900"/>
    <w:rsid w:val="00CD2F44"/>
    <w:rsid w:val="00CD2F6E"/>
    <w:rsid w:val="00CD2FDD"/>
    <w:rsid w:val="00CD4436"/>
    <w:rsid w:val="00CD5554"/>
    <w:rsid w:val="00CD6515"/>
    <w:rsid w:val="00CD6A05"/>
    <w:rsid w:val="00CD6E05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644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19E7"/>
    <w:rsid w:val="00CF20C7"/>
    <w:rsid w:val="00CF2227"/>
    <w:rsid w:val="00CF2475"/>
    <w:rsid w:val="00CF296B"/>
    <w:rsid w:val="00CF43AC"/>
    <w:rsid w:val="00CF43FF"/>
    <w:rsid w:val="00CF4F99"/>
    <w:rsid w:val="00CF5B55"/>
    <w:rsid w:val="00CF6CF2"/>
    <w:rsid w:val="00CF7D29"/>
    <w:rsid w:val="00D00BC0"/>
    <w:rsid w:val="00D01E40"/>
    <w:rsid w:val="00D024A2"/>
    <w:rsid w:val="00D0251C"/>
    <w:rsid w:val="00D02E6C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6B4E"/>
    <w:rsid w:val="00D0715B"/>
    <w:rsid w:val="00D102F0"/>
    <w:rsid w:val="00D108B6"/>
    <w:rsid w:val="00D1092E"/>
    <w:rsid w:val="00D11157"/>
    <w:rsid w:val="00D11596"/>
    <w:rsid w:val="00D1223F"/>
    <w:rsid w:val="00D13728"/>
    <w:rsid w:val="00D1384A"/>
    <w:rsid w:val="00D15BAA"/>
    <w:rsid w:val="00D16AA5"/>
    <w:rsid w:val="00D179B7"/>
    <w:rsid w:val="00D17CE6"/>
    <w:rsid w:val="00D20985"/>
    <w:rsid w:val="00D2133F"/>
    <w:rsid w:val="00D21788"/>
    <w:rsid w:val="00D21910"/>
    <w:rsid w:val="00D21D88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22A"/>
    <w:rsid w:val="00D31676"/>
    <w:rsid w:val="00D320EB"/>
    <w:rsid w:val="00D32364"/>
    <w:rsid w:val="00D32C60"/>
    <w:rsid w:val="00D33C90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A8"/>
    <w:rsid w:val="00D37CBF"/>
    <w:rsid w:val="00D4092D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E68"/>
    <w:rsid w:val="00D44FB9"/>
    <w:rsid w:val="00D45282"/>
    <w:rsid w:val="00D453BE"/>
    <w:rsid w:val="00D45959"/>
    <w:rsid w:val="00D47325"/>
    <w:rsid w:val="00D4782C"/>
    <w:rsid w:val="00D47BC8"/>
    <w:rsid w:val="00D47ECF"/>
    <w:rsid w:val="00D50205"/>
    <w:rsid w:val="00D50802"/>
    <w:rsid w:val="00D50A9E"/>
    <w:rsid w:val="00D50B45"/>
    <w:rsid w:val="00D51491"/>
    <w:rsid w:val="00D51BE9"/>
    <w:rsid w:val="00D521F8"/>
    <w:rsid w:val="00D5287B"/>
    <w:rsid w:val="00D52ACE"/>
    <w:rsid w:val="00D52D71"/>
    <w:rsid w:val="00D52E0B"/>
    <w:rsid w:val="00D53151"/>
    <w:rsid w:val="00D53196"/>
    <w:rsid w:val="00D53603"/>
    <w:rsid w:val="00D53911"/>
    <w:rsid w:val="00D53E75"/>
    <w:rsid w:val="00D53F9B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481"/>
    <w:rsid w:val="00D6165B"/>
    <w:rsid w:val="00D6202F"/>
    <w:rsid w:val="00D62301"/>
    <w:rsid w:val="00D62D57"/>
    <w:rsid w:val="00D63248"/>
    <w:rsid w:val="00D63CF6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7"/>
    <w:rsid w:val="00D7449A"/>
    <w:rsid w:val="00D74A3E"/>
    <w:rsid w:val="00D74DF0"/>
    <w:rsid w:val="00D75C1C"/>
    <w:rsid w:val="00D75F74"/>
    <w:rsid w:val="00D7610A"/>
    <w:rsid w:val="00D77073"/>
    <w:rsid w:val="00D77868"/>
    <w:rsid w:val="00D77AC0"/>
    <w:rsid w:val="00D77B31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5455"/>
    <w:rsid w:val="00D863BD"/>
    <w:rsid w:val="00D86AAA"/>
    <w:rsid w:val="00D86F39"/>
    <w:rsid w:val="00D873E5"/>
    <w:rsid w:val="00D90195"/>
    <w:rsid w:val="00D9074B"/>
    <w:rsid w:val="00D9109F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F2B"/>
    <w:rsid w:val="00DA0F09"/>
    <w:rsid w:val="00DA1298"/>
    <w:rsid w:val="00DA12E8"/>
    <w:rsid w:val="00DA17AF"/>
    <w:rsid w:val="00DA237E"/>
    <w:rsid w:val="00DA3143"/>
    <w:rsid w:val="00DA3420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5563"/>
    <w:rsid w:val="00DB6193"/>
    <w:rsid w:val="00DB634A"/>
    <w:rsid w:val="00DB6FCD"/>
    <w:rsid w:val="00DB7606"/>
    <w:rsid w:val="00DC08D3"/>
    <w:rsid w:val="00DC0AED"/>
    <w:rsid w:val="00DC0C49"/>
    <w:rsid w:val="00DC0CCC"/>
    <w:rsid w:val="00DC1049"/>
    <w:rsid w:val="00DC17F2"/>
    <w:rsid w:val="00DC4D33"/>
    <w:rsid w:val="00DC5CAE"/>
    <w:rsid w:val="00DC61A0"/>
    <w:rsid w:val="00DC65B2"/>
    <w:rsid w:val="00DC65E2"/>
    <w:rsid w:val="00DC7B61"/>
    <w:rsid w:val="00DC7CB6"/>
    <w:rsid w:val="00DD02C7"/>
    <w:rsid w:val="00DD046A"/>
    <w:rsid w:val="00DD0D84"/>
    <w:rsid w:val="00DD0E04"/>
    <w:rsid w:val="00DD0F29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309F"/>
    <w:rsid w:val="00DE30E5"/>
    <w:rsid w:val="00DE3608"/>
    <w:rsid w:val="00DE38D3"/>
    <w:rsid w:val="00DE4503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37B"/>
    <w:rsid w:val="00DF7452"/>
    <w:rsid w:val="00DF748E"/>
    <w:rsid w:val="00DF77B0"/>
    <w:rsid w:val="00DF7D9D"/>
    <w:rsid w:val="00E00213"/>
    <w:rsid w:val="00E0067A"/>
    <w:rsid w:val="00E007F6"/>
    <w:rsid w:val="00E00C50"/>
    <w:rsid w:val="00E0133D"/>
    <w:rsid w:val="00E017D5"/>
    <w:rsid w:val="00E01AAE"/>
    <w:rsid w:val="00E020E0"/>
    <w:rsid w:val="00E023D0"/>
    <w:rsid w:val="00E026CB"/>
    <w:rsid w:val="00E02D1B"/>
    <w:rsid w:val="00E035E0"/>
    <w:rsid w:val="00E03FED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4E0"/>
    <w:rsid w:val="00E0778E"/>
    <w:rsid w:val="00E07972"/>
    <w:rsid w:val="00E07E48"/>
    <w:rsid w:val="00E07FB3"/>
    <w:rsid w:val="00E106E2"/>
    <w:rsid w:val="00E11373"/>
    <w:rsid w:val="00E113CE"/>
    <w:rsid w:val="00E12164"/>
    <w:rsid w:val="00E128DC"/>
    <w:rsid w:val="00E129FE"/>
    <w:rsid w:val="00E136BE"/>
    <w:rsid w:val="00E13D7E"/>
    <w:rsid w:val="00E144AC"/>
    <w:rsid w:val="00E14AAC"/>
    <w:rsid w:val="00E14CA2"/>
    <w:rsid w:val="00E1530C"/>
    <w:rsid w:val="00E159C8"/>
    <w:rsid w:val="00E167F3"/>
    <w:rsid w:val="00E17999"/>
    <w:rsid w:val="00E200C0"/>
    <w:rsid w:val="00E20AD6"/>
    <w:rsid w:val="00E20CE3"/>
    <w:rsid w:val="00E213A1"/>
    <w:rsid w:val="00E219C1"/>
    <w:rsid w:val="00E21D18"/>
    <w:rsid w:val="00E221A8"/>
    <w:rsid w:val="00E22548"/>
    <w:rsid w:val="00E2286D"/>
    <w:rsid w:val="00E24235"/>
    <w:rsid w:val="00E24CA2"/>
    <w:rsid w:val="00E24EBA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4EEA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E56"/>
    <w:rsid w:val="00E44D8D"/>
    <w:rsid w:val="00E458C2"/>
    <w:rsid w:val="00E4661B"/>
    <w:rsid w:val="00E46DBA"/>
    <w:rsid w:val="00E47A32"/>
    <w:rsid w:val="00E512AE"/>
    <w:rsid w:val="00E51AC9"/>
    <w:rsid w:val="00E5283E"/>
    <w:rsid w:val="00E52975"/>
    <w:rsid w:val="00E53448"/>
    <w:rsid w:val="00E53651"/>
    <w:rsid w:val="00E5375F"/>
    <w:rsid w:val="00E5380A"/>
    <w:rsid w:val="00E53B2E"/>
    <w:rsid w:val="00E53ED4"/>
    <w:rsid w:val="00E54612"/>
    <w:rsid w:val="00E54ECF"/>
    <w:rsid w:val="00E54ED3"/>
    <w:rsid w:val="00E5514D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10F5"/>
    <w:rsid w:val="00E61320"/>
    <w:rsid w:val="00E6250B"/>
    <w:rsid w:val="00E62886"/>
    <w:rsid w:val="00E62C4E"/>
    <w:rsid w:val="00E62E87"/>
    <w:rsid w:val="00E62EA6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577D"/>
    <w:rsid w:val="00E75921"/>
    <w:rsid w:val="00E75B0C"/>
    <w:rsid w:val="00E75CF3"/>
    <w:rsid w:val="00E76197"/>
    <w:rsid w:val="00E76391"/>
    <w:rsid w:val="00E764A9"/>
    <w:rsid w:val="00E76C1A"/>
    <w:rsid w:val="00E77B75"/>
    <w:rsid w:val="00E77FAE"/>
    <w:rsid w:val="00E80081"/>
    <w:rsid w:val="00E8008D"/>
    <w:rsid w:val="00E80395"/>
    <w:rsid w:val="00E80D56"/>
    <w:rsid w:val="00E8117F"/>
    <w:rsid w:val="00E8156B"/>
    <w:rsid w:val="00E8239F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B79"/>
    <w:rsid w:val="00E90B8B"/>
    <w:rsid w:val="00E90CB0"/>
    <w:rsid w:val="00E91058"/>
    <w:rsid w:val="00E916C5"/>
    <w:rsid w:val="00E91A71"/>
    <w:rsid w:val="00E922A2"/>
    <w:rsid w:val="00E92521"/>
    <w:rsid w:val="00E92E09"/>
    <w:rsid w:val="00E932A8"/>
    <w:rsid w:val="00E93436"/>
    <w:rsid w:val="00E93B2D"/>
    <w:rsid w:val="00E9401A"/>
    <w:rsid w:val="00E940F1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0458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4194"/>
    <w:rsid w:val="00EA5706"/>
    <w:rsid w:val="00EA59AB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2D0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952"/>
    <w:rsid w:val="00EB63BE"/>
    <w:rsid w:val="00EB672B"/>
    <w:rsid w:val="00EB72BF"/>
    <w:rsid w:val="00EB72E8"/>
    <w:rsid w:val="00EB73A9"/>
    <w:rsid w:val="00EB76E0"/>
    <w:rsid w:val="00EB786B"/>
    <w:rsid w:val="00EB789A"/>
    <w:rsid w:val="00EC03E2"/>
    <w:rsid w:val="00EC0DE2"/>
    <w:rsid w:val="00EC1187"/>
    <w:rsid w:val="00EC2368"/>
    <w:rsid w:val="00EC2B1D"/>
    <w:rsid w:val="00EC2B5E"/>
    <w:rsid w:val="00EC315D"/>
    <w:rsid w:val="00EC37F2"/>
    <w:rsid w:val="00EC47AF"/>
    <w:rsid w:val="00EC5535"/>
    <w:rsid w:val="00EC5AEC"/>
    <w:rsid w:val="00EC5B64"/>
    <w:rsid w:val="00EC606D"/>
    <w:rsid w:val="00EC668C"/>
    <w:rsid w:val="00EC7317"/>
    <w:rsid w:val="00EC75D1"/>
    <w:rsid w:val="00EC76D0"/>
    <w:rsid w:val="00EC7ADB"/>
    <w:rsid w:val="00EC7BED"/>
    <w:rsid w:val="00ED00B6"/>
    <w:rsid w:val="00ED0B87"/>
    <w:rsid w:val="00ED1616"/>
    <w:rsid w:val="00ED23A6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E0EAE"/>
    <w:rsid w:val="00EE0F6A"/>
    <w:rsid w:val="00EE1335"/>
    <w:rsid w:val="00EE198B"/>
    <w:rsid w:val="00EE1A3B"/>
    <w:rsid w:val="00EE2448"/>
    <w:rsid w:val="00EE27B1"/>
    <w:rsid w:val="00EE3232"/>
    <w:rsid w:val="00EE34BC"/>
    <w:rsid w:val="00EE3C3C"/>
    <w:rsid w:val="00EE4327"/>
    <w:rsid w:val="00EE47E7"/>
    <w:rsid w:val="00EE4A0F"/>
    <w:rsid w:val="00EE611F"/>
    <w:rsid w:val="00EE6B0D"/>
    <w:rsid w:val="00EE6F56"/>
    <w:rsid w:val="00EE7ACE"/>
    <w:rsid w:val="00EE7EAC"/>
    <w:rsid w:val="00EF057B"/>
    <w:rsid w:val="00EF0A71"/>
    <w:rsid w:val="00EF1170"/>
    <w:rsid w:val="00EF3283"/>
    <w:rsid w:val="00EF4026"/>
    <w:rsid w:val="00EF4F17"/>
    <w:rsid w:val="00EF4F8B"/>
    <w:rsid w:val="00EF5182"/>
    <w:rsid w:val="00EF63CA"/>
    <w:rsid w:val="00EF6828"/>
    <w:rsid w:val="00EF6C86"/>
    <w:rsid w:val="00EF6ED4"/>
    <w:rsid w:val="00EF7A09"/>
    <w:rsid w:val="00F000DB"/>
    <w:rsid w:val="00F004B4"/>
    <w:rsid w:val="00F006B2"/>
    <w:rsid w:val="00F0073A"/>
    <w:rsid w:val="00F0076A"/>
    <w:rsid w:val="00F00854"/>
    <w:rsid w:val="00F01AEA"/>
    <w:rsid w:val="00F02967"/>
    <w:rsid w:val="00F02AAD"/>
    <w:rsid w:val="00F02E0C"/>
    <w:rsid w:val="00F034EF"/>
    <w:rsid w:val="00F03C58"/>
    <w:rsid w:val="00F043EC"/>
    <w:rsid w:val="00F045CF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ACF"/>
    <w:rsid w:val="00F16E40"/>
    <w:rsid w:val="00F20527"/>
    <w:rsid w:val="00F20563"/>
    <w:rsid w:val="00F22A12"/>
    <w:rsid w:val="00F22D3A"/>
    <w:rsid w:val="00F2377C"/>
    <w:rsid w:val="00F2480C"/>
    <w:rsid w:val="00F24E26"/>
    <w:rsid w:val="00F24EAC"/>
    <w:rsid w:val="00F25C6B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FF4"/>
    <w:rsid w:val="00F3502A"/>
    <w:rsid w:val="00F353A2"/>
    <w:rsid w:val="00F35CBC"/>
    <w:rsid w:val="00F35D1E"/>
    <w:rsid w:val="00F35DEB"/>
    <w:rsid w:val="00F366D6"/>
    <w:rsid w:val="00F36854"/>
    <w:rsid w:val="00F37192"/>
    <w:rsid w:val="00F37947"/>
    <w:rsid w:val="00F37A35"/>
    <w:rsid w:val="00F4023B"/>
    <w:rsid w:val="00F406AE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651"/>
    <w:rsid w:val="00F470F3"/>
    <w:rsid w:val="00F473DF"/>
    <w:rsid w:val="00F50F0C"/>
    <w:rsid w:val="00F514C1"/>
    <w:rsid w:val="00F51AD2"/>
    <w:rsid w:val="00F51B5C"/>
    <w:rsid w:val="00F51F57"/>
    <w:rsid w:val="00F5327F"/>
    <w:rsid w:val="00F54019"/>
    <w:rsid w:val="00F54159"/>
    <w:rsid w:val="00F54AAF"/>
    <w:rsid w:val="00F55069"/>
    <w:rsid w:val="00F551DA"/>
    <w:rsid w:val="00F5536F"/>
    <w:rsid w:val="00F556C4"/>
    <w:rsid w:val="00F562EE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C89"/>
    <w:rsid w:val="00F60F20"/>
    <w:rsid w:val="00F612A2"/>
    <w:rsid w:val="00F61B01"/>
    <w:rsid w:val="00F61DBA"/>
    <w:rsid w:val="00F6327E"/>
    <w:rsid w:val="00F644EB"/>
    <w:rsid w:val="00F64523"/>
    <w:rsid w:val="00F64E19"/>
    <w:rsid w:val="00F64F8A"/>
    <w:rsid w:val="00F6515F"/>
    <w:rsid w:val="00F65FF9"/>
    <w:rsid w:val="00F66663"/>
    <w:rsid w:val="00F67216"/>
    <w:rsid w:val="00F6782E"/>
    <w:rsid w:val="00F67B8E"/>
    <w:rsid w:val="00F705FC"/>
    <w:rsid w:val="00F70B72"/>
    <w:rsid w:val="00F7111E"/>
    <w:rsid w:val="00F717EB"/>
    <w:rsid w:val="00F724BC"/>
    <w:rsid w:val="00F72A9C"/>
    <w:rsid w:val="00F744C0"/>
    <w:rsid w:val="00F74EF4"/>
    <w:rsid w:val="00F77180"/>
    <w:rsid w:val="00F771A2"/>
    <w:rsid w:val="00F80176"/>
    <w:rsid w:val="00F80A53"/>
    <w:rsid w:val="00F80B66"/>
    <w:rsid w:val="00F81C01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416"/>
    <w:rsid w:val="00F87AFA"/>
    <w:rsid w:val="00F87D47"/>
    <w:rsid w:val="00F904E9"/>
    <w:rsid w:val="00F91238"/>
    <w:rsid w:val="00F91436"/>
    <w:rsid w:val="00F91DF4"/>
    <w:rsid w:val="00F926AD"/>
    <w:rsid w:val="00F929F2"/>
    <w:rsid w:val="00F92B38"/>
    <w:rsid w:val="00F92E9E"/>
    <w:rsid w:val="00F930A7"/>
    <w:rsid w:val="00F9378C"/>
    <w:rsid w:val="00F9395B"/>
    <w:rsid w:val="00F93C7E"/>
    <w:rsid w:val="00F9474C"/>
    <w:rsid w:val="00F94E80"/>
    <w:rsid w:val="00F95C18"/>
    <w:rsid w:val="00F95FFC"/>
    <w:rsid w:val="00F96254"/>
    <w:rsid w:val="00F96C8A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287E"/>
    <w:rsid w:val="00FA2F03"/>
    <w:rsid w:val="00FA366B"/>
    <w:rsid w:val="00FA4413"/>
    <w:rsid w:val="00FA49AA"/>
    <w:rsid w:val="00FA4AB2"/>
    <w:rsid w:val="00FA4DB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2ED1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58E"/>
    <w:rsid w:val="00FB6939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3F"/>
    <w:rsid w:val="00FC245A"/>
    <w:rsid w:val="00FC2606"/>
    <w:rsid w:val="00FC2EE3"/>
    <w:rsid w:val="00FC304C"/>
    <w:rsid w:val="00FC307B"/>
    <w:rsid w:val="00FC34C8"/>
    <w:rsid w:val="00FC3AB9"/>
    <w:rsid w:val="00FC4440"/>
    <w:rsid w:val="00FC5155"/>
    <w:rsid w:val="00FC628B"/>
    <w:rsid w:val="00FC656F"/>
    <w:rsid w:val="00FC6606"/>
    <w:rsid w:val="00FC661F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79F6"/>
    <w:rsid w:val="00FE00EA"/>
    <w:rsid w:val="00FE02F9"/>
    <w:rsid w:val="00FE0A94"/>
    <w:rsid w:val="00FE13D5"/>
    <w:rsid w:val="00FE15FB"/>
    <w:rsid w:val="00FE1E9B"/>
    <w:rsid w:val="00FE2030"/>
    <w:rsid w:val="00FE21C0"/>
    <w:rsid w:val="00FE2206"/>
    <w:rsid w:val="00FE2BB2"/>
    <w:rsid w:val="00FE3B44"/>
    <w:rsid w:val="00FE4A77"/>
    <w:rsid w:val="00FE4D2B"/>
    <w:rsid w:val="00FE4E10"/>
    <w:rsid w:val="00FE594C"/>
    <w:rsid w:val="00FE5991"/>
    <w:rsid w:val="00FE73A0"/>
    <w:rsid w:val="00FE7DCF"/>
    <w:rsid w:val="00FF0000"/>
    <w:rsid w:val="00FF021E"/>
    <w:rsid w:val="00FF130D"/>
    <w:rsid w:val="00FF1D3A"/>
    <w:rsid w:val="00FF1DE0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1D1"/>
    <w:rsid w:val="00FF49CC"/>
    <w:rsid w:val="00FF4F29"/>
    <w:rsid w:val="00FF5879"/>
    <w:rsid w:val="00FF59DE"/>
    <w:rsid w:val="00FF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910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osatom.ru/journalist/arkhiv-novostey/rossiya-budet-razvivat-sotrudnichestvo-v-oblasti-ispolzovaniya-atomnoy-energii-v-mirnykh-tselyakh-so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atomic-energy.ru/news/2021/10/20/118653" TargetMode="External"/><Relationship Id="rId21" Type="http://schemas.openxmlformats.org/officeDocument/2006/relationships/hyperlink" Target="https://strana-rosatom.ru/2021/10/15/dekarbonizaciya-energetiki-v-rossii-m/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www.atomic-energy.ru/news/2021/10/21/118703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www.atomic-energy.ru/news/2021/10/18/118548" TargetMode="External"/><Relationship Id="rId11" Type="http://schemas.openxmlformats.org/officeDocument/2006/relationships/hyperlink" Target="https://www.atomic-energy.ru/news/2021/10/15/118473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atomic-energy.ru/news/2021/10/20/118641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www.atomic-energy.ru/news/2021/10/21/11869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1/10/15/118483%20" TargetMode="External"/><Relationship Id="rId23" Type="http://schemas.openxmlformats.org/officeDocument/2006/relationships/hyperlink" Target="https://www.atomic-energy.ru/news/2021/10/15/118484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strana-rosatom.ru/2021/10/18/novye-katalizatory-udeshevyat-proizvo/" TargetMode="External"/><Relationship Id="rId31" Type="http://schemas.openxmlformats.org/officeDocument/2006/relationships/hyperlink" Target="https://www.atomic-energy.ru/news/2021/10/18/118560" TargetMode="External"/><Relationship Id="rId4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hyperlink" Target="https://www.atomic-energy.ru/news/2021/10/18/118519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atomic-energy.ru/news/2021/10/19/118593" TargetMode="External"/><Relationship Id="rId43" Type="http://schemas.openxmlformats.org/officeDocument/2006/relationships/hyperlink" Target="https://www.atomic-energy.ru/news/2021/10/20/118672" TargetMode="External"/><Relationship Id="rId48" Type="http://schemas.openxmlformats.org/officeDocument/2006/relationships/header" Target="header2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1/10/15/118488" TargetMode="External"/><Relationship Id="rId25" Type="http://schemas.openxmlformats.org/officeDocument/2006/relationships/hyperlink" Target="https://www.atomic-energy.ru/news/2021/10/18/118561" TargetMode="External"/><Relationship Id="rId33" Type="http://schemas.openxmlformats.org/officeDocument/2006/relationships/hyperlink" Target="https://www.atomic-energy.ru/news/2021/10/19/118576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0" Type="http://schemas.openxmlformats.org/officeDocument/2006/relationships/image" Target="media/image8.jpeg"/><Relationship Id="rId41" Type="http://schemas.openxmlformats.org/officeDocument/2006/relationships/hyperlink" Target="https://www.atomic-energy.ru/news/2021/10/20/11866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434DB-ECBF-45C7-9935-27CC9AEC0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50460</TotalTime>
  <Pages>1</Pages>
  <Words>3750</Words>
  <Characters>21378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25078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765</cp:revision>
  <cp:lastPrinted>2021-10-24T12:42:00Z</cp:lastPrinted>
  <dcterms:created xsi:type="dcterms:W3CDTF">2021-06-04T01:54:00Z</dcterms:created>
  <dcterms:modified xsi:type="dcterms:W3CDTF">2021-10-24T12:43:00Z</dcterms:modified>
</cp:coreProperties>
</file>